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29134" w14:textId="2406F2E8" w:rsidR="00BE7A75" w:rsidRDefault="00F169CF" w:rsidP="00885ED1">
      <w:pPr>
        <w:pStyle w:val="Untertitel"/>
      </w:pPr>
      <w:r w:rsidRPr="00F169CF">
        <w:t>Bauanleitung</w:t>
      </w:r>
    </w:p>
    <w:p w14:paraId="15D95DB9" w14:textId="12F6A3EB" w:rsidR="00F92135" w:rsidRDefault="00F169CF" w:rsidP="003724F7">
      <w:pPr>
        <w:pStyle w:val="Titel"/>
      </w:pPr>
      <w:r w:rsidRPr="00F169CF">
        <w:t>Radarturm</w:t>
      </w:r>
    </w:p>
    <w:p w14:paraId="4A90D01F" w14:textId="77777777" w:rsidR="007F1BC2" w:rsidRDefault="003724F7" w:rsidP="007F1BC2">
      <w:pPr>
        <w:pStyle w:val="Liste"/>
      </w:pPr>
      <w:r w:rsidRPr="003724F7">
        <w:t>Schneide den Boden der PET-Flasche mit einer Schere weg.</w:t>
      </w:r>
    </w:p>
    <w:p w14:paraId="10B1FB80" w14:textId="77777777" w:rsidR="00BC7E28" w:rsidRDefault="00BC7E28" w:rsidP="007F1BC2">
      <w:pPr>
        <w:pStyle w:val="Liste"/>
        <w:numPr>
          <w:ilvl w:val="0"/>
          <w:numId w:val="0"/>
        </w:numPr>
        <w:ind w:left="284"/>
      </w:pPr>
    </w:p>
    <w:p w14:paraId="3C190CB2" w14:textId="5EAC3D21" w:rsidR="003724F7" w:rsidRDefault="003724F7" w:rsidP="007F1BC2">
      <w:pPr>
        <w:pStyle w:val="Liste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0663105D" wp14:editId="7B43E0CB">
            <wp:extent cx="1890000" cy="2520000"/>
            <wp:effectExtent l="8890" t="0" r="508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0000" cy="25200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2808E068" w14:textId="77777777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7795C427" w14:textId="77777777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69D70417" w14:textId="77777777" w:rsidR="007F1BC2" w:rsidRDefault="003724F7" w:rsidP="003724F7">
      <w:pPr>
        <w:pStyle w:val="Liste"/>
      </w:pPr>
      <w:r>
        <w:t>Mache mit einer Ahle ein Loch in den Deckel.</w:t>
      </w:r>
    </w:p>
    <w:p w14:paraId="44BB40A8" w14:textId="77777777" w:rsidR="00BC7E28" w:rsidRDefault="00BC7E28" w:rsidP="007F1BC2">
      <w:pPr>
        <w:pStyle w:val="Liste"/>
        <w:numPr>
          <w:ilvl w:val="0"/>
          <w:numId w:val="0"/>
        </w:numPr>
        <w:ind w:left="284"/>
      </w:pPr>
    </w:p>
    <w:p w14:paraId="51C2728D" w14:textId="30EB0F6B" w:rsidR="003724F7" w:rsidRDefault="003724F7" w:rsidP="00F169CF">
      <w:pPr>
        <w:pStyle w:val="Liste"/>
        <w:numPr>
          <w:ilvl w:val="0"/>
          <w:numId w:val="0"/>
        </w:numPr>
        <w:ind w:left="709" w:hanging="425"/>
      </w:pPr>
      <w:r>
        <w:rPr>
          <w:noProof/>
        </w:rPr>
        <w:drawing>
          <wp:inline distT="0" distB="0" distL="0" distR="0" wp14:anchorId="7CD8B6AA" wp14:editId="6E28562E">
            <wp:extent cx="2520000" cy="188991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8991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2BB17AF1" w14:textId="623FE379" w:rsidR="003724F7" w:rsidRDefault="003724F7" w:rsidP="00F169CF">
      <w:pPr>
        <w:pStyle w:val="Liste"/>
        <w:numPr>
          <w:ilvl w:val="0"/>
          <w:numId w:val="0"/>
        </w:numPr>
        <w:ind w:left="284"/>
      </w:pPr>
    </w:p>
    <w:p w14:paraId="48067305" w14:textId="77777777" w:rsidR="00F169CF" w:rsidRDefault="00F169CF" w:rsidP="00F169CF">
      <w:pPr>
        <w:pStyle w:val="Liste"/>
        <w:numPr>
          <w:ilvl w:val="0"/>
          <w:numId w:val="0"/>
        </w:numPr>
        <w:ind w:left="284"/>
      </w:pPr>
    </w:p>
    <w:p w14:paraId="3517FB66" w14:textId="77777777" w:rsidR="007F1BC2" w:rsidRDefault="003724F7" w:rsidP="003724F7">
      <w:pPr>
        <w:pStyle w:val="Liste"/>
      </w:pPr>
      <w:r>
        <w:t>Stecke den Motor durch das Loch und befestige am Ende eine Lüsterklemme.</w:t>
      </w:r>
    </w:p>
    <w:p w14:paraId="77F51B98" w14:textId="77777777" w:rsidR="00BC7E28" w:rsidRDefault="00BC7E28" w:rsidP="007F1BC2">
      <w:pPr>
        <w:pStyle w:val="Liste"/>
        <w:numPr>
          <w:ilvl w:val="0"/>
          <w:numId w:val="0"/>
        </w:numPr>
        <w:ind w:left="284"/>
      </w:pPr>
    </w:p>
    <w:p w14:paraId="16D43020" w14:textId="38E8A05F" w:rsidR="003724F7" w:rsidRDefault="003724F7" w:rsidP="00F169CF">
      <w:pPr>
        <w:pStyle w:val="Liste"/>
        <w:numPr>
          <w:ilvl w:val="0"/>
          <w:numId w:val="0"/>
        </w:numPr>
        <w:tabs>
          <w:tab w:val="right" w:pos="9639"/>
        </w:tabs>
        <w:ind w:left="284"/>
      </w:pPr>
      <w:r>
        <w:rPr>
          <w:noProof/>
        </w:rPr>
        <w:drawing>
          <wp:inline distT="0" distB="0" distL="0" distR="0" wp14:anchorId="7E783529" wp14:editId="52DE8E9A">
            <wp:extent cx="2520000" cy="252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7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 b="6667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9CF">
        <w:t xml:space="preserve">      </w:t>
      </w:r>
      <w:r>
        <w:rPr>
          <w:noProof/>
        </w:rPr>
        <w:drawing>
          <wp:inline distT="0" distB="0" distL="0" distR="0" wp14:anchorId="5DAF8E24" wp14:editId="1DF0E815">
            <wp:extent cx="2520000" cy="252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1" b="12888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6E881" w14:textId="77777777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6C52957F" w14:textId="2B3E5DB3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129D5966" w14:textId="397B4877" w:rsidR="00DB536F" w:rsidRDefault="00DB536F">
      <w:r>
        <w:br w:type="page"/>
      </w:r>
    </w:p>
    <w:p w14:paraId="5E406E6C" w14:textId="77777777" w:rsidR="00BC7E28" w:rsidRDefault="003724F7" w:rsidP="003724F7">
      <w:pPr>
        <w:pStyle w:val="Liste"/>
      </w:pPr>
      <w:r>
        <w:lastRenderedPageBreak/>
        <w:t>Schliesse die Krokodilklemmen am Motor an.</w:t>
      </w:r>
    </w:p>
    <w:p w14:paraId="59D05EAA" w14:textId="77777777" w:rsidR="00BC7E28" w:rsidRDefault="00BC7E28" w:rsidP="00BC7E28">
      <w:pPr>
        <w:pStyle w:val="Liste"/>
        <w:numPr>
          <w:ilvl w:val="0"/>
          <w:numId w:val="0"/>
        </w:numPr>
        <w:ind w:left="284"/>
      </w:pPr>
    </w:p>
    <w:p w14:paraId="7269D052" w14:textId="5F54F88F" w:rsidR="003724F7" w:rsidRDefault="00C726F2" w:rsidP="00BC7E28">
      <w:pPr>
        <w:pStyle w:val="Liste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3C26336B" wp14:editId="413FE5EB">
            <wp:extent cx="2520000" cy="252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0" b="5150"/>
                    <a:stretch/>
                  </pic:blipFill>
                  <pic:spPr bwMode="auto">
                    <a:xfrm rot="16200000">
                      <a:off x="0" y="0"/>
                      <a:ext cx="2520000" cy="252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9D232" w14:textId="77777777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56B1C478" w14:textId="77777777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2CA8B5D8" w14:textId="77777777" w:rsidR="00BC7E28" w:rsidRDefault="003724F7" w:rsidP="003724F7">
      <w:pPr>
        <w:pStyle w:val="Liste"/>
      </w:pPr>
      <w:r>
        <w:t>Lege die Kabel in die Flasche hinein und schraube den Deckel fest.</w:t>
      </w:r>
    </w:p>
    <w:p w14:paraId="24BDB01E" w14:textId="77777777" w:rsidR="00BC7E28" w:rsidRDefault="00BC7E28" w:rsidP="00BC7E28">
      <w:pPr>
        <w:pStyle w:val="Liste"/>
        <w:numPr>
          <w:ilvl w:val="0"/>
          <w:numId w:val="0"/>
        </w:numPr>
        <w:ind w:left="284"/>
      </w:pPr>
    </w:p>
    <w:p w14:paraId="4E294AF7" w14:textId="35275B0F" w:rsidR="003724F7" w:rsidRDefault="00C726F2" w:rsidP="00BC7E28">
      <w:pPr>
        <w:pStyle w:val="Liste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1B9DE6C0" wp14:editId="5FC5C95E">
            <wp:extent cx="2520000" cy="189020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90202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1DD2DC2" w14:textId="5D31471D" w:rsidR="00F169CF" w:rsidRDefault="00F169CF" w:rsidP="00BC7E28">
      <w:pPr>
        <w:pStyle w:val="Liste"/>
        <w:numPr>
          <w:ilvl w:val="0"/>
          <w:numId w:val="0"/>
        </w:numPr>
        <w:ind w:left="284"/>
      </w:pPr>
    </w:p>
    <w:p w14:paraId="468202FE" w14:textId="77777777" w:rsidR="00F169CF" w:rsidRDefault="00F169CF" w:rsidP="00BC7E28">
      <w:pPr>
        <w:pStyle w:val="Liste"/>
        <w:numPr>
          <w:ilvl w:val="0"/>
          <w:numId w:val="0"/>
        </w:numPr>
        <w:ind w:left="284"/>
      </w:pPr>
    </w:p>
    <w:p w14:paraId="03EB4EFA" w14:textId="77777777" w:rsidR="007F1BC2" w:rsidRDefault="003724F7" w:rsidP="003724F7">
      <w:pPr>
        <w:pStyle w:val="Liste"/>
      </w:pPr>
      <w:r>
        <w:t>Baue einen Rotor und befestige ihn an der Lüsterklemme.</w:t>
      </w:r>
    </w:p>
    <w:p w14:paraId="6A966FCA" w14:textId="77777777" w:rsidR="007F1BC2" w:rsidRDefault="007F1BC2" w:rsidP="007F1BC2">
      <w:pPr>
        <w:pStyle w:val="Liste"/>
        <w:numPr>
          <w:ilvl w:val="0"/>
          <w:numId w:val="0"/>
        </w:numPr>
        <w:ind w:left="284" w:hanging="57"/>
      </w:pPr>
    </w:p>
    <w:p w14:paraId="2F6D746A" w14:textId="284B9909" w:rsidR="003724F7" w:rsidRDefault="00C726F2" w:rsidP="007F1BC2">
      <w:pPr>
        <w:pStyle w:val="Liste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1B4CB4CC" wp14:editId="225BFD20">
            <wp:extent cx="2520000" cy="2520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3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 b="17760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7E18C" w14:textId="02A45B98" w:rsidR="003724F7" w:rsidRDefault="003724F7" w:rsidP="000A777E">
      <w:pPr>
        <w:pStyle w:val="Liste"/>
        <w:numPr>
          <w:ilvl w:val="0"/>
          <w:numId w:val="0"/>
        </w:numPr>
        <w:ind w:left="284"/>
      </w:pPr>
    </w:p>
    <w:p w14:paraId="765A86B2" w14:textId="77777777" w:rsidR="00F169CF" w:rsidRDefault="00F169CF" w:rsidP="000A777E">
      <w:pPr>
        <w:pStyle w:val="Liste"/>
        <w:numPr>
          <w:ilvl w:val="0"/>
          <w:numId w:val="0"/>
        </w:numPr>
        <w:ind w:left="284"/>
      </w:pPr>
    </w:p>
    <w:p w14:paraId="75013F01" w14:textId="4450D9B0" w:rsidR="00F169CF" w:rsidRDefault="00F169CF">
      <w:r>
        <w:br w:type="page"/>
      </w:r>
    </w:p>
    <w:p w14:paraId="5DAA05A9" w14:textId="09EE4884" w:rsidR="007F1BC2" w:rsidRDefault="003724F7" w:rsidP="003724F7">
      <w:pPr>
        <w:pStyle w:val="Liste"/>
      </w:pPr>
      <w:r>
        <w:t>Schliesse die Krokodilklemmen an die Batterie an.</w:t>
      </w:r>
    </w:p>
    <w:p w14:paraId="15609F16" w14:textId="40BF59E4" w:rsidR="00F169CF" w:rsidRDefault="00F169CF" w:rsidP="00F169CF">
      <w:pPr>
        <w:pStyle w:val="Liste"/>
        <w:numPr>
          <w:ilvl w:val="0"/>
          <w:numId w:val="0"/>
        </w:numPr>
        <w:ind w:left="284"/>
      </w:pPr>
    </w:p>
    <w:p w14:paraId="23E42026" w14:textId="5A2BCED1" w:rsidR="003724F7" w:rsidRDefault="00C726F2" w:rsidP="007F1BC2">
      <w:pPr>
        <w:pStyle w:val="Liste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0A879998" wp14:editId="35BAA065">
            <wp:extent cx="2520000" cy="3292666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7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"/>
                    <a:stretch/>
                  </pic:blipFill>
                  <pic:spPr bwMode="auto">
                    <a:xfrm>
                      <a:off x="0" y="0"/>
                      <a:ext cx="2520000" cy="3292666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E1398" w14:textId="6F8B4123" w:rsidR="00C726F2" w:rsidRDefault="00C726F2" w:rsidP="000A777E">
      <w:pPr>
        <w:pStyle w:val="Liste"/>
        <w:numPr>
          <w:ilvl w:val="0"/>
          <w:numId w:val="0"/>
        </w:numPr>
        <w:ind w:left="284"/>
      </w:pPr>
    </w:p>
    <w:p w14:paraId="4C4ECF07" w14:textId="77777777" w:rsidR="00985491" w:rsidRDefault="00985491" w:rsidP="000A777E">
      <w:pPr>
        <w:pStyle w:val="Liste"/>
        <w:numPr>
          <w:ilvl w:val="0"/>
          <w:numId w:val="0"/>
        </w:numPr>
        <w:ind w:left="284"/>
      </w:pPr>
    </w:p>
    <w:p w14:paraId="26D4A37E" w14:textId="77777777" w:rsidR="00BC7E28" w:rsidRDefault="00C726F2" w:rsidP="00BC7E28">
      <w:pPr>
        <w:ind w:firstLine="284"/>
      </w:pPr>
      <w:r>
        <w:t>Weitere Beispiele:</w:t>
      </w:r>
    </w:p>
    <w:p w14:paraId="3F8D7BAB" w14:textId="77777777" w:rsidR="00BC7E28" w:rsidRDefault="00BC7E28" w:rsidP="00BC7E28">
      <w:pPr>
        <w:ind w:firstLine="284"/>
      </w:pPr>
    </w:p>
    <w:p w14:paraId="486C8625" w14:textId="07E84C7C" w:rsidR="003724F7" w:rsidRDefault="00C726F2" w:rsidP="00BC7E28">
      <w:pPr>
        <w:ind w:firstLine="284"/>
      </w:pPr>
      <w:r>
        <w:rPr>
          <w:noProof/>
        </w:rPr>
        <w:drawing>
          <wp:inline distT="0" distB="0" distL="0" distR="0" wp14:anchorId="22BAC018" wp14:editId="72B78672">
            <wp:extent cx="1440000" cy="180000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125"/>
                    <a:stretch/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85491">
        <w:t xml:space="preserve">  </w:t>
      </w:r>
      <w:r>
        <w:t xml:space="preserve">   </w:t>
      </w:r>
      <w:r>
        <w:rPr>
          <w:noProof/>
        </w:rPr>
        <w:drawing>
          <wp:inline distT="0" distB="0" distL="0" distR="0" wp14:anchorId="2F2E8ECA" wp14:editId="76DA2EB2">
            <wp:extent cx="1440000" cy="1800000"/>
            <wp:effectExtent l="0" t="0" r="825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8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125"/>
                    <a:stretch/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85491"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0D3A65DC" wp14:editId="514E2AB9">
            <wp:extent cx="1440000" cy="1800000"/>
            <wp:effectExtent l="0" t="0" r="825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8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125"/>
                    <a:stretch/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ADD8D" w14:textId="152C7DCD" w:rsidR="00F169CF" w:rsidRPr="00B846C6" w:rsidRDefault="00F169CF" w:rsidP="00F169CF">
      <w:bookmarkStart w:id="0" w:name="_GoBack"/>
      <w:bookmarkEnd w:id="0"/>
    </w:p>
    <w:sectPr w:rsidR="00F169CF" w:rsidRPr="00B846C6" w:rsidSect="00321841">
      <w:headerReference w:type="default" r:id="rId19"/>
      <w:footerReference w:type="default" r:id="rId20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CE2C3" w14:textId="77777777" w:rsidR="003724F7" w:rsidRDefault="003724F7" w:rsidP="00FB0212">
      <w:pPr>
        <w:spacing w:line="240" w:lineRule="auto"/>
      </w:pPr>
      <w:r>
        <w:separator/>
      </w:r>
    </w:p>
  </w:endnote>
  <w:endnote w:type="continuationSeparator" w:id="0">
    <w:p w14:paraId="634ECE17" w14:textId="77777777" w:rsidR="003724F7" w:rsidRDefault="003724F7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AA906" w14:textId="77777777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B21936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B21936">
      <w:rPr>
        <w:b/>
        <w:noProof/>
      </w:rPr>
      <w:t>1</w:t>
    </w:r>
    <w:r w:rsidR="001809AA" w:rsidRPr="00020912">
      <w:rPr>
        <w:b/>
        <w:noProof/>
      </w:rPr>
      <w:fldChar w:fldCharType="end"/>
    </w:r>
  </w:p>
  <w:p w14:paraId="5FD34696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1D2AA16E" wp14:editId="077FC04C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079F6" w14:textId="77777777" w:rsidR="003724F7" w:rsidRDefault="003724F7" w:rsidP="00FB0212">
      <w:pPr>
        <w:spacing w:line="240" w:lineRule="auto"/>
      </w:pPr>
    </w:p>
  </w:footnote>
  <w:footnote w:type="continuationSeparator" w:id="0">
    <w:p w14:paraId="7395BC48" w14:textId="77777777" w:rsidR="003724F7" w:rsidRDefault="003724F7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D01F3" w14:textId="3E257340" w:rsidR="00FB0212" w:rsidRDefault="00F169CF">
    <w:pPr>
      <w:pStyle w:val="Kopfzeile"/>
      <w:rPr>
        <w:b/>
      </w:rPr>
    </w:pPr>
    <w:r w:rsidRPr="00F169CF">
      <w:t>3./4. Klasse</w:t>
    </w:r>
    <w:r w:rsidR="00FB0212">
      <w:tab/>
    </w:r>
    <w:r w:rsidRPr="00F169CF">
      <w:rPr>
        <w:b/>
      </w:rPr>
      <w:t>Hallo Ausserirdischer – wer bist du?</w:t>
    </w:r>
  </w:p>
  <w:p w14:paraId="03708B77" w14:textId="56DE29F2" w:rsidR="00AB7D93" w:rsidRPr="00AB7D93" w:rsidRDefault="00F169CF">
    <w:pPr>
      <w:pStyle w:val="Kopfzeile"/>
      <w:rPr>
        <w:b/>
        <w:bCs/>
      </w:rPr>
    </w:pPr>
    <w:r>
      <w:rPr>
        <w:b/>
        <w:bCs/>
      </w:rPr>
      <w:t>Mini Making</w:t>
    </w:r>
    <w:r w:rsidR="00AB7D93" w:rsidRPr="00AB7D93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drawingGridHorizontalSpacing w:val="737"/>
  <w:drawingGridVerticalSpacing w:val="221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F7"/>
    <w:rsid w:val="00020912"/>
    <w:rsid w:val="000536B5"/>
    <w:rsid w:val="00076E08"/>
    <w:rsid w:val="00077474"/>
    <w:rsid w:val="000A777E"/>
    <w:rsid w:val="00105A6C"/>
    <w:rsid w:val="00170D9E"/>
    <w:rsid w:val="001809AA"/>
    <w:rsid w:val="00186147"/>
    <w:rsid w:val="001E1F6D"/>
    <w:rsid w:val="00225A95"/>
    <w:rsid w:val="00245254"/>
    <w:rsid w:val="002502B0"/>
    <w:rsid w:val="00251786"/>
    <w:rsid w:val="00314D27"/>
    <w:rsid w:val="00321841"/>
    <w:rsid w:val="00342238"/>
    <w:rsid w:val="003724F7"/>
    <w:rsid w:val="003838FC"/>
    <w:rsid w:val="003B66F4"/>
    <w:rsid w:val="003E14BF"/>
    <w:rsid w:val="003F00C0"/>
    <w:rsid w:val="004071A2"/>
    <w:rsid w:val="004202F9"/>
    <w:rsid w:val="004978B5"/>
    <w:rsid w:val="004D7D20"/>
    <w:rsid w:val="00525EF5"/>
    <w:rsid w:val="00531F79"/>
    <w:rsid w:val="00542FC8"/>
    <w:rsid w:val="00552732"/>
    <w:rsid w:val="006542BD"/>
    <w:rsid w:val="0067080D"/>
    <w:rsid w:val="0069632F"/>
    <w:rsid w:val="007030A6"/>
    <w:rsid w:val="0074357E"/>
    <w:rsid w:val="00752325"/>
    <w:rsid w:val="00761683"/>
    <w:rsid w:val="007B4AC6"/>
    <w:rsid w:val="007C5C29"/>
    <w:rsid w:val="007D17AB"/>
    <w:rsid w:val="007D6F67"/>
    <w:rsid w:val="007D7235"/>
    <w:rsid w:val="007E2A2C"/>
    <w:rsid w:val="007F1BC2"/>
    <w:rsid w:val="00810980"/>
    <w:rsid w:val="00823406"/>
    <w:rsid w:val="00885ED1"/>
    <w:rsid w:val="008C07AF"/>
    <w:rsid w:val="008D3A9F"/>
    <w:rsid w:val="009161C4"/>
    <w:rsid w:val="00927D75"/>
    <w:rsid w:val="00932C5C"/>
    <w:rsid w:val="00941A48"/>
    <w:rsid w:val="009577BF"/>
    <w:rsid w:val="009810F5"/>
    <w:rsid w:val="00985491"/>
    <w:rsid w:val="009B3439"/>
    <w:rsid w:val="009D5780"/>
    <w:rsid w:val="00A368BB"/>
    <w:rsid w:val="00A67B59"/>
    <w:rsid w:val="00A951EC"/>
    <w:rsid w:val="00AA10D7"/>
    <w:rsid w:val="00AB7D93"/>
    <w:rsid w:val="00AD3C46"/>
    <w:rsid w:val="00B21936"/>
    <w:rsid w:val="00B30255"/>
    <w:rsid w:val="00B846C6"/>
    <w:rsid w:val="00B90177"/>
    <w:rsid w:val="00BB5AE8"/>
    <w:rsid w:val="00BC7E28"/>
    <w:rsid w:val="00BE21F3"/>
    <w:rsid w:val="00BE7A75"/>
    <w:rsid w:val="00BF48FA"/>
    <w:rsid w:val="00C44D44"/>
    <w:rsid w:val="00C6038B"/>
    <w:rsid w:val="00C726F2"/>
    <w:rsid w:val="00C966BC"/>
    <w:rsid w:val="00CB7519"/>
    <w:rsid w:val="00D53554"/>
    <w:rsid w:val="00D61051"/>
    <w:rsid w:val="00D615EE"/>
    <w:rsid w:val="00D673E3"/>
    <w:rsid w:val="00DA3715"/>
    <w:rsid w:val="00DA4F15"/>
    <w:rsid w:val="00DB536F"/>
    <w:rsid w:val="00DC7851"/>
    <w:rsid w:val="00DE194C"/>
    <w:rsid w:val="00E21736"/>
    <w:rsid w:val="00E6707D"/>
    <w:rsid w:val="00E75A5B"/>
    <w:rsid w:val="00EF7DFD"/>
    <w:rsid w:val="00F169CF"/>
    <w:rsid w:val="00F530C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9D53DD5"/>
  <w15:docId w15:val="{3618F9BB-E3DA-48AC-ACBD-90A7A45A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LMVFormEingabe">
    <w:name w:val="LMV_Form_Eingabe"/>
    <w:basedOn w:val="Absatz-Standardschriftart"/>
    <w:uiPriority w:val="1"/>
    <w:qFormat/>
    <w:rsid w:val="00CB7519"/>
    <w:rPr>
      <w:color w:val="808080"/>
    </w:rPr>
  </w:style>
  <w:style w:type="character" w:customStyle="1" w:styleId="LMVFormLoesung">
    <w:name w:val="LMV_Form_Loesung"/>
    <w:basedOn w:val="Absatz-Standardschriftart"/>
    <w:uiPriority w:val="1"/>
    <w:qFormat/>
    <w:rsid w:val="00CB7519"/>
    <w:rPr>
      <w:i/>
      <w:color w:val="28A852"/>
    </w:rPr>
  </w:style>
  <w:style w:type="paragraph" w:customStyle="1" w:styleId="Icon">
    <w:name w:val="Icon"/>
    <w:basedOn w:val="Standard"/>
    <w:rsid w:val="00B21936"/>
    <w:pPr>
      <w:spacing w:line="240" w:lineRule="auto"/>
      <w:jc w:val="right"/>
    </w:pPr>
    <w:rPr>
      <w:sz w:val="28"/>
    </w:rPr>
  </w:style>
  <w:style w:type="paragraph" w:styleId="Listenabsatz">
    <w:name w:val="List Paragraph"/>
    <w:basedOn w:val="Standard"/>
    <w:uiPriority w:val="34"/>
    <w:rsid w:val="007F1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6D489-7BFD-40FE-BDDD-CB294DE0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3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Peralta</dc:creator>
  <cp:lastModifiedBy>Christian Zöpfel</cp:lastModifiedBy>
  <cp:revision>11</cp:revision>
  <cp:lastPrinted>2020-02-26T14:08:00Z</cp:lastPrinted>
  <dcterms:created xsi:type="dcterms:W3CDTF">2020-02-24T07:54:00Z</dcterms:created>
  <dcterms:modified xsi:type="dcterms:W3CDTF">2020-02-26T14:09:00Z</dcterms:modified>
</cp:coreProperties>
</file>