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7F13C" w14:textId="77777777" w:rsidR="007D356F" w:rsidRDefault="007D356F" w:rsidP="007D356F">
      <w:pPr>
        <w:pStyle w:val="Untertitel"/>
      </w:pPr>
      <w:bookmarkStart w:id="0" w:name="_GoBack"/>
      <w:bookmarkEnd w:id="0"/>
      <w:r w:rsidRPr="007D356F">
        <w:t>Anleitung</w:t>
      </w:r>
    </w:p>
    <w:p w14:paraId="7B4E5ABE" w14:textId="77777777" w:rsidR="00B846C6" w:rsidRDefault="007D356F" w:rsidP="007D356F">
      <w:pPr>
        <w:pStyle w:val="Titel"/>
      </w:pPr>
      <w:r w:rsidRPr="007D356F">
        <w:t>Hokuspokus aus dem Hut</w:t>
      </w:r>
    </w:p>
    <w:p w14:paraId="07FC23F6" w14:textId="77777777" w:rsidR="007D356F" w:rsidRDefault="007D356F" w:rsidP="007D356F">
      <w:r>
        <w:t>Im Kameramodus sind Videos gedreht worden.</w:t>
      </w:r>
    </w:p>
    <w:p w14:paraId="6EFC4E6F" w14:textId="77777777" w:rsidR="007D356F" w:rsidRDefault="007D356F" w:rsidP="007D356F">
      <w:r>
        <w:t>Anleitung zur kostenlosen App «</w:t>
      </w:r>
      <w:proofErr w:type="spellStart"/>
      <w:r>
        <w:t>iMovie</w:t>
      </w:r>
      <w:proofErr w:type="spellEnd"/>
      <w:r>
        <w:t>» (Anwendung für Apple-Geräte)</w:t>
      </w:r>
    </w:p>
    <w:p w14:paraId="6059EFC2" w14:textId="77777777" w:rsidR="007D356F" w:rsidRDefault="007D356F" w:rsidP="007D356F"/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5"/>
        <w:gridCol w:w="6803"/>
      </w:tblGrid>
      <w:tr w:rsidR="0055640D" w14:paraId="0809BA73" w14:textId="77777777" w:rsidTr="0055640D">
        <w:tc>
          <w:tcPr>
            <w:tcW w:w="2835" w:type="dxa"/>
          </w:tcPr>
          <w:p w14:paraId="754FD3FE" w14:textId="77777777" w:rsidR="0055640D" w:rsidRDefault="0055640D" w:rsidP="0055640D">
            <w:pPr>
              <w:pStyle w:val="Liste"/>
            </w:pPr>
            <w:r>
              <w:t xml:space="preserve">Das App </w:t>
            </w:r>
            <w:proofErr w:type="spellStart"/>
            <w:r>
              <w:t>iMovie</w:t>
            </w:r>
            <w:proofErr w:type="spellEnd"/>
            <w:r>
              <w:t xml:space="preserve"> öffnen</w:t>
            </w:r>
          </w:p>
        </w:tc>
        <w:tc>
          <w:tcPr>
            <w:tcW w:w="6803" w:type="dxa"/>
          </w:tcPr>
          <w:p w14:paraId="1284B468" w14:textId="77777777" w:rsidR="0055640D" w:rsidRDefault="0055640D" w:rsidP="0055640D">
            <w:r>
              <w:rPr>
                <w:noProof/>
              </w:rPr>
              <w:drawing>
                <wp:inline distT="0" distB="0" distL="0" distR="0" wp14:anchorId="6D308F02" wp14:editId="7AEB210E">
                  <wp:extent cx="726548" cy="718907"/>
                  <wp:effectExtent l="0" t="0" r="0" b="5080"/>
                  <wp:docPr id="2" name="Grafik 2" descr="Bildergebnis für app imo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app imov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5" t="15967" r="31890" b="15953"/>
                          <a:stretch/>
                        </pic:blipFill>
                        <pic:spPr bwMode="auto">
                          <a:xfrm>
                            <a:off x="0" y="0"/>
                            <a:ext cx="727963" cy="72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0D" w14:paraId="1CC74066" w14:textId="77777777" w:rsidTr="0055640D">
        <w:tc>
          <w:tcPr>
            <w:tcW w:w="2835" w:type="dxa"/>
          </w:tcPr>
          <w:p w14:paraId="784277E2" w14:textId="77777777" w:rsidR="0055640D" w:rsidRDefault="0055640D" w:rsidP="0055640D"/>
          <w:p w14:paraId="28FE1C74" w14:textId="77777777" w:rsidR="0055640D" w:rsidRDefault="0055640D" w:rsidP="0055640D"/>
        </w:tc>
        <w:tc>
          <w:tcPr>
            <w:tcW w:w="6803" w:type="dxa"/>
          </w:tcPr>
          <w:p w14:paraId="379651A7" w14:textId="77777777" w:rsidR="0055640D" w:rsidRDefault="0055640D" w:rsidP="0055640D">
            <w:pPr>
              <w:rPr>
                <w:noProof/>
              </w:rPr>
            </w:pPr>
          </w:p>
        </w:tc>
      </w:tr>
      <w:tr w:rsidR="0055640D" w14:paraId="539A7BA7" w14:textId="77777777" w:rsidTr="0055640D">
        <w:tc>
          <w:tcPr>
            <w:tcW w:w="2835" w:type="dxa"/>
          </w:tcPr>
          <w:p w14:paraId="22FE3C88" w14:textId="77777777" w:rsidR="0055640D" w:rsidRDefault="0055640D" w:rsidP="0055640D">
            <w:pPr>
              <w:pStyle w:val="Liste"/>
            </w:pPr>
            <w:r>
              <w:t>Neues Projekt öffnen</w:t>
            </w:r>
          </w:p>
        </w:tc>
        <w:tc>
          <w:tcPr>
            <w:tcW w:w="6803" w:type="dxa"/>
          </w:tcPr>
          <w:p w14:paraId="0E64FF15" w14:textId="77777777" w:rsidR="0055640D" w:rsidRDefault="0055640D" w:rsidP="0055640D">
            <w:pPr>
              <w:rPr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960147E" wp14:editId="65FEE9BB">
                  <wp:extent cx="2340000" cy="1265338"/>
                  <wp:effectExtent l="0" t="0" r="3175" b="0"/>
                  <wp:docPr id="1" name="Grafik 1" descr="cid:dc9de5a2-872a-4e91-a735-600192cb4ee6@EURP19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dc9de5a2-872a-4e91-a735-600192cb4ee6@EURP194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" t="11081" r="1893" b="64423"/>
                          <a:stretch/>
                        </pic:blipFill>
                        <pic:spPr bwMode="auto">
                          <a:xfrm>
                            <a:off x="0" y="0"/>
                            <a:ext cx="2340000" cy="126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0D" w14:paraId="7A7D7186" w14:textId="77777777" w:rsidTr="0055640D">
        <w:tc>
          <w:tcPr>
            <w:tcW w:w="2835" w:type="dxa"/>
          </w:tcPr>
          <w:p w14:paraId="6886AA41" w14:textId="77777777" w:rsidR="0055640D" w:rsidRDefault="0055640D" w:rsidP="0055640D"/>
          <w:p w14:paraId="113E71BB" w14:textId="77777777" w:rsidR="0055640D" w:rsidRDefault="0055640D" w:rsidP="0055640D"/>
        </w:tc>
        <w:tc>
          <w:tcPr>
            <w:tcW w:w="6803" w:type="dxa"/>
          </w:tcPr>
          <w:p w14:paraId="239DDEEA" w14:textId="77777777" w:rsidR="0055640D" w:rsidRDefault="0055640D" w:rsidP="0055640D">
            <w:pPr>
              <w:rPr>
                <w:rFonts w:eastAsia="Times New Roman"/>
                <w:noProof/>
              </w:rPr>
            </w:pPr>
          </w:p>
        </w:tc>
      </w:tr>
      <w:tr w:rsidR="0055640D" w14:paraId="000AA316" w14:textId="77777777" w:rsidTr="0055640D">
        <w:tc>
          <w:tcPr>
            <w:tcW w:w="2835" w:type="dxa"/>
          </w:tcPr>
          <w:p w14:paraId="39791C90" w14:textId="77777777" w:rsidR="0055640D" w:rsidRDefault="0055640D" w:rsidP="0055640D">
            <w:pPr>
              <w:pStyle w:val="Liste"/>
            </w:pPr>
            <w:r>
              <w:t xml:space="preserve">Film </w:t>
            </w:r>
            <w:r w:rsidRPr="0055640D">
              <w:t>wählen</w:t>
            </w:r>
          </w:p>
        </w:tc>
        <w:tc>
          <w:tcPr>
            <w:tcW w:w="6803" w:type="dxa"/>
          </w:tcPr>
          <w:p w14:paraId="764995F4" w14:textId="77777777" w:rsidR="0055640D" w:rsidRDefault="0055640D" w:rsidP="0055640D">
            <w:pPr>
              <w:rPr>
                <w:rFonts w:eastAsia="Times New Roman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inline distT="0" distB="0" distL="0" distR="0" wp14:anchorId="7F59A177" wp14:editId="2C946012">
                      <wp:extent cx="2340000" cy="1316250"/>
                      <wp:effectExtent l="0" t="0" r="3175" b="0"/>
                      <wp:docPr id="7" name="Gruppier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340000" cy="1316250"/>
                                <a:chOff x="0" y="0"/>
                                <a:chExt cx="24384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cid:8339ba26-5622-4405-9e71-f52d01a10d27@EURP194.PROD.OUTLOOK.COM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r:link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35" t="34216" r="28836" b="340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Gerade Verbindung mit Pfeil 9"/>
                              <wps:cNvCnPr/>
                              <wps:spPr>
                                <a:xfrm flipH="1">
                                  <a:off x="639041" y="277091"/>
                                  <a:ext cx="167640" cy="556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05C3A" id="Gruppieren 7" o:spid="_x0000_s1026" style="width:184.25pt;height:103.65pt;mso-position-horizontal-relative:char;mso-position-vertical-relative:line" coordsize="2438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cid:8339ba26-5622-4405-9e71-f52d01a10d27@EURP194.PROD.OUTLOOK.COM" style="position:absolute;width:2438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">
                        <v:imagedata r:id="rId13" r:href="rId14" croptop="22424f" cropbottom="22308f" cropleft="18897f" cropright="18898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9" o:spid="_x0000_s1028" type="#_x0000_t32" style="position:absolute;left:6390;top:2770;width:1676;height:55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" strokecolor="#ed7d31" strokeweight="1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640D" w14:paraId="4C7B7538" w14:textId="77777777" w:rsidTr="0055640D">
        <w:tc>
          <w:tcPr>
            <w:tcW w:w="2835" w:type="dxa"/>
          </w:tcPr>
          <w:p w14:paraId="331F36C5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  <w:p w14:paraId="4F84EAC0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</w:tc>
        <w:tc>
          <w:tcPr>
            <w:tcW w:w="6803" w:type="dxa"/>
          </w:tcPr>
          <w:p w14:paraId="392E9E4B" w14:textId="77777777" w:rsidR="0055640D" w:rsidRDefault="0055640D" w:rsidP="0055640D">
            <w:pPr>
              <w:rPr>
                <w:rFonts w:eastAsia="Times New Roman"/>
                <w:noProof/>
              </w:rPr>
            </w:pPr>
          </w:p>
        </w:tc>
      </w:tr>
      <w:tr w:rsidR="0055640D" w14:paraId="1524F7BE" w14:textId="77777777" w:rsidTr="0055640D">
        <w:tc>
          <w:tcPr>
            <w:tcW w:w="2835" w:type="dxa"/>
          </w:tcPr>
          <w:p w14:paraId="374CB43E" w14:textId="77777777" w:rsidR="0055640D" w:rsidRDefault="0055640D" w:rsidP="0055640D">
            <w:pPr>
              <w:pStyle w:val="Liste"/>
            </w:pPr>
            <w:r>
              <w:t xml:space="preserve">Filme </w:t>
            </w:r>
            <w:r w:rsidRPr="0055640D">
              <w:t>auswählen</w:t>
            </w:r>
          </w:p>
        </w:tc>
        <w:tc>
          <w:tcPr>
            <w:tcW w:w="6803" w:type="dxa"/>
          </w:tcPr>
          <w:p w14:paraId="14AB92A1" w14:textId="77777777" w:rsidR="0055640D" w:rsidRDefault="0055640D" w:rsidP="0055640D">
            <w:pPr>
              <w:rPr>
                <w:rFonts w:eastAsia="Times New Roman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inline distT="0" distB="0" distL="0" distR="0" wp14:anchorId="53366688" wp14:editId="690860FF">
                      <wp:extent cx="4187321" cy="1116330"/>
                      <wp:effectExtent l="0" t="0" r="22860" b="7620"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7321" cy="1116330"/>
                                <a:chOff x="0" y="277090"/>
                                <a:chExt cx="4187321" cy="1116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 descr="cid:d7110fb5-44b2-47bd-a2ce-0c0c795924de@EURP194.PROD.OUTLOOK.COM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r:link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0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7090"/>
                                  <a:ext cx="380238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" name="Gerade Verbindung mit Pfeil 12"/>
                              <wps:cNvCnPr/>
                              <wps:spPr>
                                <a:xfrm flipH="1">
                                  <a:off x="3682204" y="356302"/>
                                  <a:ext cx="505117" cy="1177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B1CAD" id="Gruppieren 10" o:spid="_x0000_s1026" style="width:329.7pt;height:87.9pt;mso-position-horizontal-relative:char;mso-position-vertical-relative:line" coordorigin=",2770" coordsize="41873,1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">
                      <v:shape id="Grafik 11" o:spid="_x0000_s1027" type="#_x0000_t75" alt="cid:d7110fb5-44b2-47bd-a2ce-0c0c795924de@EURP194.PROD.OUTLOOK.COM" style="position:absolute;top:2770;width:38023;height:1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">
                        <v:imagedata r:id="rId17" r:href="rId18" cropbottom="39877f"/>
                      </v:shape>
                      <v:shape id="Gerade Verbindung mit Pfeil 12" o:spid="_x0000_s1028" type="#_x0000_t32" style="position:absolute;left:36822;top:3563;width:5051;height:1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" strokecolor="#ed7d31" strokeweight="1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640D" w14:paraId="033D4D4A" w14:textId="77777777" w:rsidTr="0055640D">
        <w:tc>
          <w:tcPr>
            <w:tcW w:w="2835" w:type="dxa"/>
          </w:tcPr>
          <w:p w14:paraId="4640F1EA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  <w:p w14:paraId="448D7932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</w:tc>
        <w:tc>
          <w:tcPr>
            <w:tcW w:w="6803" w:type="dxa"/>
          </w:tcPr>
          <w:p w14:paraId="026F4F2E" w14:textId="77777777" w:rsidR="0055640D" w:rsidRDefault="0055640D" w:rsidP="0055640D">
            <w:pPr>
              <w:rPr>
                <w:rFonts w:eastAsia="Times New Roman"/>
                <w:noProof/>
              </w:rPr>
            </w:pPr>
          </w:p>
        </w:tc>
      </w:tr>
      <w:tr w:rsidR="0055640D" w14:paraId="61784381" w14:textId="77777777" w:rsidTr="0055640D">
        <w:tc>
          <w:tcPr>
            <w:tcW w:w="2835" w:type="dxa"/>
          </w:tcPr>
          <w:p w14:paraId="61CABE7D" w14:textId="77777777" w:rsidR="0055640D" w:rsidRDefault="0055640D" w:rsidP="0055640D">
            <w:pPr>
              <w:pStyle w:val="Liste"/>
            </w:pPr>
            <w:r>
              <w:t xml:space="preserve">Film erstellen (2 Videofilme werden </w:t>
            </w:r>
            <w:r w:rsidRPr="0055640D">
              <w:t>zusammengefügt</w:t>
            </w:r>
            <w:r>
              <w:t>)</w:t>
            </w:r>
          </w:p>
        </w:tc>
        <w:tc>
          <w:tcPr>
            <w:tcW w:w="6803" w:type="dxa"/>
          </w:tcPr>
          <w:p w14:paraId="39FAB180" w14:textId="77777777" w:rsidR="0055640D" w:rsidRDefault="0055640D" w:rsidP="0055640D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17DFE91" wp14:editId="599BB1AD">
                  <wp:extent cx="2340000" cy="1755000"/>
                  <wp:effectExtent l="0" t="0" r="3175" b="0"/>
                  <wp:docPr id="3" name="Grafik 3" descr="cid:8defadc2-71cf-42d3-ab6e-31e24155d0fa@EURP19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8defadc2-71cf-42d3-ab6e-31e24155d0fa@EURP194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0D" w14:paraId="72BFC1E7" w14:textId="77777777" w:rsidTr="0055640D">
        <w:tc>
          <w:tcPr>
            <w:tcW w:w="2835" w:type="dxa"/>
          </w:tcPr>
          <w:p w14:paraId="5DC29B0E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  <w:p w14:paraId="0DC35735" w14:textId="77777777" w:rsidR="0055640D" w:rsidRDefault="0055640D" w:rsidP="0055640D">
            <w:pPr>
              <w:pStyle w:val="Liste"/>
              <w:numPr>
                <w:ilvl w:val="0"/>
                <w:numId w:val="0"/>
              </w:numPr>
            </w:pPr>
          </w:p>
        </w:tc>
        <w:tc>
          <w:tcPr>
            <w:tcW w:w="6803" w:type="dxa"/>
          </w:tcPr>
          <w:p w14:paraId="19F54E0B" w14:textId="77777777" w:rsidR="0055640D" w:rsidRDefault="0055640D" w:rsidP="0055640D">
            <w:pPr>
              <w:rPr>
                <w:rFonts w:eastAsia="Times New Roman"/>
                <w:noProof/>
              </w:rPr>
            </w:pPr>
          </w:p>
        </w:tc>
      </w:tr>
      <w:tr w:rsidR="0055640D" w14:paraId="4D1242D8" w14:textId="77777777" w:rsidTr="0055640D">
        <w:tc>
          <w:tcPr>
            <w:tcW w:w="2835" w:type="dxa"/>
          </w:tcPr>
          <w:p w14:paraId="417EA6D1" w14:textId="77777777" w:rsidR="0055640D" w:rsidRDefault="0055640D" w:rsidP="0055640D">
            <w:pPr>
              <w:pStyle w:val="Liste"/>
            </w:pPr>
            <w:r>
              <w:lastRenderedPageBreak/>
              <w:t>Film/Projekt abspielen</w:t>
            </w:r>
          </w:p>
        </w:tc>
        <w:tc>
          <w:tcPr>
            <w:tcW w:w="6803" w:type="dxa"/>
          </w:tcPr>
          <w:p w14:paraId="32D268FB" w14:textId="77777777" w:rsidR="0055640D" w:rsidRDefault="0055640D" w:rsidP="0055640D">
            <w:pPr>
              <w:rPr>
                <w:rFonts w:eastAsia="Times New Roman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inline distT="0" distB="0" distL="0" distR="0" wp14:anchorId="44FC321C" wp14:editId="1A1B2F92">
                      <wp:extent cx="2340000" cy="1756811"/>
                      <wp:effectExtent l="0" t="0" r="3175" b="0"/>
                      <wp:docPr id="13" name="Gruppier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340000" cy="1756811"/>
                                <a:chOff x="0" y="0"/>
                                <a:chExt cx="2326640" cy="1744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Grafik 14" descr="cid:c5a1644d-f0b9-49a9-bc8d-02074953e75a@EURP194.PROD.OUTLOOK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r:link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640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Gerade Verbindung mit Pfeil 15"/>
                              <wps:cNvCnPr/>
                              <wps:spPr>
                                <a:xfrm flipH="1">
                                  <a:off x="1239404" y="369455"/>
                                  <a:ext cx="167640" cy="556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838F8" id="Gruppieren 13" o:spid="_x0000_s1026" style="width:184.25pt;height:138.35pt;mso-position-horizontal-relative:char;mso-position-vertical-relative:line" coordsize="23266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">
                      <o:lock v:ext="edit" aspectratio="t"/>
                      <v:shape id="Grafik 14" o:spid="_x0000_s1027" type="#_x0000_t75" alt="cid:c5a1644d-f0b9-49a9-bc8d-02074953e75a@EURP194.PROD.OUTLOOK.COM" style="position:absolute;width:23266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">
                        <v:imagedata r:id="rId23" r:href="rId24"/>
                      </v:shape>
                      <v:shape id="Gerade Verbindung mit Pfeil 15" o:spid="_x0000_s1028" type="#_x0000_t32" style="position:absolute;left:12394;top:3694;width:1676;height:55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" strokecolor="#ed7d31" strokeweight="1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09B3441" w14:textId="77777777" w:rsidR="007D356F" w:rsidRPr="007D356F" w:rsidRDefault="007D356F" w:rsidP="007D356F"/>
    <w:sectPr w:rsidR="007D356F" w:rsidRPr="007D356F" w:rsidSect="00321841">
      <w:headerReference w:type="default" r:id="rId25"/>
      <w:footerReference w:type="default" r:id="rId26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6AFD4" w14:textId="77777777" w:rsidR="007D356F" w:rsidRDefault="007D356F" w:rsidP="00FB0212">
      <w:pPr>
        <w:spacing w:line="240" w:lineRule="auto"/>
      </w:pPr>
      <w:r>
        <w:separator/>
      </w:r>
    </w:p>
  </w:endnote>
  <w:endnote w:type="continuationSeparator" w:id="0">
    <w:p w14:paraId="29127144" w14:textId="77777777" w:rsidR="007D356F" w:rsidRDefault="007D356F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08423" w14:textId="77777777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Pr="00020912">
      <w:rPr>
        <w:b/>
      </w:rPr>
      <w:t xml:space="preserve">Seite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B21936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B21936">
      <w:rPr>
        <w:b/>
        <w:noProof/>
      </w:rPr>
      <w:t>1</w:t>
    </w:r>
    <w:r w:rsidR="001809AA" w:rsidRPr="00020912">
      <w:rPr>
        <w:b/>
        <w:noProof/>
      </w:rPr>
      <w:fldChar w:fldCharType="end"/>
    </w:r>
  </w:p>
  <w:p w14:paraId="0829F7CD" w14:textId="77777777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4845A235" wp14:editId="326CA76B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Lehrmittelverlag </w:t>
    </w:r>
    <w:r w:rsidR="00FB0212">
      <w:rPr>
        <w:noProof/>
      </w:rPr>
      <w:t>St.Gallen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CADE3" w14:textId="77777777" w:rsidR="007D356F" w:rsidRDefault="007D356F" w:rsidP="00FB0212">
      <w:pPr>
        <w:spacing w:line="240" w:lineRule="auto"/>
      </w:pPr>
    </w:p>
  </w:footnote>
  <w:footnote w:type="continuationSeparator" w:id="0">
    <w:p w14:paraId="27BDB039" w14:textId="77777777" w:rsidR="007D356F" w:rsidRDefault="007D356F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98B00" w14:textId="77777777" w:rsidR="00FB0212" w:rsidRDefault="007D356F">
    <w:pPr>
      <w:pStyle w:val="Kopfzeile"/>
      <w:rPr>
        <w:b/>
      </w:rPr>
    </w:pPr>
    <w:r>
      <w:t>3./4. Klasse</w:t>
    </w:r>
    <w:r w:rsidR="00FB0212">
      <w:tab/>
    </w:r>
    <w:r w:rsidRPr="007D356F">
      <w:rPr>
        <w:b/>
      </w:rPr>
      <w:t>Hokuspokus aus dem Hut</w:t>
    </w:r>
  </w:p>
  <w:p w14:paraId="4E263852" w14:textId="77777777" w:rsidR="00AB7D93" w:rsidRPr="00AB7D93" w:rsidRDefault="007D356F">
    <w:pPr>
      <w:pStyle w:val="Kopfzeile"/>
      <w:rPr>
        <w:b/>
        <w:bCs/>
      </w:rPr>
    </w:pPr>
    <w:r w:rsidRPr="007D356F">
      <w:rPr>
        <w:b/>
        <w:bCs/>
      </w:rPr>
      <w:t>Mit Medien experimentieren und produzieren</w:t>
    </w:r>
    <w:r w:rsidR="00AB7D93" w:rsidRPr="00AB7D93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6F"/>
    <w:rsid w:val="00020912"/>
    <w:rsid w:val="000536B5"/>
    <w:rsid w:val="00076E08"/>
    <w:rsid w:val="00077474"/>
    <w:rsid w:val="00105A6C"/>
    <w:rsid w:val="00170D9E"/>
    <w:rsid w:val="001809AA"/>
    <w:rsid w:val="00186147"/>
    <w:rsid w:val="001E1F6D"/>
    <w:rsid w:val="00225A95"/>
    <w:rsid w:val="002502B0"/>
    <w:rsid w:val="00251786"/>
    <w:rsid w:val="00314D27"/>
    <w:rsid w:val="00321841"/>
    <w:rsid w:val="00342238"/>
    <w:rsid w:val="003838FC"/>
    <w:rsid w:val="003B66F4"/>
    <w:rsid w:val="003E14BF"/>
    <w:rsid w:val="003F00C0"/>
    <w:rsid w:val="004071A2"/>
    <w:rsid w:val="004202F9"/>
    <w:rsid w:val="004978B5"/>
    <w:rsid w:val="004D7D20"/>
    <w:rsid w:val="00525EF5"/>
    <w:rsid w:val="00531F79"/>
    <w:rsid w:val="00542FC8"/>
    <w:rsid w:val="00552732"/>
    <w:rsid w:val="0055640D"/>
    <w:rsid w:val="006542BD"/>
    <w:rsid w:val="0067080D"/>
    <w:rsid w:val="0068488F"/>
    <w:rsid w:val="0069632F"/>
    <w:rsid w:val="007030A6"/>
    <w:rsid w:val="0074357E"/>
    <w:rsid w:val="00752325"/>
    <w:rsid w:val="00761683"/>
    <w:rsid w:val="007B4AC6"/>
    <w:rsid w:val="007C5C29"/>
    <w:rsid w:val="007D17AB"/>
    <w:rsid w:val="007D356F"/>
    <w:rsid w:val="007D6F67"/>
    <w:rsid w:val="007D7235"/>
    <w:rsid w:val="007E2A2C"/>
    <w:rsid w:val="00810980"/>
    <w:rsid w:val="00823406"/>
    <w:rsid w:val="00885ED1"/>
    <w:rsid w:val="008C07AF"/>
    <w:rsid w:val="008D3A9F"/>
    <w:rsid w:val="009161C4"/>
    <w:rsid w:val="00932C5C"/>
    <w:rsid w:val="00941A48"/>
    <w:rsid w:val="009577BF"/>
    <w:rsid w:val="009810F5"/>
    <w:rsid w:val="009B3439"/>
    <w:rsid w:val="009D5780"/>
    <w:rsid w:val="00A368BB"/>
    <w:rsid w:val="00A67B59"/>
    <w:rsid w:val="00A951EC"/>
    <w:rsid w:val="00AA10D7"/>
    <w:rsid w:val="00AB7D93"/>
    <w:rsid w:val="00AD3C46"/>
    <w:rsid w:val="00B21936"/>
    <w:rsid w:val="00B30255"/>
    <w:rsid w:val="00B846C6"/>
    <w:rsid w:val="00B90177"/>
    <w:rsid w:val="00BB5AE8"/>
    <w:rsid w:val="00BE21F3"/>
    <w:rsid w:val="00BE7A75"/>
    <w:rsid w:val="00BF48FA"/>
    <w:rsid w:val="00C44D44"/>
    <w:rsid w:val="00C6038B"/>
    <w:rsid w:val="00C966BC"/>
    <w:rsid w:val="00CB7519"/>
    <w:rsid w:val="00D53554"/>
    <w:rsid w:val="00D61051"/>
    <w:rsid w:val="00D615EE"/>
    <w:rsid w:val="00D673E3"/>
    <w:rsid w:val="00DA3715"/>
    <w:rsid w:val="00DA4F15"/>
    <w:rsid w:val="00DC7851"/>
    <w:rsid w:val="00DE194C"/>
    <w:rsid w:val="00DF2B8D"/>
    <w:rsid w:val="00E21736"/>
    <w:rsid w:val="00E6707D"/>
    <w:rsid w:val="00EF7DFD"/>
    <w:rsid w:val="00F70BDE"/>
    <w:rsid w:val="00F81AF7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273B755"/>
  <w15:docId w15:val="{1539D3A5-9D0D-4723-B59D-3D4312D5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6C6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LMVFormEingabe">
    <w:name w:val="LMV_Form_Eingabe"/>
    <w:basedOn w:val="Absatz-Standardschriftart"/>
    <w:uiPriority w:val="1"/>
    <w:qFormat/>
    <w:rsid w:val="00CB7519"/>
    <w:rPr>
      <w:color w:val="808080"/>
    </w:rPr>
  </w:style>
  <w:style w:type="character" w:customStyle="1" w:styleId="LMVFormLoesung">
    <w:name w:val="LMV_Form_Loesung"/>
    <w:basedOn w:val="Absatz-Standardschriftart"/>
    <w:uiPriority w:val="1"/>
    <w:qFormat/>
    <w:rsid w:val="00CB7519"/>
    <w:rPr>
      <w:i/>
      <w:color w:val="28A852"/>
    </w:rPr>
  </w:style>
  <w:style w:type="paragraph" w:customStyle="1" w:styleId="Icon">
    <w:name w:val="Icon"/>
    <w:basedOn w:val="Standard"/>
    <w:rsid w:val="00B21936"/>
    <w:pPr>
      <w:spacing w:line="240" w:lineRule="auto"/>
      <w:jc w:val="right"/>
    </w:pPr>
    <w:rPr>
      <w:sz w:val="28"/>
    </w:rPr>
  </w:style>
  <w:style w:type="table" w:styleId="TabellemithellemGitternetz">
    <w:name w:val="Grid Table Light"/>
    <w:basedOn w:val="NormaleTabelle"/>
    <w:uiPriority w:val="40"/>
    <w:rsid w:val="0055640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cid:d7110fb5-44b2-47bd-a2ce-0c0c795924de@EURP194.PROD.OUTLOOK.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cid:8339ba26-5622-4405-9e71-f52d01a10d27@EURP194.PROD.OUTLOOK.CO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d7110fb5-44b2-47bd-a2ce-0c0c795924de@EURP194.PROD.OUTLOOK.COM" TargetMode="External"/><Relationship Id="rId20" Type="http://schemas.openxmlformats.org/officeDocument/2006/relationships/image" Target="cid:8defadc2-71cf-42d3-ab6e-31e24155d0fa@EURP194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c5a1644d-f0b9-49a9-bc8d-02074953e75a@EURP194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cid:dc9de5a2-872a-4e91-a735-600192cb4ee6@EURP194.PROD.OUTLOOK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8339ba26-5622-4405-9e71-f52d01a10d27@EURP194.PROD.OUTLOOK.COM" TargetMode="External"/><Relationship Id="rId22" Type="http://schemas.openxmlformats.org/officeDocument/2006/relationships/image" Target="cid:c5a1644d-f0b9-49a9-bc8d-02074953e75a@EURP194.PROD.OUTLOOK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CB782-C872-47BC-AA6D-1AE0D592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2</Pages>
  <Words>45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((Überschrift 1))</vt:lpstr>
      <vt:lpstr>    ((Überschrift 2))</vt:lpstr>
      <vt:lpstr>        ((Überschrift 3))</vt:lpstr>
    </vt:vector>
  </TitlesOfParts>
  <Company>Lehrmittelverlag St.Gallen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Christian Zöpfel</cp:lastModifiedBy>
  <cp:revision>4</cp:revision>
  <cp:lastPrinted>2020-02-19T08:52:00Z</cp:lastPrinted>
  <dcterms:created xsi:type="dcterms:W3CDTF">2020-02-17T13:46:00Z</dcterms:created>
  <dcterms:modified xsi:type="dcterms:W3CDTF">2020-02-19T08:52:00Z</dcterms:modified>
</cp:coreProperties>
</file>