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AB829" w14:textId="77777777" w:rsidR="001F60F1" w:rsidRPr="001F60F1" w:rsidRDefault="001F60F1" w:rsidP="001F60F1">
      <w:pPr>
        <w:pStyle w:val="Untertitel"/>
      </w:pPr>
      <w:bookmarkStart w:id="0" w:name="_GoBack"/>
      <w:bookmarkEnd w:id="0"/>
      <w:r w:rsidRPr="001F60F1">
        <w:t>Anleitung für Schülerinnen und Schüler</w:t>
      </w:r>
    </w:p>
    <w:p w14:paraId="33D7FC33" w14:textId="77777777" w:rsidR="00B1512E" w:rsidRPr="001F60F1" w:rsidRDefault="001F60F1" w:rsidP="001F60F1">
      <w:pPr>
        <w:pStyle w:val="Titel"/>
      </w:pPr>
      <w:r w:rsidRPr="001F60F1">
        <w:t>Pixelbilder</w:t>
      </w:r>
    </w:p>
    <w:p w14:paraId="7FF2FB61" w14:textId="77777777" w:rsidR="001F60F1" w:rsidRDefault="001F60F1" w:rsidP="001F60F1">
      <w:pPr>
        <w:pStyle w:val="StandardBildplatzierung"/>
      </w:pPr>
      <w:r>
        <w:t xml:space="preserve">Jedes Computerbild ist in Bildpunkte aufgeteilt. Diese nennt man Pixel. </w:t>
      </w:r>
    </w:p>
    <w:p w14:paraId="27A2A3B0" w14:textId="77777777" w:rsidR="001F60F1" w:rsidRDefault="001F60F1" w:rsidP="001F60F1">
      <w:pPr>
        <w:pStyle w:val="StandardBildplatzierung"/>
      </w:pPr>
      <w:r>
        <w:t xml:space="preserve">Wir malen jetzt ein Pixelbild. Jedes Feld ist einem Buchstaben zugeteilt: </w:t>
      </w:r>
    </w:p>
    <w:p w14:paraId="256E5CB3" w14:textId="77777777" w:rsidR="001F60F1" w:rsidRDefault="001F60F1" w:rsidP="001F60F1">
      <w:pPr>
        <w:pStyle w:val="StandardBildplatzierung"/>
      </w:pPr>
    </w:p>
    <w:p w14:paraId="15E6F6A1" w14:textId="77777777" w:rsidR="001F60F1" w:rsidRDefault="001F60F1" w:rsidP="001F60F1">
      <w:pPr>
        <w:pStyle w:val="StandardBildplatzierung"/>
      </w:pPr>
      <w:r>
        <w:t>w = weisses Feld</w:t>
      </w:r>
    </w:p>
    <w:p w14:paraId="5890296C" w14:textId="77777777" w:rsidR="001F60F1" w:rsidRDefault="001F60F1" w:rsidP="001F60F1">
      <w:pPr>
        <w:pStyle w:val="StandardBildplatzierung"/>
      </w:pPr>
      <w:r>
        <w:t>s = schwarzes Feld</w:t>
      </w:r>
    </w:p>
    <w:p w14:paraId="2D91F126" w14:textId="77777777" w:rsidR="001F60F1" w:rsidRDefault="001F60F1" w:rsidP="001F60F1">
      <w:pPr>
        <w:pStyle w:val="StandardBildplatzierung"/>
      </w:pPr>
    </w:p>
    <w:p w14:paraId="52DCFB45" w14:textId="77777777" w:rsidR="001F60F1" w:rsidRDefault="001F60F1" w:rsidP="001F60F1">
      <w:pPr>
        <w:pStyle w:val="StandardBildplatzierung"/>
      </w:pPr>
      <w:r>
        <w:t xml:space="preserve">Arbeite von links nach rechts. </w:t>
      </w:r>
    </w:p>
    <w:p w14:paraId="02A07650" w14:textId="77777777" w:rsidR="00B1512E" w:rsidRDefault="00B1512E" w:rsidP="002D38D4">
      <w:pPr>
        <w:pStyle w:val="StandardBildplatzierung"/>
      </w:pPr>
    </w:p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68"/>
        <w:gridCol w:w="4819"/>
      </w:tblGrid>
      <w:tr w:rsidR="001F60F1" w14:paraId="3E7E5009" w14:textId="77777777" w:rsidTr="001F60F1">
        <w:trPr>
          <w:trHeight w:hRule="exact" w:val="284"/>
        </w:trPr>
        <w:tc>
          <w:tcPr>
            <w:tcW w:w="283" w:type="dxa"/>
          </w:tcPr>
          <w:p w14:paraId="60E79248" w14:textId="77777777" w:rsidR="001F60F1" w:rsidRDefault="001F60F1" w:rsidP="009A273C"/>
        </w:tc>
        <w:tc>
          <w:tcPr>
            <w:tcW w:w="283" w:type="dxa"/>
          </w:tcPr>
          <w:p w14:paraId="2EE3CF58" w14:textId="77777777" w:rsidR="001F60F1" w:rsidRDefault="001F60F1" w:rsidP="009A273C"/>
        </w:tc>
        <w:tc>
          <w:tcPr>
            <w:tcW w:w="283" w:type="dxa"/>
          </w:tcPr>
          <w:p w14:paraId="74961EC2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E26F6BB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7D44051" w14:textId="77777777" w:rsidR="001F60F1" w:rsidRDefault="001F60F1" w:rsidP="009A273C"/>
        </w:tc>
        <w:tc>
          <w:tcPr>
            <w:tcW w:w="283" w:type="dxa"/>
          </w:tcPr>
          <w:p w14:paraId="24B46235" w14:textId="77777777" w:rsidR="001F60F1" w:rsidRDefault="001F60F1" w:rsidP="009A273C"/>
        </w:tc>
        <w:tc>
          <w:tcPr>
            <w:tcW w:w="283" w:type="dxa"/>
          </w:tcPr>
          <w:p w14:paraId="37284B9E" w14:textId="77777777" w:rsidR="001F60F1" w:rsidRDefault="001F60F1" w:rsidP="009A273C"/>
        </w:tc>
        <w:tc>
          <w:tcPr>
            <w:tcW w:w="283" w:type="dxa"/>
          </w:tcPr>
          <w:p w14:paraId="1FE9C75D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69201E4" w14:textId="77777777" w:rsidR="001F60F1" w:rsidRDefault="001F60F1" w:rsidP="009A273C"/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0A5F7022" w14:textId="77777777" w:rsidR="001F60F1" w:rsidRDefault="001F60F1" w:rsidP="001F60F1">
            <w:r>
              <w:t>w, w, w, s, s, w, w, 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A5D75D6" w14:textId="77777777" w:rsidR="001F60F1" w:rsidRDefault="001F60F1" w:rsidP="001F60F1"/>
        </w:tc>
      </w:tr>
      <w:tr w:rsidR="001F60F1" w14:paraId="152B8B23" w14:textId="77777777" w:rsidTr="001F60F1">
        <w:trPr>
          <w:trHeight w:hRule="exact" w:val="284"/>
        </w:trPr>
        <w:tc>
          <w:tcPr>
            <w:tcW w:w="283" w:type="dxa"/>
          </w:tcPr>
          <w:p w14:paraId="0ED13314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AA13686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5B5654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AFA5FC0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2385397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5EBB805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EFF94DF" w14:textId="77777777" w:rsidR="001F60F1" w:rsidRDefault="001F60F1" w:rsidP="009A273C"/>
        </w:tc>
        <w:tc>
          <w:tcPr>
            <w:tcW w:w="283" w:type="dxa"/>
          </w:tcPr>
          <w:p w14:paraId="5DFF0EFE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CEF1A57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1BD23CF2" w14:textId="77777777" w:rsidR="001F60F1" w:rsidRDefault="001F60F1" w:rsidP="001F60F1">
            <w:r>
              <w:t>w, s, s, s, s, s, s, 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B78D260" w14:textId="77777777" w:rsidR="001F60F1" w:rsidRDefault="001F60F1" w:rsidP="001F60F1"/>
        </w:tc>
      </w:tr>
      <w:tr w:rsidR="001F60F1" w14:paraId="38315900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428584AC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73F94DA" w14:textId="77777777" w:rsidR="001F60F1" w:rsidRDefault="001F60F1" w:rsidP="009A273C"/>
        </w:tc>
        <w:tc>
          <w:tcPr>
            <w:tcW w:w="283" w:type="dxa"/>
          </w:tcPr>
          <w:p w14:paraId="7D3E24EA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541B2E47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1CB2AA4" w14:textId="77777777" w:rsidR="001F60F1" w:rsidRDefault="001F60F1" w:rsidP="009A273C"/>
        </w:tc>
        <w:tc>
          <w:tcPr>
            <w:tcW w:w="283" w:type="dxa"/>
          </w:tcPr>
          <w:p w14:paraId="5A2FAF0B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25B0E30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A3C356F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2DAAFAD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A925D34" w14:textId="77777777" w:rsidR="001F60F1" w:rsidRDefault="001F60F1" w:rsidP="001F60F1">
            <w:r>
              <w:t>s, s, w, s, s, w, s, 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C0EA088" w14:textId="77777777" w:rsidR="001F60F1" w:rsidRDefault="001F60F1" w:rsidP="001F60F1"/>
        </w:tc>
      </w:tr>
      <w:tr w:rsidR="001F60F1" w14:paraId="1E565D9C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58301570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7B34B9E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468D5BF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4DCE91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9E5DB2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2149CC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BCED6E2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9166142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A9E13EB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D6EEA46" w14:textId="77777777" w:rsidR="001F60F1" w:rsidRDefault="001F60F1" w:rsidP="001F60F1">
            <w:r>
              <w:t>s, s, s, s, s, s, s, 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31E5958" w14:textId="77777777" w:rsidR="001F60F1" w:rsidRDefault="001F60F1" w:rsidP="001F60F1"/>
        </w:tc>
      </w:tr>
      <w:tr w:rsidR="001F60F1" w14:paraId="21860A69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7251FEF0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EAE3226" w14:textId="77777777" w:rsidR="001F60F1" w:rsidRDefault="001F60F1" w:rsidP="009A273C"/>
        </w:tc>
        <w:tc>
          <w:tcPr>
            <w:tcW w:w="283" w:type="dxa"/>
          </w:tcPr>
          <w:p w14:paraId="0BC6CA7A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45268A9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885FA07" w14:textId="77777777" w:rsidR="001F60F1" w:rsidRDefault="001F60F1" w:rsidP="009A273C"/>
        </w:tc>
        <w:tc>
          <w:tcPr>
            <w:tcW w:w="283" w:type="dxa"/>
          </w:tcPr>
          <w:p w14:paraId="56D5C83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26DDDFC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BE9F2C0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912804C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5D0C790" w14:textId="77777777" w:rsidR="001F60F1" w:rsidRDefault="001F60F1" w:rsidP="001F60F1">
            <w:r>
              <w:t>s, s, w, s, s, w, s, 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584C4FE" w14:textId="77777777" w:rsidR="001F60F1" w:rsidRDefault="001F60F1" w:rsidP="001F60F1"/>
        </w:tc>
      </w:tr>
      <w:tr w:rsidR="001F60F1" w14:paraId="0FDEC6DF" w14:textId="77777777" w:rsidTr="001F60F1">
        <w:trPr>
          <w:trHeight w:hRule="exact" w:val="284"/>
        </w:trPr>
        <w:tc>
          <w:tcPr>
            <w:tcW w:w="283" w:type="dxa"/>
          </w:tcPr>
          <w:p w14:paraId="2E4A1239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AA9D166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FD314D8" w14:textId="77777777" w:rsidR="001F60F1" w:rsidRDefault="001F60F1" w:rsidP="009A273C"/>
        </w:tc>
        <w:tc>
          <w:tcPr>
            <w:tcW w:w="283" w:type="dxa"/>
          </w:tcPr>
          <w:p w14:paraId="2FD34D54" w14:textId="77777777" w:rsidR="001F60F1" w:rsidRDefault="001F60F1" w:rsidP="009A273C"/>
        </w:tc>
        <w:tc>
          <w:tcPr>
            <w:tcW w:w="283" w:type="dxa"/>
          </w:tcPr>
          <w:p w14:paraId="584A6575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9232075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3A0F203" w14:textId="77777777" w:rsidR="001F60F1" w:rsidRDefault="001F60F1" w:rsidP="009A273C"/>
        </w:tc>
        <w:tc>
          <w:tcPr>
            <w:tcW w:w="283" w:type="dxa"/>
          </w:tcPr>
          <w:p w14:paraId="207117D6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2DAC2FCE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1B2BB1E" w14:textId="77777777" w:rsidR="001F60F1" w:rsidRDefault="001F60F1" w:rsidP="001F60F1">
            <w:r>
              <w:t>w, s, s, w, w, s, s, 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0C13A1B" w14:textId="77777777" w:rsidR="001F60F1" w:rsidRDefault="001F60F1" w:rsidP="001F60F1"/>
        </w:tc>
      </w:tr>
      <w:tr w:rsidR="001F60F1" w14:paraId="5A0F6D67" w14:textId="77777777" w:rsidTr="001F60F1">
        <w:trPr>
          <w:trHeight w:hRule="exact" w:val="284"/>
        </w:trPr>
        <w:tc>
          <w:tcPr>
            <w:tcW w:w="283" w:type="dxa"/>
          </w:tcPr>
          <w:p w14:paraId="7080212B" w14:textId="77777777" w:rsidR="001F60F1" w:rsidRDefault="001F60F1" w:rsidP="009A273C"/>
        </w:tc>
        <w:tc>
          <w:tcPr>
            <w:tcW w:w="283" w:type="dxa"/>
          </w:tcPr>
          <w:p w14:paraId="7E8550E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5B7D0A07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6F6883B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AD52989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EA72809" w14:textId="77777777" w:rsidR="001F60F1" w:rsidRDefault="001F60F1" w:rsidP="009A273C"/>
        </w:tc>
        <w:tc>
          <w:tcPr>
            <w:tcW w:w="283" w:type="dxa"/>
          </w:tcPr>
          <w:p w14:paraId="6DB7D51B" w14:textId="77777777" w:rsidR="001F60F1" w:rsidRDefault="001F60F1" w:rsidP="009A273C"/>
        </w:tc>
        <w:tc>
          <w:tcPr>
            <w:tcW w:w="283" w:type="dxa"/>
          </w:tcPr>
          <w:p w14:paraId="4077661E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F9569BC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2062D28" w14:textId="77777777" w:rsidR="001F60F1" w:rsidRDefault="001F60F1" w:rsidP="0021791B">
            <w:r>
              <w:t xml:space="preserve">w, w, s, s, s, s, </w:t>
            </w:r>
            <w:r w:rsidR="0021791B">
              <w:t>w</w:t>
            </w:r>
            <w:r>
              <w:t>, 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1FF4BE6" w14:textId="77777777" w:rsidR="001F60F1" w:rsidRDefault="001F60F1" w:rsidP="001F60F1"/>
        </w:tc>
      </w:tr>
    </w:tbl>
    <w:p w14:paraId="1CE4E0C3" w14:textId="77777777" w:rsidR="001F60F1" w:rsidRDefault="001F60F1" w:rsidP="001F60F1"/>
    <w:p w14:paraId="138F523D" w14:textId="77777777" w:rsidR="001F60F1" w:rsidRDefault="001F60F1" w:rsidP="001F60F1">
      <w:r w:rsidRPr="001F60F1">
        <w:t>Die folgende Beschreibung ist viel effizienter. Daten können komprimiert werden, indem gleiche Dinge zusammengenommen werden.</w:t>
      </w:r>
    </w:p>
    <w:p w14:paraId="7C52A6E1" w14:textId="77777777" w:rsidR="001F60F1" w:rsidRDefault="001F60F1" w:rsidP="001F60F1"/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68"/>
        <w:gridCol w:w="4819"/>
      </w:tblGrid>
      <w:tr w:rsidR="001F60F1" w14:paraId="1C9D2B1D" w14:textId="77777777" w:rsidTr="001F60F1">
        <w:trPr>
          <w:trHeight w:hRule="exact" w:val="284"/>
        </w:trPr>
        <w:tc>
          <w:tcPr>
            <w:tcW w:w="283" w:type="dxa"/>
          </w:tcPr>
          <w:p w14:paraId="09D8F2D6" w14:textId="77777777" w:rsidR="001F60F1" w:rsidRDefault="001F60F1" w:rsidP="009A273C"/>
        </w:tc>
        <w:tc>
          <w:tcPr>
            <w:tcW w:w="283" w:type="dxa"/>
          </w:tcPr>
          <w:p w14:paraId="62E8C133" w14:textId="77777777" w:rsidR="001F60F1" w:rsidRDefault="001F60F1" w:rsidP="009A273C"/>
        </w:tc>
        <w:tc>
          <w:tcPr>
            <w:tcW w:w="283" w:type="dxa"/>
          </w:tcPr>
          <w:p w14:paraId="1648A9FB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CADBD99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04F985C" w14:textId="77777777" w:rsidR="001F60F1" w:rsidRDefault="001F60F1" w:rsidP="009A273C"/>
        </w:tc>
        <w:tc>
          <w:tcPr>
            <w:tcW w:w="283" w:type="dxa"/>
          </w:tcPr>
          <w:p w14:paraId="7894CBF9" w14:textId="77777777" w:rsidR="001F60F1" w:rsidRDefault="001F60F1" w:rsidP="009A273C"/>
        </w:tc>
        <w:tc>
          <w:tcPr>
            <w:tcW w:w="283" w:type="dxa"/>
          </w:tcPr>
          <w:p w14:paraId="7F620564" w14:textId="77777777" w:rsidR="001F60F1" w:rsidRDefault="001F60F1" w:rsidP="009A273C"/>
        </w:tc>
        <w:tc>
          <w:tcPr>
            <w:tcW w:w="283" w:type="dxa"/>
          </w:tcPr>
          <w:p w14:paraId="6E75C9EE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7D0B25D" w14:textId="77777777" w:rsidR="001F60F1" w:rsidRDefault="001F60F1" w:rsidP="009A273C"/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5C5759D9" w14:textId="77777777" w:rsidR="001F60F1" w:rsidRDefault="001F60F1" w:rsidP="001F60F1">
            <w:r>
              <w:t>3w, 2s, 3w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E1EBF4A" w14:textId="77777777" w:rsidR="001F60F1" w:rsidRDefault="001F60F1" w:rsidP="001F60F1"/>
        </w:tc>
      </w:tr>
      <w:tr w:rsidR="001F60F1" w14:paraId="77A50C41" w14:textId="77777777" w:rsidTr="001F60F1">
        <w:trPr>
          <w:trHeight w:hRule="exact" w:val="284"/>
        </w:trPr>
        <w:tc>
          <w:tcPr>
            <w:tcW w:w="283" w:type="dxa"/>
          </w:tcPr>
          <w:p w14:paraId="548BB7F9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F1DAD64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091985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C8D1DBC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CBAABFB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064BD2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53B8B26B" w14:textId="77777777" w:rsidR="001F60F1" w:rsidRDefault="001F60F1" w:rsidP="009A273C"/>
        </w:tc>
        <w:tc>
          <w:tcPr>
            <w:tcW w:w="283" w:type="dxa"/>
          </w:tcPr>
          <w:p w14:paraId="6FA19061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242CCD74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5D2AA7D" w14:textId="77777777" w:rsidR="001F60F1" w:rsidRDefault="001F60F1" w:rsidP="001F60F1">
            <w:r>
              <w:t>1w, 6s, 1w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DE364F6" w14:textId="77777777" w:rsidR="001F60F1" w:rsidRDefault="001F60F1" w:rsidP="001F60F1"/>
        </w:tc>
      </w:tr>
      <w:tr w:rsidR="001F60F1" w14:paraId="5BE44DBC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11D4001E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D1544F6" w14:textId="77777777" w:rsidR="001F60F1" w:rsidRDefault="001F60F1" w:rsidP="009A273C"/>
        </w:tc>
        <w:tc>
          <w:tcPr>
            <w:tcW w:w="283" w:type="dxa"/>
          </w:tcPr>
          <w:p w14:paraId="04033E7A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B808F2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5DFFE9C2" w14:textId="77777777" w:rsidR="001F60F1" w:rsidRDefault="001F60F1" w:rsidP="009A273C"/>
        </w:tc>
        <w:tc>
          <w:tcPr>
            <w:tcW w:w="283" w:type="dxa"/>
          </w:tcPr>
          <w:p w14:paraId="3DB7B296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B4AE8AD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3CD19EE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E687436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83F10A9" w14:textId="77777777" w:rsidR="001F60F1" w:rsidRDefault="001F60F1" w:rsidP="001F60F1">
            <w:r>
              <w:t>2s, 1w, 2s, 1w, 2s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6F0374" w14:textId="77777777" w:rsidR="001F60F1" w:rsidRDefault="001F60F1" w:rsidP="001F60F1"/>
        </w:tc>
      </w:tr>
      <w:tr w:rsidR="001F60F1" w14:paraId="0306A9D2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608701E8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6610E9A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47A044F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80426CA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250CFEC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14587F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037D2875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385C64D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E1561D8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45578EA2" w14:textId="77777777" w:rsidR="001F60F1" w:rsidRDefault="001F60F1" w:rsidP="001F60F1">
            <w:r>
              <w:t>8s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B07BDBC" w14:textId="77777777" w:rsidR="001F60F1" w:rsidRDefault="001F60F1" w:rsidP="001F60F1"/>
        </w:tc>
      </w:tr>
      <w:tr w:rsidR="001F60F1" w14:paraId="29FB87CF" w14:textId="77777777" w:rsidTr="001F60F1">
        <w:trPr>
          <w:trHeight w:hRule="exact" w:val="284"/>
        </w:trPr>
        <w:tc>
          <w:tcPr>
            <w:tcW w:w="283" w:type="dxa"/>
            <w:shd w:val="clear" w:color="auto" w:fill="000000" w:themeFill="text1"/>
          </w:tcPr>
          <w:p w14:paraId="31AD8C92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69F6881E" w14:textId="77777777" w:rsidR="001F60F1" w:rsidRDefault="001F60F1" w:rsidP="009A273C"/>
        </w:tc>
        <w:tc>
          <w:tcPr>
            <w:tcW w:w="283" w:type="dxa"/>
          </w:tcPr>
          <w:p w14:paraId="31D0D7E4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3F71C5F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A083A7C" w14:textId="77777777" w:rsidR="001F60F1" w:rsidRDefault="001F60F1" w:rsidP="009A273C"/>
        </w:tc>
        <w:tc>
          <w:tcPr>
            <w:tcW w:w="283" w:type="dxa"/>
          </w:tcPr>
          <w:p w14:paraId="18B875F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7791A904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A0DF212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40C5A80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18F8E906" w14:textId="77777777" w:rsidR="001F60F1" w:rsidRDefault="001F60F1" w:rsidP="001F60F1">
            <w:r>
              <w:t>2s, 1w, 2s, 1w, 2s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0103CDC" w14:textId="77777777" w:rsidR="001F60F1" w:rsidRDefault="001F60F1" w:rsidP="001F60F1"/>
        </w:tc>
      </w:tr>
      <w:tr w:rsidR="001F60F1" w14:paraId="15C88085" w14:textId="77777777" w:rsidTr="001F60F1">
        <w:trPr>
          <w:trHeight w:hRule="exact" w:val="284"/>
        </w:trPr>
        <w:tc>
          <w:tcPr>
            <w:tcW w:w="283" w:type="dxa"/>
          </w:tcPr>
          <w:p w14:paraId="3195D968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5CC2300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0B8DD00" w14:textId="77777777" w:rsidR="001F60F1" w:rsidRDefault="001F60F1" w:rsidP="009A273C"/>
        </w:tc>
        <w:tc>
          <w:tcPr>
            <w:tcW w:w="283" w:type="dxa"/>
          </w:tcPr>
          <w:p w14:paraId="6F0310C7" w14:textId="77777777" w:rsidR="001F60F1" w:rsidRDefault="001F60F1" w:rsidP="009A273C"/>
        </w:tc>
        <w:tc>
          <w:tcPr>
            <w:tcW w:w="283" w:type="dxa"/>
          </w:tcPr>
          <w:p w14:paraId="63A7A2F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3122F31C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4D540CE" w14:textId="77777777" w:rsidR="001F60F1" w:rsidRDefault="001F60F1" w:rsidP="009A273C"/>
        </w:tc>
        <w:tc>
          <w:tcPr>
            <w:tcW w:w="283" w:type="dxa"/>
          </w:tcPr>
          <w:p w14:paraId="2423EB31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1026DCD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253B1163" w14:textId="77777777" w:rsidR="001F60F1" w:rsidRDefault="001F60F1" w:rsidP="0021791B">
            <w:r>
              <w:t xml:space="preserve">1w, </w:t>
            </w:r>
            <w:r w:rsidR="0021791B">
              <w:t>2</w:t>
            </w:r>
            <w:r>
              <w:t xml:space="preserve">s, </w:t>
            </w:r>
            <w:r w:rsidR="0021791B">
              <w:t>2</w:t>
            </w:r>
            <w:r>
              <w:t>w</w:t>
            </w:r>
            <w:r w:rsidR="0021791B">
              <w:t>, 2s, 1w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616DA7B" w14:textId="77777777" w:rsidR="001F60F1" w:rsidRDefault="001F60F1" w:rsidP="001F60F1"/>
        </w:tc>
      </w:tr>
      <w:tr w:rsidR="001F60F1" w14:paraId="4DD19D68" w14:textId="77777777" w:rsidTr="001F60F1">
        <w:trPr>
          <w:trHeight w:hRule="exact" w:val="284"/>
        </w:trPr>
        <w:tc>
          <w:tcPr>
            <w:tcW w:w="283" w:type="dxa"/>
          </w:tcPr>
          <w:p w14:paraId="47F72E01" w14:textId="77777777" w:rsidR="001F60F1" w:rsidRDefault="001F60F1" w:rsidP="009A273C"/>
        </w:tc>
        <w:tc>
          <w:tcPr>
            <w:tcW w:w="283" w:type="dxa"/>
          </w:tcPr>
          <w:p w14:paraId="70ACC556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F1B6071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484F8D9E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2EF8B393" w14:textId="77777777" w:rsidR="001F60F1" w:rsidRDefault="001F60F1" w:rsidP="009A273C"/>
        </w:tc>
        <w:tc>
          <w:tcPr>
            <w:tcW w:w="283" w:type="dxa"/>
            <w:shd w:val="clear" w:color="auto" w:fill="000000" w:themeFill="text1"/>
          </w:tcPr>
          <w:p w14:paraId="160DEBB1" w14:textId="77777777" w:rsidR="001F60F1" w:rsidRDefault="001F60F1" w:rsidP="009A273C"/>
        </w:tc>
        <w:tc>
          <w:tcPr>
            <w:tcW w:w="283" w:type="dxa"/>
          </w:tcPr>
          <w:p w14:paraId="2F179E3F" w14:textId="77777777" w:rsidR="001F60F1" w:rsidRDefault="001F60F1" w:rsidP="009A273C"/>
        </w:tc>
        <w:tc>
          <w:tcPr>
            <w:tcW w:w="283" w:type="dxa"/>
          </w:tcPr>
          <w:p w14:paraId="381EB286" w14:textId="77777777" w:rsidR="001F60F1" w:rsidRDefault="001F60F1" w:rsidP="009A273C"/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0CB39E24" w14:textId="77777777" w:rsidR="001F60F1" w:rsidRDefault="001F60F1" w:rsidP="009A273C"/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61C68E49" w14:textId="77777777" w:rsidR="001F60F1" w:rsidRDefault="001F60F1" w:rsidP="001F60F1">
            <w:r>
              <w:t>2w, 4s, 2w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94D841A" w14:textId="77777777" w:rsidR="001F60F1" w:rsidRDefault="001F60F1" w:rsidP="001F60F1"/>
        </w:tc>
      </w:tr>
    </w:tbl>
    <w:p w14:paraId="7D906EF3" w14:textId="77777777" w:rsidR="001F60F1" w:rsidRDefault="001F60F1" w:rsidP="001F60F1"/>
    <w:p w14:paraId="28FD6E1E" w14:textId="77777777" w:rsidR="001F60F1" w:rsidRDefault="001F60F1" w:rsidP="001F60F1">
      <w:r>
        <w:t xml:space="preserve">Wenn du selber Pixelbilder machst, kannst du anstelle von s und w auch mit anderen Farben arbeiten und </w:t>
      </w:r>
      <w:r w:rsidR="009707AE">
        <w:br/>
      </w:r>
      <w:r>
        <w:t>so ein farbiges Pixelbild entwerfen.</w:t>
      </w:r>
    </w:p>
    <w:p w14:paraId="1D7648E5" w14:textId="77777777" w:rsidR="0021791B" w:rsidRDefault="0021791B" w:rsidP="001F60F1"/>
    <w:p w14:paraId="5DD7446B" w14:textId="77777777" w:rsidR="0021791B" w:rsidRDefault="0021791B" w:rsidP="001F60F1"/>
    <w:p w14:paraId="2668A4CC" w14:textId="77777777" w:rsidR="0021791B" w:rsidRDefault="0021791B" w:rsidP="001F60F1"/>
    <w:p w14:paraId="1786FD7B" w14:textId="77777777" w:rsidR="0021791B" w:rsidRDefault="0021791B" w:rsidP="001F60F1"/>
    <w:p w14:paraId="30B70338" w14:textId="77777777" w:rsidR="0021791B" w:rsidRDefault="0021791B" w:rsidP="001F60F1"/>
    <w:p w14:paraId="78034346" w14:textId="77777777" w:rsidR="0021791B" w:rsidRDefault="0021791B" w:rsidP="001F60F1"/>
    <w:p w14:paraId="3038BCA8" w14:textId="77777777" w:rsidR="0021791B" w:rsidRDefault="0021791B" w:rsidP="001F60F1"/>
    <w:p w14:paraId="0BAA45FC" w14:textId="77777777" w:rsidR="001F60F1" w:rsidRPr="00667DD2" w:rsidRDefault="0021791B" w:rsidP="00667DD2">
      <w:r>
        <w:rPr>
          <w:noProof/>
          <w:lang w:eastAsia="de-CH"/>
        </w:rPr>
        <w:drawing>
          <wp:inline distT="0" distB="0" distL="0" distR="0" wp14:anchorId="1E4B9CEE" wp14:editId="55D01BC5">
            <wp:extent cx="6108700" cy="2438400"/>
            <wp:effectExtent l="0" t="0" r="12700" b="0"/>
            <wp:docPr id="2" name="Bild 2" descr="Auslagerungs_Disk:Lehrmittelverlag SG:Lehrmittel_inform@21:LEVE-2299_Lehrmittel_Inform@21:04_Prozess:02_RZ/Ausarbeitung:02_Gestaltung_der_Kapitel:03_Zusatzmaterialien:02_Prozess:02_Umsetzung_bis_Maerz_17:01_Alle_ZM_vor_externer_Umsetzung:02_Bilder:02_Informatik:Bild_I_Pixelbilder_Anleitung:01_Illu:Pixelbilder_Dot_B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lagerungs_Disk:Lehrmittelverlag SG:Lehrmittel_inform@21:LEVE-2299_Lehrmittel_Inform@21:04_Prozess:02_RZ/Ausarbeitung:02_Gestaltung_der_Kapitel:03_Zusatzmaterialien:02_Prozess:02_Umsetzung_bis_Maerz_17:01_Alle_ZM_vor_externer_Umsetzung:02_Bilder:02_Informatik:Bild_I_Pixelbilder_Anleitung:01_Illu:Pixelbilder_Dot_By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0F1" w:rsidRPr="00667DD2" w:rsidSect="00321841">
      <w:headerReference w:type="default" r:id="rId9"/>
      <w:footerReference w:type="default" r:id="rId10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95BAB" w14:textId="77777777" w:rsidR="00B1512E" w:rsidRDefault="00B1512E" w:rsidP="00FB0212">
      <w:pPr>
        <w:spacing w:line="240" w:lineRule="auto"/>
      </w:pPr>
      <w:r>
        <w:separator/>
      </w:r>
    </w:p>
  </w:endnote>
  <w:endnote w:type="continuationSeparator" w:id="0">
    <w:p w14:paraId="4E3D7232" w14:textId="77777777" w:rsidR="00B1512E" w:rsidRDefault="00B1512E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68665" w14:textId="77777777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8176B8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8176B8">
      <w:rPr>
        <w:b/>
        <w:noProof/>
      </w:rPr>
      <w:t>1</w:t>
    </w:r>
    <w:r w:rsidR="001809AA" w:rsidRPr="00020912">
      <w:rPr>
        <w:b/>
        <w:noProof/>
      </w:rPr>
      <w:fldChar w:fldCharType="end"/>
    </w:r>
  </w:p>
  <w:p w14:paraId="4E7EA7D5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4B3D8908" wp14:editId="12BED652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62F15" w14:textId="77777777" w:rsidR="00B1512E" w:rsidRDefault="00B1512E" w:rsidP="00FB0212">
      <w:pPr>
        <w:spacing w:line="240" w:lineRule="auto"/>
      </w:pPr>
    </w:p>
  </w:footnote>
  <w:footnote w:type="continuationSeparator" w:id="0">
    <w:p w14:paraId="0CC37D8D" w14:textId="77777777" w:rsidR="00B1512E" w:rsidRDefault="00B1512E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E4DD3" w14:textId="24F907BB" w:rsidR="00FB0212" w:rsidRPr="00020912" w:rsidRDefault="00B1512E">
    <w:pPr>
      <w:pStyle w:val="Kopfzeile"/>
    </w:pPr>
    <w:r>
      <w:t>Informatik</w:t>
    </w:r>
    <w:r w:rsidR="00AA1045">
      <w:t xml:space="preserve"> – Vom Pixel zum Bild</w:t>
    </w:r>
    <w:r w:rsidR="00FB0212">
      <w:tab/>
    </w:r>
    <w:r>
      <w:rPr>
        <w:b/>
      </w:rPr>
      <w:t>Bilder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2E"/>
    <w:rsid w:val="00020912"/>
    <w:rsid w:val="000536B5"/>
    <w:rsid w:val="00077474"/>
    <w:rsid w:val="00105A6C"/>
    <w:rsid w:val="00116D11"/>
    <w:rsid w:val="00170D9E"/>
    <w:rsid w:val="001809AA"/>
    <w:rsid w:val="00186147"/>
    <w:rsid w:val="001E1F6D"/>
    <w:rsid w:val="001F60F1"/>
    <w:rsid w:val="0021791B"/>
    <w:rsid w:val="00225A95"/>
    <w:rsid w:val="002340DD"/>
    <w:rsid w:val="002502B0"/>
    <w:rsid w:val="00251786"/>
    <w:rsid w:val="002D38D4"/>
    <w:rsid w:val="00314D27"/>
    <w:rsid w:val="00321841"/>
    <w:rsid w:val="00342238"/>
    <w:rsid w:val="003838FC"/>
    <w:rsid w:val="003B66F4"/>
    <w:rsid w:val="003E14BF"/>
    <w:rsid w:val="003E7952"/>
    <w:rsid w:val="003F00C0"/>
    <w:rsid w:val="004071A2"/>
    <w:rsid w:val="004202F9"/>
    <w:rsid w:val="00492748"/>
    <w:rsid w:val="004978B5"/>
    <w:rsid w:val="004D7D20"/>
    <w:rsid w:val="00525EF5"/>
    <w:rsid w:val="00531F79"/>
    <w:rsid w:val="00534F12"/>
    <w:rsid w:val="00542FC8"/>
    <w:rsid w:val="00552732"/>
    <w:rsid w:val="005761F0"/>
    <w:rsid w:val="006542BD"/>
    <w:rsid w:val="00667DD2"/>
    <w:rsid w:val="0067080D"/>
    <w:rsid w:val="0069632F"/>
    <w:rsid w:val="007030A6"/>
    <w:rsid w:val="00707F96"/>
    <w:rsid w:val="00734DF1"/>
    <w:rsid w:val="0074357E"/>
    <w:rsid w:val="00752325"/>
    <w:rsid w:val="00761683"/>
    <w:rsid w:val="007B4AC6"/>
    <w:rsid w:val="007C5C29"/>
    <w:rsid w:val="007D17AB"/>
    <w:rsid w:val="007D6F67"/>
    <w:rsid w:val="007D7235"/>
    <w:rsid w:val="007E2A2C"/>
    <w:rsid w:val="00810980"/>
    <w:rsid w:val="008176B8"/>
    <w:rsid w:val="00823406"/>
    <w:rsid w:val="008423CD"/>
    <w:rsid w:val="00885ED1"/>
    <w:rsid w:val="008C07AF"/>
    <w:rsid w:val="008D3A9F"/>
    <w:rsid w:val="009161C4"/>
    <w:rsid w:val="00932C5C"/>
    <w:rsid w:val="00941A48"/>
    <w:rsid w:val="009577BF"/>
    <w:rsid w:val="009707AE"/>
    <w:rsid w:val="009810F5"/>
    <w:rsid w:val="009B3439"/>
    <w:rsid w:val="009D5780"/>
    <w:rsid w:val="00A368BB"/>
    <w:rsid w:val="00A67B59"/>
    <w:rsid w:val="00A951EC"/>
    <w:rsid w:val="00AA1045"/>
    <w:rsid w:val="00AA10D7"/>
    <w:rsid w:val="00AD3C46"/>
    <w:rsid w:val="00B1512E"/>
    <w:rsid w:val="00B30255"/>
    <w:rsid w:val="00B846C6"/>
    <w:rsid w:val="00B90177"/>
    <w:rsid w:val="00BB5AE8"/>
    <w:rsid w:val="00BE21F3"/>
    <w:rsid w:val="00BE7A75"/>
    <w:rsid w:val="00BF48FA"/>
    <w:rsid w:val="00C44D44"/>
    <w:rsid w:val="00C6038B"/>
    <w:rsid w:val="00C66DDD"/>
    <w:rsid w:val="00C966BC"/>
    <w:rsid w:val="00D53554"/>
    <w:rsid w:val="00D61051"/>
    <w:rsid w:val="00D615EE"/>
    <w:rsid w:val="00D673E3"/>
    <w:rsid w:val="00D70BC0"/>
    <w:rsid w:val="00DA3715"/>
    <w:rsid w:val="00DA4F15"/>
    <w:rsid w:val="00DC7851"/>
    <w:rsid w:val="00DE194C"/>
    <w:rsid w:val="00E21736"/>
    <w:rsid w:val="00E635AE"/>
    <w:rsid w:val="00E6707D"/>
    <w:rsid w:val="00EF7DF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DC97A2B"/>
  <w15:docId w15:val="{1B9FFE1C-2158-4337-A729-602348D8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5761F0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61F0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table" w:customStyle="1" w:styleId="Tabellenraster1">
    <w:name w:val="Tabellenraster1"/>
    <w:basedOn w:val="NormaleTabelle"/>
    <w:next w:val="Tabellenraster"/>
    <w:uiPriority w:val="39"/>
    <w:rsid w:val="002D38D4"/>
    <w:pPr>
      <w:spacing w:line="240" w:lineRule="auto"/>
    </w:pPr>
    <w:rPr>
      <w:rFonts w:ascii="Calibri" w:hAnsi="Calibr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2D38D4"/>
    <w:pPr>
      <w:spacing w:line="240" w:lineRule="auto"/>
    </w:pPr>
    <w:rPr>
      <w:rFonts w:ascii="Calibri" w:hAnsi="Calibr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5D6C0-2FBA-402D-A491-574D7F34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1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Thaddey, Christine</cp:lastModifiedBy>
  <cp:revision>2</cp:revision>
  <cp:lastPrinted>2017-04-07T15:58:00Z</cp:lastPrinted>
  <dcterms:created xsi:type="dcterms:W3CDTF">2017-05-17T08:22:00Z</dcterms:created>
  <dcterms:modified xsi:type="dcterms:W3CDTF">2017-05-17T08:22:00Z</dcterms:modified>
</cp:coreProperties>
</file>