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03BDC" w14:textId="7EA31842" w:rsidR="00B11B61" w:rsidRPr="008F3E94" w:rsidRDefault="00876306" w:rsidP="00C859D5">
      <w:pPr>
        <w:pStyle w:val="Untertitel"/>
      </w:pPr>
      <w:r w:rsidRPr="008F3E94">
        <w:t>Istruzioni</w:t>
      </w:r>
    </w:p>
    <w:p w14:paraId="4A4543E8" w14:textId="74D4A0D0" w:rsidR="00B11B61" w:rsidRPr="008F3E94" w:rsidRDefault="00876306" w:rsidP="00C859D5">
      <w:pPr>
        <w:pStyle w:val="Titel"/>
      </w:pPr>
      <w:r w:rsidRPr="008F3E94">
        <w:t xml:space="preserve">Elaborazione delle immagini </w:t>
      </w:r>
      <w:r w:rsidR="00B543D0" w:rsidRPr="008F3E94">
        <w:t>Windows</w:t>
      </w:r>
    </w:p>
    <w:p w14:paraId="5E4B0514" w14:textId="62A4730C" w:rsidR="00B11B61" w:rsidRPr="008F3E94" w:rsidRDefault="00876306" w:rsidP="00C859D5">
      <w:pPr>
        <w:pStyle w:val="berschrift1"/>
        <w:spacing w:before="440"/>
      </w:pPr>
      <w:r w:rsidRPr="008F3E94">
        <w:t xml:space="preserve">Strumenti </w:t>
      </w:r>
      <w:r w:rsidR="00B011A2">
        <w:t>per l'</w:t>
      </w:r>
      <w:r w:rsidRPr="008F3E94">
        <w:t>elaborazione d</w:t>
      </w:r>
      <w:r w:rsidR="00B011A2">
        <w:t>elle</w:t>
      </w:r>
      <w:r w:rsidRPr="008F3E94">
        <w:t xml:space="preserve"> imm</w:t>
      </w:r>
      <w:r w:rsidRPr="00BD54D3">
        <w:t xml:space="preserve">agini con </w:t>
      </w:r>
      <w:r w:rsidR="00B543D0" w:rsidRPr="00BD54D3">
        <w:t xml:space="preserve">Microsoft Word </w:t>
      </w:r>
      <w:r w:rsidRPr="00BD54D3">
        <w:t>o</w:t>
      </w:r>
      <w:r w:rsidR="00B543D0" w:rsidRPr="00BD54D3">
        <w:t xml:space="preserve"> PowerPoint (</w:t>
      </w:r>
      <w:r w:rsidRPr="00BD54D3">
        <w:t>per</w:t>
      </w:r>
      <w:r w:rsidR="00B543D0" w:rsidRPr="00BD54D3">
        <w:t xml:space="preserve"> Windows Office</w:t>
      </w:r>
      <w:r w:rsidR="00C75658" w:rsidRPr="00BD54D3">
        <w:t>, Windows 7/Office 16</w:t>
      </w:r>
      <w:r w:rsidR="00B543D0" w:rsidRPr="00BD54D3">
        <w:t>)</w:t>
      </w:r>
    </w:p>
    <w:p w14:paraId="7F0EBC62" w14:textId="4CA5A881" w:rsidR="00B543D0" w:rsidRPr="008F3E94" w:rsidRDefault="00B011A2" w:rsidP="00B543D0">
      <w:pPr>
        <w:pStyle w:val="Liste"/>
      </w:pPr>
      <w:r>
        <w:t>Aprire</w:t>
      </w:r>
      <w:r w:rsidR="00876306" w:rsidRPr="008F3E94">
        <w:t xml:space="preserve"> Word</w:t>
      </w:r>
      <w:r w:rsidR="00B543D0" w:rsidRPr="008F3E94">
        <w:t>.</w:t>
      </w:r>
    </w:p>
    <w:p w14:paraId="735DFFEC" w14:textId="6E9C4E0A" w:rsidR="00B543D0" w:rsidRPr="008F3E94" w:rsidRDefault="00876306" w:rsidP="00B543D0">
      <w:pPr>
        <w:pStyle w:val="Liste"/>
      </w:pPr>
      <w:r w:rsidRPr="008F3E94">
        <w:t>Trascinare/inserire un'immagine nel documento.</w:t>
      </w:r>
    </w:p>
    <w:p w14:paraId="782FF88B" w14:textId="1D37F6A4" w:rsidR="00B11B61" w:rsidRDefault="00876306" w:rsidP="00B543D0">
      <w:pPr>
        <w:pStyle w:val="Liste"/>
      </w:pPr>
      <w:r w:rsidRPr="008F3E94">
        <w:t>Con un clic sull'immagine si</w:t>
      </w:r>
      <w:r w:rsidR="00566180">
        <w:t xml:space="preserve"> apre una nuova scheda «Formato</w:t>
      </w:r>
      <w:r w:rsidRPr="008F3E94">
        <w:t>».</w:t>
      </w:r>
    </w:p>
    <w:p w14:paraId="06FDB94A" w14:textId="0653AEAA" w:rsidR="00D669FC" w:rsidRDefault="00D669FC" w:rsidP="00D669FC">
      <w:pPr>
        <w:pStyle w:val="Liste"/>
        <w:numPr>
          <w:ilvl w:val="0"/>
          <w:numId w:val="0"/>
        </w:numPr>
        <w:ind w:left="284"/>
      </w:pPr>
    </w:p>
    <w:p w14:paraId="536069D4" w14:textId="7A46E7CF" w:rsidR="00D669FC" w:rsidRPr="008F3E94" w:rsidRDefault="00D669FC" w:rsidP="00D669FC">
      <w:pPr>
        <w:pStyle w:val="Liste"/>
        <w:numPr>
          <w:ilvl w:val="0"/>
          <w:numId w:val="0"/>
        </w:numPr>
        <w:ind w:left="284"/>
      </w:pPr>
      <w:r w:rsidRPr="00D669FC">
        <w:drawing>
          <wp:inline distT="0" distB="0" distL="0" distR="0" wp14:anchorId="0D37DA87" wp14:editId="48EFAC3E">
            <wp:extent cx="6120130" cy="9582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D76B" w14:textId="77777777" w:rsidR="00B11B61" w:rsidRPr="008F3E94" w:rsidRDefault="00B11B61" w:rsidP="00B11B61"/>
    <w:p w14:paraId="5AC9ACC4" w14:textId="4429142C" w:rsidR="00B543D0" w:rsidRPr="008F3E94" w:rsidRDefault="00B543D0" w:rsidP="00B543D0"/>
    <w:p w14:paraId="4155AE75" w14:textId="77777777" w:rsidR="00876306" w:rsidRPr="008F3E94" w:rsidRDefault="00876306" w:rsidP="00876306">
      <w:r w:rsidRPr="008F3E94">
        <w:t>Ci sono vari strumenti per elaborare un'immagine.</w:t>
      </w:r>
    </w:p>
    <w:p w14:paraId="0F12A8C1" w14:textId="77777777" w:rsidR="00876306" w:rsidRPr="008F3E94" w:rsidRDefault="00876306" w:rsidP="00876306">
      <w:r w:rsidRPr="008F3E94">
        <w:t xml:space="preserve">Nella barra dei menu, direttamente sotto le schede ci sono dei comandi per l'elaborazione delle immagini. </w:t>
      </w:r>
    </w:p>
    <w:p w14:paraId="6D793EDB" w14:textId="77777777" w:rsidR="00B543D0" w:rsidRPr="008F3E94" w:rsidRDefault="00B543D0" w:rsidP="00B543D0"/>
    <w:p w14:paraId="00D54547" w14:textId="7639C168" w:rsidR="00B11B61" w:rsidRPr="008F3E94" w:rsidRDefault="004E2DF9" w:rsidP="00B11B61">
      <w:pPr>
        <w:rPr>
          <w:highlight w:val="yellow"/>
        </w:rPr>
      </w:pPr>
      <w:r w:rsidRPr="008F3E94">
        <w:t xml:space="preserve">Cliccando sulle </w:t>
      </w:r>
      <w:r w:rsidRPr="004B7A11">
        <w:t>icone «Correzioni», «Colore» o «Effetti artistici», si apre</w:t>
      </w:r>
      <w:r w:rsidRPr="008F3E94">
        <w:t xml:space="preserve"> un menu a discesa </w:t>
      </w:r>
      <w:r w:rsidR="008F3E94" w:rsidRPr="008F3E94">
        <w:t>dove sono indicati i suggerimenti per elaborare l'immagine. Basta cliccare sul suggerimento per modificare l'immagine.</w:t>
      </w:r>
    </w:p>
    <w:p w14:paraId="20BDB72F" w14:textId="77777777" w:rsidR="008F3E94" w:rsidRPr="008F3E94" w:rsidRDefault="008F3E94" w:rsidP="00B11B61">
      <w:pPr>
        <w:rPr>
          <w:highlight w:val="yellow"/>
        </w:rPr>
      </w:pPr>
    </w:p>
    <w:p w14:paraId="000B0ECE" w14:textId="4E26AF41" w:rsidR="00C859D5" w:rsidRPr="008F3E94" w:rsidRDefault="008F4517" w:rsidP="008F4517">
      <w:r>
        <w:tab/>
      </w:r>
    </w:p>
    <w:p w14:paraId="43439BE9" w14:textId="7D61CD65" w:rsidR="00C859D5" w:rsidRPr="008F3E94" w:rsidRDefault="008F4517" w:rsidP="008F4517">
      <w:r>
        <w:t xml:space="preserve">     </w:t>
      </w:r>
      <w:r w:rsidRPr="008F4517">
        <w:drawing>
          <wp:inline distT="0" distB="0" distL="0" distR="0" wp14:anchorId="78B9E2DB" wp14:editId="7F4F60C9">
            <wp:extent cx="5641521" cy="51685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7498" cy="54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1C24" w14:textId="29B9BEFE" w:rsidR="00C859D5" w:rsidRPr="008F3E94" w:rsidRDefault="00C859D5" w:rsidP="00C859D5">
      <w:pPr>
        <w:jc w:val="center"/>
      </w:pPr>
    </w:p>
    <w:p w14:paraId="72615C74" w14:textId="77777777" w:rsidR="00C859D5" w:rsidRPr="008F3E94" w:rsidRDefault="00C859D5" w:rsidP="00B11B61"/>
    <w:p w14:paraId="1C24C401" w14:textId="1714B961" w:rsidR="00B11B61" w:rsidRPr="008F3E94" w:rsidRDefault="008F4517" w:rsidP="00B11B61">
      <w:r>
        <w:t xml:space="preserve">    </w:t>
      </w:r>
      <w:r w:rsidRPr="008F4517">
        <w:drawing>
          <wp:inline distT="0" distB="0" distL="0" distR="0" wp14:anchorId="76C16958" wp14:editId="42A3A0AD">
            <wp:extent cx="5725205" cy="942975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9376" cy="9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2990" w14:textId="77777777" w:rsidR="00B543D0" w:rsidRPr="008F3E94" w:rsidRDefault="00B543D0">
      <w:r w:rsidRPr="008F3E94">
        <w:br w:type="page"/>
      </w:r>
    </w:p>
    <w:p w14:paraId="54C752ED" w14:textId="219B53A7" w:rsidR="00B11B61" w:rsidRPr="008F3E94" w:rsidRDefault="00BA5323" w:rsidP="00BA0291">
      <w:r w:rsidRPr="00BA5323">
        <w:lastRenderedPageBreak/>
        <w:drawing>
          <wp:anchor distT="0" distB="0" distL="114300" distR="114300" simplePos="0" relativeHeight="251651584" behindDoc="1" locked="0" layoutInCell="1" allowOverlap="1" wp14:anchorId="592C2A41" wp14:editId="74DF349B">
            <wp:simplePos x="0" y="0"/>
            <wp:positionH relativeFrom="column">
              <wp:posOffset>2322195</wp:posOffset>
            </wp:positionH>
            <wp:positionV relativeFrom="paragraph">
              <wp:posOffset>30480</wp:posOffset>
            </wp:positionV>
            <wp:extent cx="2241550" cy="2508250"/>
            <wp:effectExtent l="0" t="0" r="6350" b="6350"/>
            <wp:wrapTight wrapText="bothSides">
              <wp:wrapPolygon edited="0">
                <wp:start x="0" y="0"/>
                <wp:lineTo x="0" y="21491"/>
                <wp:lineTo x="21478" y="21491"/>
                <wp:lineTo x="2147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 r="560" b="1086"/>
                    <a:stretch/>
                  </pic:blipFill>
                  <pic:spPr bwMode="auto">
                    <a:xfrm>
                      <a:off x="0" y="0"/>
                      <a:ext cx="224155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306" w:rsidRPr="008F3E94">
        <w:t xml:space="preserve">Consigli per </w:t>
      </w:r>
      <w:r w:rsidR="004E2DF9" w:rsidRPr="00BA5323">
        <w:t>correzioni</w:t>
      </w:r>
    </w:p>
    <w:p w14:paraId="7DC53139" w14:textId="178D282D" w:rsidR="00B11B61" w:rsidRPr="008F3E94" w:rsidRDefault="00B11B61" w:rsidP="00BA0291"/>
    <w:p w14:paraId="10FE63D3" w14:textId="77777777" w:rsidR="00BA0291" w:rsidRPr="008F3E94" w:rsidRDefault="00BA0291" w:rsidP="00BA0291"/>
    <w:p w14:paraId="0A4862E8" w14:textId="77777777" w:rsidR="00BA0291" w:rsidRPr="008F3E94" w:rsidRDefault="00BA0291" w:rsidP="00BA0291"/>
    <w:p w14:paraId="16071C2D" w14:textId="77777777" w:rsidR="00BA0291" w:rsidRPr="008F3E94" w:rsidRDefault="00BA0291" w:rsidP="00BA0291"/>
    <w:p w14:paraId="29D09F2C" w14:textId="77777777" w:rsidR="00BA0291" w:rsidRPr="008F3E94" w:rsidRDefault="00BA0291" w:rsidP="00BA0291"/>
    <w:p w14:paraId="437736FF" w14:textId="77777777" w:rsidR="00BA0291" w:rsidRPr="008F3E94" w:rsidRDefault="00BA0291" w:rsidP="00BA0291"/>
    <w:p w14:paraId="4F85B093" w14:textId="77777777" w:rsidR="00BA0291" w:rsidRPr="008F3E94" w:rsidRDefault="00BA0291" w:rsidP="00BA0291"/>
    <w:p w14:paraId="56D3CC5F" w14:textId="77777777" w:rsidR="00BA0291" w:rsidRPr="008F3E94" w:rsidRDefault="00BA0291" w:rsidP="00BA0291"/>
    <w:p w14:paraId="1654319B" w14:textId="18AA92FA" w:rsidR="00BA0291" w:rsidRPr="008F3E94" w:rsidRDefault="00BA0291" w:rsidP="00BA0291"/>
    <w:p w14:paraId="36FFB9A9" w14:textId="7BCF3FA8" w:rsidR="00BA0291" w:rsidRPr="008F3E94" w:rsidRDefault="00BA0291" w:rsidP="00BA0291"/>
    <w:p w14:paraId="0B8264A3" w14:textId="37488658" w:rsidR="00BA0291" w:rsidRPr="008F3E94" w:rsidRDefault="00BA0291" w:rsidP="00BA0291"/>
    <w:p w14:paraId="245B6555" w14:textId="075000FD" w:rsidR="00BA0291" w:rsidRPr="008F3E94" w:rsidRDefault="00BA0291" w:rsidP="00BA0291"/>
    <w:p w14:paraId="614B367C" w14:textId="419F61CE" w:rsidR="00BA0291" w:rsidRPr="008F3E94" w:rsidRDefault="00BA0291" w:rsidP="00BA0291"/>
    <w:p w14:paraId="1D760D43" w14:textId="7B90A2AC" w:rsidR="00BA0291" w:rsidRPr="008F3E94" w:rsidRDefault="00BA0291" w:rsidP="00BA0291"/>
    <w:p w14:paraId="54E7917D" w14:textId="7FECD1C8" w:rsidR="00BA0291" w:rsidRPr="008F3E94" w:rsidRDefault="00BA0291" w:rsidP="00BA0291"/>
    <w:p w14:paraId="52C5538F" w14:textId="79E4EF33" w:rsidR="00BA0291" w:rsidRPr="008F3E94" w:rsidRDefault="00BA0291" w:rsidP="00BA0291"/>
    <w:p w14:paraId="7723650B" w14:textId="44F6203E" w:rsidR="00BA0291" w:rsidRPr="008F3E94" w:rsidRDefault="00BA0291" w:rsidP="00BA0291"/>
    <w:p w14:paraId="23E85DDE" w14:textId="3801A5C0" w:rsidR="00BA0291" w:rsidRDefault="00BA0291" w:rsidP="00BA0291"/>
    <w:p w14:paraId="5A7846EC" w14:textId="7DDFD2F9" w:rsidR="00BA5323" w:rsidRPr="008F3E94" w:rsidRDefault="00BA5323" w:rsidP="00BA0291"/>
    <w:p w14:paraId="2465E5B1" w14:textId="0EAD89E1" w:rsidR="00B543D0" w:rsidRPr="008F3E94" w:rsidRDefault="00F9754C" w:rsidP="00BA0291">
      <w:r w:rsidRPr="005614BA">
        <w:drawing>
          <wp:anchor distT="0" distB="0" distL="114300" distR="114300" simplePos="0" relativeHeight="251653632" behindDoc="1" locked="0" layoutInCell="1" allowOverlap="1" wp14:anchorId="48C55F41" wp14:editId="31F21239">
            <wp:simplePos x="0" y="0"/>
            <wp:positionH relativeFrom="column">
              <wp:posOffset>2301875</wp:posOffset>
            </wp:positionH>
            <wp:positionV relativeFrom="paragraph">
              <wp:posOffset>60325</wp:posOffset>
            </wp:positionV>
            <wp:extent cx="2823210" cy="2140585"/>
            <wp:effectExtent l="0" t="0" r="0" b="0"/>
            <wp:wrapTight wrapText="bothSides">
              <wp:wrapPolygon edited="0">
                <wp:start x="0" y="0"/>
                <wp:lineTo x="0" y="21337"/>
                <wp:lineTo x="21425" y="21337"/>
                <wp:lineTo x="2142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" t="371" r="1492" b="2521"/>
                    <a:stretch/>
                  </pic:blipFill>
                  <pic:spPr bwMode="auto">
                    <a:xfrm>
                      <a:off x="0" y="0"/>
                      <a:ext cx="2823210" cy="21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DF9" w:rsidRPr="008F3E94">
        <w:t xml:space="preserve">Consigli </w:t>
      </w:r>
      <w:r w:rsidR="004E2DF9" w:rsidRPr="00F9754C">
        <w:t xml:space="preserve">per </w:t>
      </w:r>
      <w:r w:rsidRPr="00F9754C">
        <w:t>colore</w:t>
      </w:r>
    </w:p>
    <w:p w14:paraId="74297B2F" w14:textId="77777777" w:rsidR="00B543D0" w:rsidRPr="008F3E94" w:rsidRDefault="00B543D0" w:rsidP="00BA0291"/>
    <w:p w14:paraId="7667A9A4" w14:textId="77777777" w:rsidR="00BA0291" w:rsidRPr="008F3E94" w:rsidRDefault="00BA0291" w:rsidP="00BA0291"/>
    <w:p w14:paraId="01E3E441" w14:textId="77777777" w:rsidR="00BA0291" w:rsidRPr="008F3E94" w:rsidRDefault="00BA0291" w:rsidP="00BA0291"/>
    <w:p w14:paraId="1EB845D7" w14:textId="77777777" w:rsidR="00BA0291" w:rsidRPr="008F3E94" w:rsidRDefault="00BA0291" w:rsidP="00BA0291"/>
    <w:p w14:paraId="1E5C13BD" w14:textId="77777777" w:rsidR="00BA0291" w:rsidRPr="008F3E94" w:rsidRDefault="00BA0291" w:rsidP="00BA0291"/>
    <w:p w14:paraId="4D6E00D7" w14:textId="77777777" w:rsidR="00BA0291" w:rsidRPr="008F3E94" w:rsidRDefault="00BA0291" w:rsidP="00BA0291"/>
    <w:p w14:paraId="10232761" w14:textId="77777777" w:rsidR="00BA0291" w:rsidRPr="008F3E94" w:rsidRDefault="00BA0291" w:rsidP="00BA0291"/>
    <w:p w14:paraId="2FAA5D9A" w14:textId="20F97D15" w:rsidR="00BA0291" w:rsidRPr="008F3E94" w:rsidRDefault="00BA0291" w:rsidP="00BA0291"/>
    <w:p w14:paraId="35D59A9D" w14:textId="77777777" w:rsidR="00BA0291" w:rsidRPr="008F3E94" w:rsidRDefault="00BA0291" w:rsidP="00BA0291"/>
    <w:p w14:paraId="5E993F51" w14:textId="77777777" w:rsidR="00BA0291" w:rsidRPr="008F3E94" w:rsidRDefault="00BA0291" w:rsidP="00BA0291"/>
    <w:p w14:paraId="381EEECD" w14:textId="77777777" w:rsidR="00BA0291" w:rsidRPr="008F3E94" w:rsidRDefault="00BA0291" w:rsidP="00BA0291"/>
    <w:p w14:paraId="15BC094A" w14:textId="77777777" w:rsidR="00BA0291" w:rsidRPr="008F3E94" w:rsidRDefault="00BA0291" w:rsidP="00BA0291"/>
    <w:p w14:paraId="69BD150D" w14:textId="77777777" w:rsidR="00BA0291" w:rsidRPr="008F3E94" w:rsidRDefault="00BA0291" w:rsidP="00BA0291"/>
    <w:p w14:paraId="15DD8445" w14:textId="77777777" w:rsidR="00BA0291" w:rsidRPr="008F3E94" w:rsidRDefault="00BA0291" w:rsidP="00BA0291"/>
    <w:p w14:paraId="6E27F7CC" w14:textId="77777777" w:rsidR="00BA0291" w:rsidRPr="008F3E94" w:rsidRDefault="00BA0291" w:rsidP="00BA0291"/>
    <w:p w14:paraId="0E5A37D0" w14:textId="77777777" w:rsidR="00BA0291" w:rsidRPr="008F3E94" w:rsidRDefault="00BA0291" w:rsidP="00BA0291"/>
    <w:p w14:paraId="361BCCDA" w14:textId="77777777" w:rsidR="00BA0291" w:rsidRPr="008F3E94" w:rsidRDefault="00BA0291" w:rsidP="00BA0291"/>
    <w:p w14:paraId="638E9A10" w14:textId="77777777" w:rsidR="00BA0291" w:rsidRPr="008F3E94" w:rsidRDefault="00BA0291" w:rsidP="00BA0291"/>
    <w:p w14:paraId="70B953F7" w14:textId="6E7E9E21" w:rsidR="00BA0291" w:rsidRPr="008F3E94" w:rsidRDefault="00BA0291" w:rsidP="00BA0291"/>
    <w:p w14:paraId="10D72A1D" w14:textId="5111DC08" w:rsidR="00B543D0" w:rsidRPr="008F3E94" w:rsidRDefault="005A1546" w:rsidP="00BA0291">
      <w:r>
        <w:rPr>
          <w:noProof/>
        </w:rPr>
        <w:drawing>
          <wp:anchor distT="0" distB="0" distL="114300" distR="114300" simplePos="0" relativeHeight="251655680" behindDoc="1" locked="0" layoutInCell="1" allowOverlap="1" wp14:anchorId="39E1281C" wp14:editId="2EB1EE8C">
            <wp:simplePos x="0" y="0"/>
            <wp:positionH relativeFrom="column">
              <wp:posOffset>2341245</wp:posOffset>
            </wp:positionH>
            <wp:positionV relativeFrom="paragraph">
              <wp:posOffset>26035</wp:posOffset>
            </wp:positionV>
            <wp:extent cx="2837815" cy="2522220"/>
            <wp:effectExtent l="0" t="0" r="635" b="0"/>
            <wp:wrapTight wrapText="bothSides">
              <wp:wrapPolygon edited="0">
                <wp:start x="0" y="0"/>
                <wp:lineTo x="0" y="21372"/>
                <wp:lineTo x="21460" y="21372"/>
                <wp:lineTo x="2146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11-26 15.20.1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1" t="7635" r="64687" b="49766"/>
                    <a:stretch/>
                  </pic:blipFill>
                  <pic:spPr bwMode="auto">
                    <a:xfrm>
                      <a:off x="0" y="0"/>
                      <a:ext cx="2837815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DF9" w:rsidRPr="008F3E94">
        <w:t xml:space="preserve">Consigli </w:t>
      </w:r>
      <w:r w:rsidR="004E2DF9" w:rsidRPr="005A1546">
        <w:t>per effetti artisti</w:t>
      </w:r>
      <w:r w:rsidR="001D7238" w:rsidRPr="005A1546">
        <w:t>ci</w:t>
      </w:r>
    </w:p>
    <w:p w14:paraId="297745EC" w14:textId="77777777" w:rsidR="00BA0291" w:rsidRPr="008F3E94" w:rsidRDefault="00BA0291" w:rsidP="00BA0291"/>
    <w:p w14:paraId="5FC228BA" w14:textId="77777777" w:rsidR="00BA0291" w:rsidRPr="008F3E94" w:rsidRDefault="00BA0291">
      <w:r w:rsidRPr="008F3E94">
        <w:br w:type="page"/>
      </w:r>
    </w:p>
    <w:p w14:paraId="36A1580A" w14:textId="68305305" w:rsidR="00B543D0" w:rsidRPr="00350264" w:rsidRDefault="00350264" w:rsidP="00BA0291">
      <w:r w:rsidRPr="00350264">
        <w:lastRenderedPageBreak/>
        <w:drawing>
          <wp:anchor distT="0" distB="0" distL="114300" distR="114300" simplePos="0" relativeHeight="251657728" behindDoc="1" locked="0" layoutInCell="1" allowOverlap="1" wp14:anchorId="20EDDC4E" wp14:editId="7B194287">
            <wp:simplePos x="0" y="0"/>
            <wp:positionH relativeFrom="column">
              <wp:posOffset>2790099</wp:posOffset>
            </wp:positionH>
            <wp:positionV relativeFrom="paragraph">
              <wp:posOffset>66040</wp:posOffset>
            </wp:positionV>
            <wp:extent cx="3304540" cy="3698240"/>
            <wp:effectExtent l="0" t="0" r="0" b="0"/>
            <wp:wrapTight wrapText="bothSides">
              <wp:wrapPolygon edited="0">
                <wp:start x="0" y="0"/>
                <wp:lineTo x="0" y="21474"/>
                <wp:lineTo x="21417" y="21474"/>
                <wp:lineTo x="21417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 r="560" b="1086"/>
                    <a:stretch/>
                  </pic:blipFill>
                  <pic:spPr bwMode="auto">
                    <a:xfrm>
                      <a:off x="0" y="0"/>
                      <a:ext cx="3304540" cy="369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1A2" w:rsidRPr="00350264">
        <w:t>Correzioni</w:t>
      </w:r>
    </w:p>
    <w:p w14:paraId="66BB43C2" w14:textId="77777777" w:rsidR="00BA0291" w:rsidRPr="00350264" w:rsidRDefault="00BA0291" w:rsidP="00BA0291"/>
    <w:p w14:paraId="3923584C" w14:textId="0A81CFC4" w:rsidR="00B543D0" w:rsidRPr="008F3E94" w:rsidRDefault="00B878AA" w:rsidP="00BA0291">
      <w:r w:rsidRPr="00350264">
        <w:t xml:space="preserve">Gli strumenti di elaborazione delle immagini </w:t>
      </w:r>
      <w:r w:rsidR="004E2DF9" w:rsidRPr="00350264">
        <w:t>vengono visualizzati quando si clicca su «Opzioni correzion</w:t>
      </w:r>
      <w:r w:rsidR="001D7238" w:rsidRPr="00350264">
        <w:t>i</w:t>
      </w:r>
      <w:r w:rsidR="004E2DF9" w:rsidRPr="00350264">
        <w:t xml:space="preserve"> immagin</w:t>
      </w:r>
      <w:r w:rsidR="001D7238" w:rsidRPr="00350264">
        <w:t>e</w:t>
      </w:r>
      <w:r w:rsidR="004E2DF9" w:rsidRPr="00350264">
        <w:t>»</w:t>
      </w:r>
      <w:r w:rsidR="004E2DF9" w:rsidRPr="008F3E94">
        <w:t xml:space="preserve"> nella parte inferiore dello schermo.</w:t>
      </w:r>
    </w:p>
    <w:p w14:paraId="1BFF27E4" w14:textId="77777777" w:rsidR="00B543D0" w:rsidRPr="008F3E94" w:rsidRDefault="00B543D0" w:rsidP="00BA0291"/>
    <w:p w14:paraId="26AA05DC" w14:textId="74371243" w:rsidR="00B543D0" w:rsidRPr="008F3E94" w:rsidRDefault="004E2DF9" w:rsidP="00BA0291">
      <w:r w:rsidRPr="008F3E94">
        <w:t xml:space="preserve">In questo modo è possibile elaborare l'immagine anche senza seguire i suggerimenti del programma. L'immagine viene modificata spostando i cursori. </w:t>
      </w:r>
    </w:p>
    <w:p w14:paraId="789D2A7A" w14:textId="40737E89" w:rsidR="004E2DF9" w:rsidRPr="008F3E94" w:rsidRDefault="004E2DF9" w:rsidP="00BA0291"/>
    <w:p w14:paraId="63AF8CF4" w14:textId="77777777" w:rsidR="009C5098" w:rsidRPr="008F3E94" w:rsidRDefault="009C5098" w:rsidP="00BA0291"/>
    <w:p w14:paraId="60BF6A25" w14:textId="77777777" w:rsidR="00BA0291" w:rsidRPr="008F3E94" w:rsidRDefault="00BA0291" w:rsidP="00BA0291"/>
    <w:p w14:paraId="2A57F0CC" w14:textId="77777777" w:rsidR="00BA0291" w:rsidRPr="008F3E94" w:rsidRDefault="00BA0291" w:rsidP="00BA0291"/>
    <w:p w14:paraId="0ABD9668" w14:textId="77777777" w:rsidR="00BA0291" w:rsidRPr="008F3E94" w:rsidRDefault="00BA0291" w:rsidP="00BA0291"/>
    <w:p w14:paraId="263FD485" w14:textId="77777777" w:rsidR="00BA0291" w:rsidRPr="008F3E94" w:rsidRDefault="00BA0291" w:rsidP="00BA0291"/>
    <w:p w14:paraId="79C8C9C1" w14:textId="77777777" w:rsidR="00BA0291" w:rsidRPr="008F3E94" w:rsidRDefault="00BA0291" w:rsidP="00BA0291"/>
    <w:p w14:paraId="26F0F058" w14:textId="77777777" w:rsidR="00BA0291" w:rsidRPr="008F3E94" w:rsidRDefault="00BA0291" w:rsidP="00BA0291"/>
    <w:p w14:paraId="044123EF" w14:textId="77777777" w:rsidR="00BA0291" w:rsidRPr="008F3E94" w:rsidRDefault="00BA0291" w:rsidP="00BA0291"/>
    <w:p w14:paraId="520C31A2" w14:textId="77777777" w:rsidR="00BA0291" w:rsidRPr="008F3E94" w:rsidRDefault="00BA0291" w:rsidP="00BA0291"/>
    <w:p w14:paraId="38D8FB54" w14:textId="77777777" w:rsidR="00BA0291" w:rsidRPr="008F3E94" w:rsidRDefault="00BA0291" w:rsidP="00BA0291"/>
    <w:p w14:paraId="772E996F" w14:textId="77777777" w:rsidR="00BA0291" w:rsidRPr="008F3E94" w:rsidRDefault="00BA0291" w:rsidP="00BA0291"/>
    <w:p w14:paraId="51C121F2" w14:textId="77777777" w:rsidR="00BA0291" w:rsidRPr="008F3E94" w:rsidRDefault="00BA0291" w:rsidP="00BA0291"/>
    <w:p w14:paraId="79402D08" w14:textId="77777777" w:rsidR="00BA0291" w:rsidRPr="008F3E94" w:rsidRDefault="00BA0291" w:rsidP="00BA0291"/>
    <w:p w14:paraId="2E0C903B" w14:textId="77777777" w:rsidR="00BA0291" w:rsidRPr="008F3E94" w:rsidRDefault="00BA0291" w:rsidP="00BA0291"/>
    <w:p w14:paraId="3305F8E2" w14:textId="6DFBF886" w:rsidR="00BA0291" w:rsidRPr="008F3E94" w:rsidRDefault="00350264" w:rsidP="00BA0291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7A1E31" wp14:editId="131A34CC">
                <wp:simplePos x="0" y="0"/>
                <wp:positionH relativeFrom="column">
                  <wp:posOffset>2717074</wp:posOffset>
                </wp:positionH>
                <wp:positionV relativeFrom="paragraph">
                  <wp:posOffset>39733</wp:posOffset>
                </wp:positionV>
                <wp:extent cx="1694090" cy="355146"/>
                <wp:effectExtent l="0" t="0" r="20955" b="2603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090" cy="3551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A3EB5" id="Rechteck 11" o:spid="_x0000_s1026" style="position:absolute;margin-left:213.95pt;margin-top:3.15pt;width:133.4pt;height:27.9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" filled="f" strokecolor="#ffc000" strokeweight="2pt">
                <v:stroke dashstyle="3 1"/>
              </v:rect>
            </w:pict>
          </mc:Fallback>
        </mc:AlternateContent>
      </w:r>
    </w:p>
    <w:p w14:paraId="0729BA97" w14:textId="77777777" w:rsidR="00BA0291" w:rsidRPr="008F3E94" w:rsidRDefault="00BA0291" w:rsidP="00BA0291"/>
    <w:p w14:paraId="66E7E714" w14:textId="77777777" w:rsidR="00BA0291" w:rsidRPr="008F3E94" w:rsidRDefault="00BA0291" w:rsidP="00BA0291"/>
    <w:p w14:paraId="6998DB41" w14:textId="77777777" w:rsidR="00BA0291" w:rsidRPr="008F3E94" w:rsidRDefault="00BA0291" w:rsidP="00BA0291"/>
    <w:p w14:paraId="28204985" w14:textId="77777777" w:rsidR="00BA0291" w:rsidRPr="008F3E94" w:rsidRDefault="00BA0291" w:rsidP="00BA0291"/>
    <w:p w14:paraId="79B14549" w14:textId="77777777" w:rsidR="00BA0291" w:rsidRPr="008F3E94" w:rsidRDefault="00BA0291" w:rsidP="00BA0291"/>
    <w:p w14:paraId="20BBF6C9" w14:textId="77777777" w:rsidR="00BA0291" w:rsidRPr="008F3E94" w:rsidRDefault="00BA0291" w:rsidP="00BA0291"/>
    <w:p w14:paraId="7D087C65" w14:textId="062F57C6" w:rsidR="008F3E94" w:rsidRPr="008F3E94" w:rsidRDefault="004D2E7F" w:rsidP="008F3E94">
      <w:r w:rsidRPr="004D2E7F">
        <w:drawing>
          <wp:anchor distT="0" distB="0" distL="114300" distR="114300" simplePos="0" relativeHeight="251660800" behindDoc="1" locked="0" layoutInCell="1" allowOverlap="1" wp14:anchorId="06975E04" wp14:editId="6F684468">
            <wp:simplePos x="0" y="0"/>
            <wp:positionH relativeFrom="column">
              <wp:posOffset>2933065</wp:posOffset>
            </wp:positionH>
            <wp:positionV relativeFrom="paragraph">
              <wp:posOffset>72390</wp:posOffset>
            </wp:positionV>
            <wp:extent cx="293370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60" y="21505"/>
                <wp:lineTo x="21460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E94" w:rsidRPr="008F3E94">
        <w:t xml:space="preserve">Fare clic sui piccoli triangoli per aprire un altro menu con ulteriori </w:t>
      </w:r>
      <w:r w:rsidR="008F3E94">
        <w:t>opzioni per elaborare l'immagine.</w:t>
      </w:r>
    </w:p>
    <w:p w14:paraId="7F6D787F" w14:textId="69D49E63" w:rsidR="00BA0291" w:rsidRPr="008F3E94" w:rsidRDefault="00BA0291" w:rsidP="00BA0291"/>
    <w:p w14:paraId="25B4A210" w14:textId="33D8B656" w:rsidR="00BA0291" w:rsidRPr="008F3E94" w:rsidRDefault="00BA0291" w:rsidP="00BA0291"/>
    <w:p w14:paraId="1DBA1875" w14:textId="0D3CD32F" w:rsidR="00BA0291" w:rsidRPr="008F3E94" w:rsidRDefault="00BA0291" w:rsidP="00BA0291"/>
    <w:p w14:paraId="0748EF6A" w14:textId="3B79C33B" w:rsidR="00BA0291" w:rsidRPr="008F3E94" w:rsidRDefault="00BA0291" w:rsidP="00BA0291"/>
    <w:p w14:paraId="14155DBF" w14:textId="5C8305FA" w:rsidR="00BA0291" w:rsidRPr="008F3E94" w:rsidRDefault="00BA0291" w:rsidP="00BA0291"/>
    <w:p w14:paraId="12BA309F" w14:textId="2B237487" w:rsidR="00BA0291" w:rsidRPr="008F3E94" w:rsidRDefault="00BA0291" w:rsidP="00BA0291"/>
    <w:p w14:paraId="0BE7FB23" w14:textId="77777777" w:rsidR="00BA0291" w:rsidRPr="008F3E94" w:rsidRDefault="00BA0291" w:rsidP="00BA0291"/>
    <w:p w14:paraId="5D9A2A1B" w14:textId="03BF228E" w:rsidR="00BA0291" w:rsidRPr="008F3E94" w:rsidRDefault="00BA0291" w:rsidP="00BA0291"/>
    <w:p w14:paraId="7E4E3714" w14:textId="028B0AED" w:rsidR="00BA0291" w:rsidRPr="008F3E94" w:rsidRDefault="00BA0291" w:rsidP="00BA0291"/>
    <w:p w14:paraId="19A40257" w14:textId="0E1EC958" w:rsidR="00BA0291" w:rsidRPr="008F3E94" w:rsidRDefault="00BA0291" w:rsidP="00BA0291"/>
    <w:p w14:paraId="43FA71B0" w14:textId="5AF55A30" w:rsidR="00BA0291" w:rsidRPr="008F3E94" w:rsidRDefault="00BA0291" w:rsidP="00BA0291"/>
    <w:p w14:paraId="79E83B9C" w14:textId="2DE19827" w:rsidR="00BA0291" w:rsidRPr="008F3E94" w:rsidRDefault="00BA0291" w:rsidP="00BA0291"/>
    <w:p w14:paraId="5D43C53C" w14:textId="6C992359" w:rsidR="00BA0291" w:rsidRPr="008F3E94" w:rsidRDefault="00BA0291" w:rsidP="00BA0291"/>
    <w:p w14:paraId="0BF2687D" w14:textId="0D73D2F2" w:rsidR="00BA0291" w:rsidRPr="008F3E94" w:rsidRDefault="00BA0291" w:rsidP="00BA0291"/>
    <w:p w14:paraId="6D9F4725" w14:textId="363BFDE0" w:rsidR="00BA0291" w:rsidRPr="008F3E94" w:rsidRDefault="00BA0291" w:rsidP="00BA0291"/>
    <w:p w14:paraId="12793813" w14:textId="6F777709" w:rsidR="00BA0291" w:rsidRPr="008F3E94" w:rsidRDefault="00BA0291" w:rsidP="00BA0291"/>
    <w:p w14:paraId="4F68FE74" w14:textId="3C5B45EC" w:rsidR="00BA0291" w:rsidRPr="008F3E94" w:rsidRDefault="00BA0291" w:rsidP="00BA0291"/>
    <w:p w14:paraId="09F681E9" w14:textId="400891C8" w:rsidR="00BA0291" w:rsidRPr="008F3E94" w:rsidRDefault="00BA0291" w:rsidP="00BA0291"/>
    <w:p w14:paraId="50E26BFC" w14:textId="6D93391A" w:rsidR="00BA0291" w:rsidRPr="008F3E94" w:rsidRDefault="00BA0291" w:rsidP="00BA0291"/>
    <w:p w14:paraId="1955800F" w14:textId="28E47D55" w:rsidR="00BA0291" w:rsidRPr="008F3E94" w:rsidRDefault="00BA0291" w:rsidP="00BA0291"/>
    <w:p w14:paraId="001E8D4E" w14:textId="66DEA0AD" w:rsidR="00BA0291" w:rsidRPr="008F3E94" w:rsidRDefault="00BA0291" w:rsidP="00BA0291"/>
    <w:p w14:paraId="2F1F9240" w14:textId="67F17C0E" w:rsidR="00BA0291" w:rsidRPr="008F3E94" w:rsidRDefault="00BA0291" w:rsidP="00BA0291"/>
    <w:p w14:paraId="693A5B78" w14:textId="4A10B2F1" w:rsidR="00BA0291" w:rsidRPr="008F3E94" w:rsidRDefault="00BA0291" w:rsidP="00BA0291"/>
    <w:p w14:paraId="7ED3F7FC" w14:textId="6FAFD519" w:rsidR="00BA0291" w:rsidRPr="008F3E94" w:rsidRDefault="00BA0291" w:rsidP="00BA0291"/>
    <w:p w14:paraId="24DD863E" w14:textId="440293C1" w:rsidR="00BA0291" w:rsidRPr="008F3E94" w:rsidRDefault="004D2E7F" w:rsidP="00BA0291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792B75" wp14:editId="0E1542DE">
                <wp:simplePos x="0" y="0"/>
                <wp:positionH relativeFrom="column">
                  <wp:posOffset>2981214</wp:posOffset>
                </wp:positionH>
                <wp:positionV relativeFrom="paragraph">
                  <wp:posOffset>126739</wp:posOffset>
                </wp:positionV>
                <wp:extent cx="1395132" cy="571500"/>
                <wp:effectExtent l="0" t="0" r="14605" b="1905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132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14A8F" id="Rechteck 13" o:spid="_x0000_s1026" style="position:absolute;margin-left:234.75pt;margin-top:10pt;width:109.85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" filled="f" strokecolor="#ffc000" strokeweight="2pt">
                <v:stroke dashstyle="3 1"/>
              </v:rect>
            </w:pict>
          </mc:Fallback>
        </mc:AlternateContent>
      </w:r>
    </w:p>
    <w:p w14:paraId="6173D090" w14:textId="75DC2A0B" w:rsidR="00BA0291" w:rsidRPr="008F3E94" w:rsidRDefault="00BA0291" w:rsidP="00BA0291"/>
    <w:p w14:paraId="33150E90" w14:textId="203AF511" w:rsidR="00BA0291" w:rsidRPr="008F3E94" w:rsidRDefault="00BA0291">
      <w:r w:rsidRPr="008F3E94">
        <w:br w:type="page"/>
      </w:r>
    </w:p>
    <w:p w14:paraId="49DC7384" w14:textId="1EA6E8A3" w:rsidR="00B543D0" w:rsidRPr="008F3E94" w:rsidRDefault="006B1043" w:rsidP="00BA0291">
      <w:r w:rsidRPr="006B1043">
        <w:lastRenderedPageBreak/>
        <w:drawing>
          <wp:anchor distT="0" distB="0" distL="114300" distR="114300" simplePos="0" relativeHeight="251664896" behindDoc="1" locked="0" layoutInCell="1" allowOverlap="1" wp14:anchorId="3A8DF921" wp14:editId="60B30681">
            <wp:simplePos x="0" y="0"/>
            <wp:positionH relativeFrom="column">
              <wp:posOffset>3693795</wp:posOffset>
            </wp:positionH>
            <wp:positionV relativeFrom="paragraph">
              <wp:posOffset>2540</wp:posOffset>
            </wp:positionV>
            <wp:extent cx="2100580" cy="4282440"/>
            <wp:effectExtent l="0" t="0" r="0" b="3810"/>
            <wp:wrapTight wrapText="bothSides">
              <wp:wrapPolygon edited="0">
                <wp:start x="0" y="0"/>
                <wp:lineTo x="0" y="21523"/>
                <wp:lineTo x="21352" y="21523"/>
                <wp:lineTo x="21352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 t="2452" r="6331" b="2882"/>
                    <a:stretch/>
                  </pic:blipFill>
                  <pic:spPr bwMode="auto">
                    <a:xfrm>
                      <a:off x="0" y="0"/>
                      <a:ext cx="2100580" cy="428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C3F" w:rsidRPr="008F3E94">
        <w:t>Puoi salvare l'immagine modificata nuovamente come singola immagine cliccando il tasto destro del mouse.</w:t>
      </w:r>
    </w:p>
    <w:p w14:paraId="29487A8D" w14:textId="77AF6447" w:rsidR="00B543D0" w:rsidRPr="008F3E94" w:rsidRDefault="00B543D0" w:rsidP="00BA0291"/>
    <w:p w14:paraId="5C9246C4" w14:textId="77777777" w:rsidR="00B543D0" w:rsidRPr="008F3E94" w:rsidRDefault="00B543D0" w:rsidP="00BA0291"/>
    <w:p w14:paraId="72B1BB58" w14:textId="77777777" w:rsidR="00B543D0" w:rsidRPr="008F3E94" w:rsidRDefault="00B543D0" w:rsidP="00BA0291"/>
    <w:p w14:paraId="276D1F9F" w14:textId="77777777" w:rsidR="00BA0291" w:rsidRPr="008F3E94" w:rsidRDefault="00BA0291" w:rsidP="00BA0291"/>
    <w:p w14:paraId="2062EBF5" w14:textId="77777777" w:rsidR="00BA0291" w:rsidRPr="008F3E94" w:rsidRDefault="00BA0291" w:rsidP="00BA0291"/>
    <w:p w14:paraId="0E02DDA4" w14:textId="77777777" w:rsidR="00BA0291" w:rsidRPr="008F3E94" w:rsidRDefault="00BA0291" w:rsidP="00BA0291"/>
    <w:p w14:paraId="1EFD8292" w14:textId="080ECD4A" w:rsidR="00BA0291" w:rsidRPr="008F3E94" w:rsidRDefault="00BA0291" w:rsidP="00BA0291"/>
    <w:p w14:paraId="7E86D208" w14:textId="3AE634D3" w:rsidR="00BA0291" w:rsidRPr="008F3E94" w:rsidRDefault="006B1043" w:rsidP="00BA0291"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BAA9DE" wp14:editId="4F0D641F">
                <wp:simplePos x="0" y="0"/>
                <wp:positionH relativeFrom="column">
                  <wp:posOffset>3643481</wp:posOffset>
                </wp:positionH>
                <wp:positionV relativeFrom="paragraph">
                  <wp:posOffset>53527</wp:posOffset>
                </wp:positionV>
                <wp:extent cx="2201545" cy="372932"/>
                <wp:effectExtent l="0" t="0" r="27305" b="2730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3729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6A543" id="Rechteck 16" o:spid="_x0000_s1026" style="position:absolute;margin-left:286.9pt;margin-top:4.2pt;width:173.35pt;height:29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" filled="f" strokecolor="#ffc000" strokeweight="2pt">
                <v:stroke dashstyle="3 1"/>
              </v:rect>
            </w:pict>
          </mc:Fallback>
        </mc:AlternateContent>
      </w:r>
    </w:p>
    <w:p w14:paraId="1534898D" w14:textId="50B1863D" w:rsidR="00BA0291" w:rsidRPr="008F3E94" w:rsidRDefault="00BA0291" w:rsidP="00BA0291"/>
    <w:p w14:paraId="1B8D9774" w14:textId="1BDE366C" w:rsidR="00BA0291" w:rsidRPr="008F3E94" w:rsidRDefault="00BA0291" w:rsidP="00BA0291"/>
    <w:p w14:paraId="21F7FD95" w14:textId="64579FB3" w:rsidR="00BA0291" w:rsidRPr="008F3E94" w:rsidRDefault="00BA0291" w:rsidP="00BA0291"/>
    <w:p w14:paraId="41C7F8B2" w14:textId="5EDEA166" w:rsidR="00BA0291" w:rsidRPr="008F3E94" w:rsidRDefault="00BA0291" w:rsidP="00BA0291"/>
    <w:p w14:paraId="2F9CAE04" w14:textId="1B857B1A" w:rsidR="00BA0291" w:rsidRPr="008F3E94" w:rsidRDefault="00BA0291" w:rsidP="00BA0291"/>
    <w:p w14:paraId="28CC91C4" w14:textId="62F598F5" w:rsidR="00BA0291" w:rsidRPr="008F3E94" w:rsidRDefault="00BA0291" w:rsidP="00BA0291"/>
    <w:p w14:paraId="4B00DC87" w14:textId="37CA9C75" w:rsidR="00BA0291" w:rsidRPr="008F3E94" w:rsidRDefault="00BA0291" w:rsidP="00BA0291"/>
    <w:p w14:paraId="7B18F617" w14:textId="57A81451" w:rsidR="00BA0291" w:rsidRPr="008F3E94" w:rsidRDefault="00BA0291" w:rsidP="00BA0291"/>
    <w:p w14:paraId="07A5C266" w14:textId="77777777" w:rsidR="00BA0291" w:rsidRPr="008F3E94" w:rsidRDefault="00BA0291" w:rsidP="00BA0291"/>
    <w:p w14:paraId="7D1F8836" w14:textId="77777777" w:rsidR="00BA0291" w:rsidRPr="008F3E94" w:rsidRDefault="00BA0291" w:rsidP="00BA0291"/>
    <w:p w14:paraId="3DB9728F" w14:textId="77777777" w:rsidR="00BA0291" w:rsidRPr="008F3E94" w:rsidRDefault="00BA0291" w:rsidP="00BA0291"/>
    <w:p w14:paraId="0E6CA401" w14:textId="77777777" w:rsidR="00BA0291" w:rsidRPr="008F3E94" w:rsidRDefault="00BA0291" w:rsidP="00BA0291"/>
    <w:p w14:paraId="78DC7BD9" w14:textId="77777777" w:rsidR="00BA0291" w:rsidRPr="008F3E94" w:rsidRDefault="00BA0291" w:rsidP="00BA0291"/>
    <w:p w14:paraId="3D882A98" w14:textId="77777777" w:rsidR="00BA0291" w:rsidRPr="008F3E94" w:rsidRDefault="00BA0291" w:rsidP="00BA0291"/>
    <w:p w14:paraId="2BD6DF50" w14:textId="77777777" w:rsidR="00BA0291" w:rsidRPr="008F3E94" w:rsidRDefault="00BA0291" w:rsidP="00BA0291"/>
    <w:p w14:paraId="6D41CE96" w14:textId="77777777" w:rsidR="00BA0291" w:rsidRPr="008F3E94" w:rsidRDefault="00BA0291" w:rsidP="00BA0291"/>
    <w:p w14:paraId="109F381F" w14:textId="77777777" w:rsidR="00BA0291" w:rsidRPr="008F3E94" w:rsidRDefault="00BA0291" w:rsidP="00BA0291"/>
    <w:p w14:paraId="4738B8D4" w14:textId="77777777" w:rsidR="00BA0291" w:rsidRPr="008F3E94" w:rsidRDefault="00BA0291" w:rsidP="00BA0291"/>
    <w:p w14:paraId="116A8C99" w14:textId="77777777" w:rsidR="009A165B" w:rsidRDefault="009A165B" w:rsidP="00393C3F"/>
    <w:p w14:paraId="229F460B" w14:textId="77777777" w:rsidR="009A165B" w:rsidRDefault="009A165B" w:rsidP="00393C3F"/>
    <w:p w14:paraId="6959A63A" w14:textId="77777777" w:rsidR="009A165B" w:rsidRDefault="009A165B" w:rsidP="00393C3F"/>
    <w:p w14:paraId="20DE6693" w14:textId="77777777" w:rsidR="009A165B" w:rsidRDefault="009A165B" w:rsidP="00393C3F"/>
    <w:p w14:paraId="035A2AA1" w14:textId="77777777" w:rsidR="009A165B" w:rsidRDefault="009A165B" w:rsidP="00393C3F"/>
    <w:p w14:paraId="0A63B186" w14:textId="77777777" w:rsidR="009A165B" w:rsidRDefault="009A165B" w:rsidP="00393C3F"/>
    <w:p w14:paraId="2E9779AC" w14:textId="77777777" w:rsidR="009A165B" w:rsidRDefault="009A165B" w:rsidP="00393C3F"/>
    <w:p w14:paraId="57A5B2B7" w14:textId="77777777" w:rsidR="009A165B" w:rsidRDefault="009A165B" w:rsidP="00393C3F"/>
    <w:p w14:paraId="0977C19A" w14:textId="33FBA2EA" w:rsidR="00393C3F" w:rsidRPr="008F3E94" w:rsidRDefault="00393C3F" w:rsidP="00393C3F">
      <w:bookmarkStart w:id="0" w:name="_GoBack"/>
      <w:bookmarkEnd w:id="0"/>
      <w:r w:rsidRPr="008F3E94">
        <w:t>Le immagini possono essere elaborate anche nel programma PowerPoint seguendo le stesse indicazioni.</w:t>
      </w:r>
    </w:p>
    <w:p w14:paraId="2F8A8676" w14:textId="77777777" w:rsidR="00B543D0" w:rsidRPr="008F3E94" w:rsidRDefault="00B543D0" w:rsidP="00BA0291"/>
    <w:p w14:paraId="70552D30" w14:textId="499ECE7B" w:rsidR="00566180" w:rsidRDefault="00566180" w:rsidP="00BA0291"/>
    <w:p w14:paraId="62A4D8AA" w14:textId="77777777" w:rsidR="00566180" w:rsidRPr="00566180" w:rsidRDefault="00566180" w:rsidP="00566180"/>
    <w:p w14:paraId="7BB6EB2B" w14:textId="77777777" w:rsidR="00566180" w:rsidRPr="00566180" w:rsidRDefault="00566180" w:rsidP="00566180"/>
    <w:p w14:paraId="54937DAE" w14:textId="77777777" w:rsidR="00566180" w:rsidRPr="00566180" w:rsidRDefault="00566180" w:rsidP="00566180"/>
    <w:p w14:paraId="4F9C09B1" w14:textId="77777777" w:rsidR="00566180" w:rsidRPr="00566180" w:rsidRDefault="00566180" w:rsidP="00566180"/>
    <w:p w14:paraId="3E7CE895" w14:textId="77777777" w:rsidR="00566180" w:rsidRPr="00566180" w:rsidRDefault="00566180" w:rsidP="00566180"/>
    <w:p w14:paraId="0F94162C" w14:textId="77777777" w:rsidR="00566180" w:rsidRPr="00566180" w:rsidRDefault="00566180" w:rsidP="00566180"/>
    <w:p w14:paraId="4AB443C9" w14:textId="77777777" w:rsidR="00566180" w:rsidRPr="00566180" w:rsidRDefault="00566180" w:rsidP="00566180"/>
    <w:p w14:paraId="14519FD4" w14:textId="77777777" w:rsidR="00566180" w:rsidRPr="00566180" w:rsidRDefault="00566180" w:rsidP="00566180"/>
    <w:p w14:paraId="6F6FE154" w14:textId="77777777" w:rsidR="00566180" w:rsidRPr="00566180" w:rsidRDefault="00566180" w:rsidP="00566180"/>
    <w:p w14:paraId="32B46945" w14:textId="77777777" w:rsidR="00566180" w:rsidRPr="00566180" w:rsidRDefault="00566180" w:rsidP="00566180"/>
    <w:p w14:paraId="3C351376" w14:textId="77777777" w:rsidR="00566180" w:rsidRPr="00566180" w:rsidRDefault="00566180" w:rsidP="00566180"/>
    <w:p w14:paraId="1FA39E9C" w14:textId="77777777" w:rsidR="00566180" w:rsidRPr="00566180" w:rsidRDefault="00566180" w:rsidP="00566180"/>
    <w:p w14:paraId="5825EB42" w14:textId="77777777" w:rsidR="00566180" w:rsidRPr="00566180" w:rsidRDefault="00566180" w:rsidP="00566180"/>
    <w:p w14:paraId="5EA40E5C" w14:textId="77777777" w:rsidR="00566180" w:rsidRPr="00566180" w:rsidRDefault="00566180" w:rsidP="00566180"/>
    <w:p w14:paraId="494B97CB" w14:textId="77777777" w:rsidR="00566180" w:rsidRPr="00566180" w:rsidRDefault="00566180" w:rsidP="00566180"/>
    <w:p w14:paraId="6A2A4972" w14:textId="77777777" w:rsidR="00566180" w:rsidRPr="00566180" w:rsidRDefault="00566180" w:rsidP="00566180"/>
    <w:p w14:paraId="74C182A8" w14:textId="77777777" w:rsidR="00566180" w:rsidRPr="00566180" w:rsidRDefault="00566180" w:rsidP="00566180"/>
    <w:p w14:paraId="6C6414A1" w14:textId="1A69B6B2" w:rsidR="00566180" w:rsidRDefault="00566180" w:rsidP="00566180"/>
    <w:p w14:paraId="649294B1" w14:textId="77777777" w:rsidR="00B543D0" w:rsidRPr="00566180" w:rsidRDefault="00B543D0" w:rsidP="00566180">
      <w:pPr>
        <w:jc w:val="center"/>
      </w:pPr>
    </w:p>
    <w:p w14:paraId="0EB37FDA" w14:textId="77777777" w:rsidR="00CD2FA9" w:rsidRPr="008F3E94" w:rsidRDefault="00CD2FA9" w:rsidP="00CD2FA9">
      <w:pPr>
        <w:pStyle w:val="LMVQuelle"/>
        <w:framePr w:wrap="around"/>
      </w:pPr>
    </w:p>
    <w:p w14:paraId="173C99F3" w14:textId="77777777" w:rsidR="00CD2FA9" w:rsidRPr="008F3E94" w:rsidRDefault="00CD2FA9" w:rsidP="00CD2FA9">
      <w:pPr>
        <w:pStyle w:val="LMVQuelle"/>
        <w:framePr w:wrap="around"/>
      </w:pPr>
    </w:p>
    <w:p w14:paraId="0AEACB42" w14:textId="77777777" w:rsidR="00CD2FA9" w:rsidRPr="008F3E94" w:rsidRDefault="00CD2FA9" w:rsidP="00CD2FA9">
      <w:pPr>
        <w:pStyle w:val="LMVQuelle"/>
        <w:framePr w:wrap="around"/>
      </w:pPr>
    </w:p>
    <w:p w14:paraId="6C845D7E" w14:textId="3E7F8F8A" w:rsidR="00B543D0" w:rsidRPr="008F3E94" w:rsidRDefault="00393C3F" w:rsidP="00CD2FA9">
      <w:pPr>
        <w:pStyle w:val="LMVQuelle"/>
        <w:framePr w:wrap="around"/>
      </w:pPr>
      <w:r w:rsidRPr="008F3E94">
        <w:t xml:space="preserve">Crediti </w:t>
      </w:r>
      <w:r w:rsidR="00E41327">
        <w:t>fotografici</w:t>
      </w:r>
      <w:r w:rsidRPr="008F3E94">
        <w:t xml:space="preserve"> </w:t>
      </w:r>
    </w:p>
    <w:p w14:paraId="2D03A5A8" w14:textId="6660A41F" w:rsidR="00B543D0" w:rsidRPr="008F3E94" w:rsidRDefault="00393C3F" w:rsidP="00CD2FA9">
      <w:pPr>
        <w:pStyle w:val="LMVQuelle"/>
        <w:framePr w:wrap="around"/>
      </w:pPr>
      <w:r w:rsidRPr="008F3E94">
        <w:t xml:space="preserve">Tutte le schermate: </w:t>
      </w:r>
      <w:r w:rsidR="00B543D0" w:rsidRPr="008F3E94">
        <w:t xml:space="preserve">Windows 7, Microsoft Word 2016, </w:t>
      </w:r>
      <w:r w:rsidR="00566180">
        <w:t>2019-11-26</w:t>
      </w:r>
    </w:p>
    <w:p w14:paraId="43008D9C" w14:textId="77777777" w:rsidR="004E2DF9" w:rsidRPr="008F3E94" w:rsidRDefault="004E2DF9">
      <w:pPr>
        <w:pStyle w:val="LMVQuelle"/>
        <w:framePr w:wrap="around"/>
      </w:pPr>
    </w:p>
    <w:sectPr w:rsidR="004E2DF9" w:rsidRPr="008F3E94" w:rsidSect="00321841">
      <w:headerReference w:type="default" r:id="rId16"/>
      <w:footerReference w:type="default" r:id="rId17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A4C559" w16cid:durableId="20F35FD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7245B" w14:textId="77777777" w:rsidR="005D0796" w:rsidRDefault="005D0796" w:rsidP="00FB0212">
      <w:pPr>
        <w:spacing w:line="240" w:lineRule="auto"/>
      </w:pPr>
      <w:r>
        <w:separator/>
      </w:r>
    </w:p>
  </w:endnote>
  <w:endnote w:type="continuationSeparator" w:id="0">
    <w:p w14:paraId="42991082" w14:textId="77777777" w:rsidR="005D0796" w:rsidRDefault="005D0796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63E2B" w14:textId="065481FC" w:rsidR="00FB0212" w:rsidRPr="00876306" w:rsidRDefault="00FB0212">
    <w:pPr>
      <w:pStyle w:val="Fuzeile"/>
      <w:rPr>
        <w:b/>
      </w:rPr>
    </w:pPr>
    <w:r w:rsidRPr="00C966BC">
      <w:rPr>
        <w:b/>
      </w:rPr>
      <w:tab/>
    </w:r>
    <w:r w:rsidR="00876306" w:rsidRPr="00876306">
      <w:rPr>
        <w:b/>
      </w:rPr>
      <w:t>pagina</w:t>
    </w:r>
    <w:r w:rsidRPr="00876306">
      <w:rPr>
        <w:b/>
      </w:rPr>
      <w:t xml:space="preserve"> </w:t>
    </w:r>
    <w:r w:rsidRPr="00020912">
      <w:rPr>
        <w:b/>
      </w:rPr>
      <w:fldChar w:fldCharType="begin"/>
    </w:r>
    <w:r w:rsidRPr="00876306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9A165B">
      <w:rPr>
        <w:b/>
        <w:noProof/>
      </w:rPr>
      <w:t>4</w:t>
    </w:r>
    <w:r w:rsidRPr="00020912">
      <w:rPr>
        <w:b/>
      </w:rPr>
      <w:fldChar w:fldCharType="end"/>
    </w:r>
    <w:r w:rsidRPr="00876306">
      <w:rPr>
        <w:b/>
      </w:rPr>
      <w:t>/</w:t>
    </w:r>
    <w:r w:rsidR="001809AA" w:rsidRPr="00020912">
      <w:rPr>
        <w:b/>
      </w:rPr>
      <w:fldChar w:fldCharType="begin"/>
    </w:r>
    <w:r w:rsidR="001809AA" w:rsidRPr="00876306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9A165B">
      <w:rPr>
        <w:b/>
        <w:noProof/>
      </w:rPr>
      <w:t>4</w:t>
    </w:r>
    <w:r w:rsidR="001809AA" w:rsidRPr="00020912">
      <w:rPr>
        <w:b/>
        <w:noProof/>
      </w:rPr>
      <w:fldChar w:fldCharType="end"/>
    </w:r>
  </w:p>
  <w:p w14:paraId="744BE996" w14:textId="534175B4" w:rsidR="00FB0212" w:rsidRPr="00876306" w:rsidRDefault="009810F5">
    <w:pPr>
      <w:pStyle w:val="Fuzeile"/>
    </w:pPr>
    <w:r>
      <w:rPr>
        <w:noProof/>
        <w:lang w:val="de-CH" w:eastAsia="de-CH"/>
      </w:rPr>
      <w:drawing>
        <wp:anchor distT="0" distB="0" distL="114300" distR="114300" simplePos="0" relativeHeight="251659263" behindDoc="1" locked="1" layoutInCell="1" allowOverlap="1" wp14:anchorId="17D4ADF6" wp14:editId="552268F1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 w:rsidRPr="00876306">
      <w:tab/>
      <w:t xml:space="preserve">© </w:t>
    </w:r>
    <w:r w:rsidR="00876306" w:rsidRPr="00876306">
      <w:t>Materiale didattico dei Grigioni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BC2D75" w14:textId="77777777" w:rsidR="005D0796" w:rsidRDefault="005D0796" w:rsidP="00FB0212">
      <w:pPr>
        <w:spacing w:line="240" w:lineRule="auto"/>
      </w:pPr>
    </w:p>
  </w:footnote>
  <w:footnote w:type="continuationSeparator" w:id="0">
    <w:p w14:paraId="606E1C35" w14:textId="77777777" w:rsidR="005D0796" w:rsidRDefault="005D0796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A85C2" w14:textId="49E69481" w:rsidR="00FB0212" w:rsidRPr="00020912" w:rsidRDefault="00876306">
    <w:pPr>
      <w:pStyle w:val="Kopfzeile"/>
    </w:pPr>
    <w:r>
      <w:t>Applicazione</w:t>
    </w:r>
    <w:r w:rsidR="005D50DA">
      <w:t xml:space="preserve"> – </w:t>
    </w:r>
    <w:r>
      <w:t>L'elaborazione delle immagini</w:t>
    </w:r>
    <w:r w:rsidR="00FB0212">
      <w:tab/>
    </w:r>
    <w:r>
      <w:rPr>
        <w:b/>
      </w:rPr>
      <w:t>Immagini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3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737"/>
  <w:drawingGridVerticalSpacing w:val="22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B61"/>
    <w:rsid w:val="00020912"/>
    <w:rsid w:val="000536B5"/>
    <w:rsid w:val="00077474"/>
    <w:rsid w:val="00105A6C"/>
    <w:rsid w:val="0016532E"/>
    <w:rsid w:val="00170D9E"/>
    <w:rsid w:val="0017260C"/>
    <w:rsid w:val="00177A94"/>
    <w:rsid w:val="001809AA"/>
    <w:rsid w:val="00186147"/>
    <w:rsid w:val="001D0782"/>
    <w:rsid w:val="001D7238"/>
    <w:rsid w:val="001E1F6D"/>
    <w:rsid w:val="00225A95"/>
    <w:rsid w:val="002502B0"/>
    <w:rsid w:val="00251786"/>
    <w:rsid w:val="00292A17"/>
    <w:rsid w:val="002A2582"/>
    <w:rsid w:val="00314D27"/>
    <w:rsid w:val="00321841"/>
    <w:rsid w:val="003246BF"/>
    <w:rsid w:val="00342238"/>
    <w:rsid w:val="00350264"/>
    <w:rsid w:val="00354A59"/>
    <w:rsid w:val="003838FC"/>
    <w:rsid w:val="00393C3F"/>
    <w:rsid w:val="003B66F4"/>
    <w:rsid w:val="003E14BF"/>
    <w:rsid w:val="003F00C0"/>
    <w:rsid w:val="004071A2"/>
    <w:rsid w:val="004202F9"/>
    <w:rsid w:val="00443CFB"/>
    <w:rsid w:val="004978B5"/>
    <w:rsid w:val="004B7A11"/>
    <w:rsid w:val="004D2E7F"/>
    <w:rsid w:val="004D7D20"/>
    <w:rsid w:val="004E2DF9"/>
    <w:rsid w:val="00525EF5"/>
    <w:rsid w:val="00531F79"/>
    <w:rsid w:val="00542FC8"/>
    <w:rsid w:val="00552732"/>
    <w:rsid w:val="00566180"/>
    <w:rsid w:val="005A1546"/>
    <w:rsid w:val="005D0796"/>
    <w:rsid w:val="005D50DA"/>
    <w:rsid w:val="006542BD"/>
    <w:rsid w:val="0067080D"/>
    <w:rsid w:val="0069632F"/>
    <w:rsid w:val="006B1043"/>
    <w:rsid w:val="006B6687"/>
    <w:rsid w:val="007030A6"/>
    <w:rsid w:val="007043E1"/>
    <w:rsid w:val="0074357E"/>
    <w:rsid w:val="00752325"/>
    <w:rsid w:val="00761683"/>
    <w:rsid w:val="007B4AC6"/>
    <w:rsid w:val="007C5C29"/>
    <w:rsid w:val="007D17AB"/>
    <w:rsid w:val="007D6F67"/>
    <w:rsid w:val="007D7235"/>
    <w:rsid w:val="007E2A2C"/>
    <w:rsid w:val="00810980"/>
    <w:rsid w:val="00823406"/>
    <w:rsid w:val="00872210"/>
    <w:rsid w:val="00873CAD"/>
    <w:rsid w:val="00876306"/>
    <w:rsid w:val="00885ED1"/>
    <w:rsid w:val="008968F4"/>
    <w:rsid w:val="008C07AF"/>
    <w:rsid w:val="008D3A9F"/>
    <w:rsid w:val="008F3E94"/>
    <w:rsid w:val="008F4517"/>
    <w:rsid w:val="00910B62"/>
    <w:rsid w:val="009161C4"/>
    <w:rsid w:val="00932C5C"/>
    <w:rsid w:val="00941A48"/>
    <w:rsid w:val="009577BF"/>
    <w:rsid w:val="009810F5"/>
    <w:rsid w:val="009A165B"/>
    <w:rsid w:val="009B3439"/>
    <w:rsid w:val="009C5098"/>
    <w:rsid w:val="009D5780"/>
    <w:rsid w:val="00A368BB"/>
    <w:rsid w:val="00A67B59"/>
    <w:rsid w:val="00A951EC"/>
    <w:rsid w:val="00AA10D7"/>
    <w:rsid w:val="00AD3C46"/>
    <w:rsid w:val="00B011A2"/>
    <w:rsid w:val="00B11B61"/>
    <w:rsid w:val="00B2301C"/>
    <w:rsid w:val="00B30255"/>
    <w:rsid w:val="00B543D0"/>
    <w:rsid w:val="00B846C6"/>
    <w:rsid w:val="00B878AA"/>
    <w:rsid w:val="00B90177"/>
    <w:rsid w:val="00BA0291"/>
    <w:rsid w:val="00BA5323"/>
    <w:rsid w:val="00BB5AE8"/>
    <w:rsid w:val="00BD54D3"/>
    <w:rsid w:val="00BE21F3"/>
    <w:rsid w:val="00BE7A75"/>
    <w:rsid w:val="00BF48FA"/>
    <w:rsid w:val="00C44D44"/>
    <w:rsid w:val="00C6038B"/>
    <w:rsid w:val="00C75658"/>
    <w:rsid w:val="00C859D5"/>
    <w:rsid w:val="00C966BC"/>
    <w:rsid w:val="00CD2FA9"/>
    <w:rsid w:val="00D45DCB"/>
    <w:rsid w:val="00D53554"/>
    <w:rsid w:val="00D61051"/>
    <w:rsid w:val="00D615EE"/>
    <w:rsid w:val="00D669FC"/>
    <w:rsid w:val="00D673E3"/>
    <w:rsid w:val="00DA3715"/>
    <w:rsid w:val="00DA4F15"/>
    <w:rsid w:val="00DC7851"/>
    <w:rsid w:val="00DE194C"/>
    <w:rsid w:val="00E10460"/>
    <w:rsid w:val="00E21736"/>
    <w:rsid w:val="00E41327"/>
    <w:rsid w:val="00E4257D"/>
    <w:rsid w:val="00E6707D"/>
    <w:rsid w:val="00EF7DFD"/>
    <w:rsid w:val="00F64A6D"/>
    <w:rsid w:val="00F70BDE"/>
    <w:rsid w:val="00F81AF7"/>
    <w:rsid w:val="00F82399"/>
    <w:rsid w:val="00F92135"/>
    <w:rsid w:val="00F9754C"/>
    <w:rsid w:val="00FA1220"/>
    <w:rsid w:val="00FB0212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1AD928C8"/>
  <w15:docId w15:val="{8695CBE3-693A-974D-BE2A-DFC8FBEA2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846C6"/>
    <w:rPr>
      <w:lang w:val="it-I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Collegamentoipertestualeintelligente1">
    <w:name w:val="Collegamento ipertestuale intelligente1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character" w:customStyle="1" w:styleId="LMVFormEingabe">
    <w:name w:val="LMV_Form_Eingabe"/>
    <w:basedOn w:val="Absatz-Standardschriftart"/>
    <w:uiPriority w:val="1"/>
    <w:qFormat/>
    <w:rsid w:val="00D53554"/>
    <w:rPr>
      <w:color w:val="38BBC8"/>
    </w:rPr>
  </w:style>
  <w:style w:type="character" w:customStyle="1" w:styleId="LMVFormLoesung">
    <w:name w:val="LMV_Form_Loesung"/>
    <w:basedOn w:val="Absatz-Standardschriftart"/>
    <w:uiPriority w:val="1"/>
    <w:qFormat/>
    <w:rsid w:val="00D53554"/>
    <w:rPr>
      <w:color w:val="28A85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93C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93C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93C3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3C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93C3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50D87-5FCB-49F8-83C5-45C17E843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LMV_SG_inform-at-21.dotx</Template>
  <TotalTime>0</TotalTime>
  <Pages>4</Pages>
  <Words>222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Lehrmittelverlag St.Gallen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Künzler Josy Marie</cp:lastModifiedBy>
  <cp:revision>28</cp:revision>
  <cp:lastPrinted>2017-04-07T16:00:00Z</cp:lastPrinted>
  <dcterms:created xsi:type="dcterms:W3CDTF">2017-04-07T16:00:00Z</dcterms:created>
  <dcterms:modified xsi:type="dcterms:W3CDTF">2019-11-26T16:26:00Z</dcterms:modified>
</cp:coreProperties>
</file>