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AB829" w14:textId="160B8645" w:rsidR="001F60F1" w:rsidRPr="009B11C0" w:rsidRDefault="00EF0894" w:rsidP="001F60F1">
      <w:pPr>
        <w:pStyle w:val="Untertitel"/>
        <w:rPr>
          <w:lang w:val="rm-CH"/>
        </w:rPr>
      </w:pPr>
      <w:r w:rsidRPr="009B11C0">
        <w:rPr>
          <w:lang w:val="rm-CH"/>
        </w:rPr>
        <w:t xml:space="preserve">Instrucziun per </w:t>
      </w:r>
      <w:r w:rsidR="00F331AD" w:rsidRPr="00F331AD">
        <w:rPr>
          <w:lang w:val="rm-CH"/>
        </w:rPr>
        <w:t xml:space="preserve">las </w:t>
      </w:r>
      <w:r w:rsidRPr="009B11C0">
        <w:rPr>
          <w:lang w:val="rm-CH"/>
        </w:rPr>
        <w:t xml:space="preserve">scolaras </w:t>
      </w:r>
      <w:r w:rsidRPr="00F331AD">
        <w:rPr>
          <w:lang w:val="rm-CH"/>
        </w:rPr>
        <w:t>e</w:t>
      </w:r>
      <w:r w:rsidR="004D3D8B" w:rsidRPr="00F331AD">
        <w:rPr>
          <w:lang w:val="rm-CH"/>
        </w:rPr>
        <w:t>d</w:t>
      </w:r>
      <w:r w:rsidRPr="00F331AD">
        <w:rPr>
          <w:lang w:val="rm-CH"/>
        </w:rPr>
        <w:t xml:space="preserve"> </w:t>
      </w:r>
      <w:r w:rsidR="00AB5A6E" w:rsidRPr="00F331AD">
        <w:rPr>
          <w:lang w:val="rm-CH"/>
        </w:rPr>
        <w:t>ils</w:t>
      </w:r>
      <w:r w:rsidR="00AB5A6E">
        <w:rPr>
          <w:lang w:val="rm-CH"/>
        </w:rPr>
        <w:t xml:space="preserve"> </w:t>
      </w:r>
      <w:r w:rsidRPr="009B11C0">
        <w:rPr>
          <w:lang w:val="rm-CH"/>
        </w:rPr>
        <w:t>scolars</w:t>
      </w:r>
    </w:p>
    <w:p w14:paraId="33D7FC33" w14:textId="765C7A81" w:rsidR="00B1512E" w:rsidRPr="009B11C0" w:rsidRDefault="00EF0894" w:rsidP="001F60F1">
      <w:pPr>
        <w:pStyle w:val="Titel"/>
        <w:rPr>
          <w:lang w:val="rm-CH"/>
        </w:rPr>
      </w:pPr>
      <w:r w:rsidRPr="009B11C0">
        <w:rPr>
          <w:lang w:val="rm-CH"/>
        </w:rPr>
        <w:t>Maletgs da pixels</w:t>
      </w:r>
    </w:p>
    <w:p w14:paraId="7FF2FB61" w14:textId="5BA3EDF8" w:rsidR="001F60F1" w:rsidRPr="009B11C0" w:rsidRDefault="00EF0894" w:rsidP="001F60F1">
      <w:pPr>
        <w:pStyle w:val="StandardBildplatzierung"/>
        <w:rPr>
          <w:lang w:val="rm-CH"/>
        </w:rPr>
      </w:pPr>
      <w:r w:rsidRPr="009B11C0">
        <w:rPr>
          <w:lang w:val="rm-CH"/>
        </w:rPr>
        <w:t>Min</w:t>
      </w:r>
      <w:r w:rsidR="00394FB7">
        <w:rPr>
          <w:lang w:val="rm-CH"/>
        </w:rPr>
        <w:t>t</w:t>
      </w:r>
      <w:r w:rsidRPr="009B11C0">
        <w:rPr>
          <w:lang w:val="rm-CH"/>
        </w:rPr>
        <w:t xml:space="preserve">ga maletg da computer </w:t>
      </w:r>
      <w:r w:rsidR="000639F1">
        <w:rPr>
          <w:lang w:val="rm-CH"/>
        </w:rPr>
        <w:t>secumpona da</w:t>
      </w:r>
      <w:r w:rsidR="00394FB7">
        <w:rPr>
          <w:lang w:val="rm-CH"/>
        </w:rPr>
        <w:t xml:space="preserve"> puncts. Quels numnan ins pixels</w:t>
      </w:r>
      <w:r w:rsidR="001F60F1" w:rsidRPr="009B11C0">
        <w:rPr>
          <w:lang w:val="rm-CH"/>
        </w:rPr>
        <w:t xml:space="preserve">. </w:t>
      </w:r>
    </w:p>
    <w:p w14:paraId="27A2A3B0" w14:textId="4041B8C6" w:rsidR="001F60F1" w:rsidRPr="009B11C0" w:rsidRDefault="00394FB7" w:rsidP="001F60F1">
      <w:pPr>
        <w:pStyle w:val="StandardBildplatzierung"/>
        <w:rPr>
          <w:lang w:val="rm-CH"/>
        </w:rPr>
      </w:pPr>
      <w:r>
        <w:rPr>
          <w:lang w:val="rm-CH"/>
        </w:rPr>
        <w:t>Nus fagein uss</w:t>
      </w:r>
      <w:r w:rsidR="000639F1">
        <w:rPr>
          <w:lang w:val="rm-CH"/>
        </w:rPr>
        <w:t>a</w:t>
      </w:r>
      <w:r>
        <w:rPr>
          <w:lang w:val="rm-CH"/>
        </w:rPr>
        <w:t xml:space="preserve"> in maletg da pixels. Mintga </w:t>
      </w:r>
      <w:r w:rsidR="007055FC">
        <w:rPr>
          <w:lang w:val="rm-CH"/>
        </w:rPr>
        <w:t>quadret</w:t>
      </w:r>
      <w:r>
        <w:rPr>
          <w:lang w:val="rm-CH"/>
        </w:rPr>
        <w:t xml:space="preserve"> ei attribuius ad in bustab</w:t>
      </w:r>
      <w:r w:rsidR="001F60F1" w:rsidRPr="009B11C0">
        <w:rPr>
          <w:lang w:val="rm-CH"/>
        </w:rPr>
        <w:t xml:space="preserve">: </w:t>
      </w:r>
    </w:p>
    <w:p w14:paraId="256E5CB3" w14:textId="77777777" w:rsidR="001F60F1" w:rsidRPr="009B11C0" w:rsidRDefault="001F60F1" w:rsidP="001F60F1">
      <w:pPr>
        <w:pStyle w:val="StandardBildplatzierung"/>
        <w:rPr>
          <w:lang w:val="rm-CH"/>
        </w:rPr>
      </w:pPr>
      <w:bookmarkStart w:id="0" w:name="_GoBack"/>
      <w:bookmarkEnd w:id="0"/>
    </w:p>
    <w:p w14:paraId="15E6F6A1" w14:textId="4E681A4E" w:rsidR="001F60F1" w:rsidRPr="009B11C0" w:rsidRDefault="00EF0894" w:rsidP="001F60F1">
      <w:pPr>
        <w:pStyle w:val="StandardBildplatzierung"/>
        <w:rPr>
          <w:lang w:val="rm-CH"/>
        </w:rPr>
      </w:pPr>
      <w:r w:rsidRPr="009B11C0">
        <w:rPr>
          <w:lang w:val="rm-CH"/>
        </w:rPr>
        <w:t>a</w:t>
      </w:r>
      <w:r w:rsidR="001F60F1" w:rsidRPr="009B11C0">
        <w:rPr>
          <w:lang w:val="rm-CH"/>
        </w:rPr>
        <w:t xml:space="preserve"> = </w:t>
      </w:r>
      <w:r w:rsidR="007055FC">
        <w:rPr>
          <w:lang w:val="rm-CH"/>
        </w:rPr>
        <w:t>quadret</w:t>
      </w:r>
      <w:r w:rsidRPr="009B11C0">
        <w:rPr>
          <w:lang w:val="rm-CH"/>
        </w:rPr>
        <w:t xml:space="preserve"> alv</w:t>
      </w:r>
    </w:p>
    <w:p w14:paraId="5890296C" w14:textId="66D5AE20" w:rsidR="001F60F1" w:rsidRPr="009B11C0" w:rsidRDefault="00EF0894" w:rsidP="001F60F1">
      <w:pPr>
        <w:pStyle w:val="StandardBildplatzierung"/>
        <w:rPr>
          <w:lang w:val="rm-CH"/>
        </w:rPr>
      </w:pPr>
      <w:r w:rsidRPr="009B11C0">
        <w:rPr>
          <w:lang w:val="rm-CH"/>
        </w:rPr>
        <w:t>n</w:t>
      </w:r>
      <w:r w:rsidR="001F60F1" w:rsidRPr="009B11C0">
        <w:rPr>
          <w:lang w:val="rm-CH"/>
        </w:rPr>
        <w:t xml:space="preserve"> = </w:t>
      </w:r>
      <w:r w:rsidR="007055FC">
        <w:rPr>
          <w:lang w:val="rm-CH"/>
        </w:rPr>
        <w:t>quadret</w:t>
      </w:r>
      <w:r w:rsidRPr="009B11C0">
        <w:rPr>
          <w:lang w:val="rm-CH"/>
        </w:rPr>
        <w:t xml:space="preserve"> n</w:t>
      </w:r>
      <w:r w:rsidR="00394FB7">
        <w:rPr>
          <w:lang w:val="rm-CH"/>
        </w:rPr>
        <w:t>e</w:t>
      </w:r>
      <w:r w:rsidRPr="009B11C0">
        <w:rPr>
          <w:lang w:val="rm-CH"/>
        </w:rPr>
        <w:t>r</w:t>
      </w:r>
    </w:p>
    <w:p w14:paraId="2D91F126" w14:textId="77777777" w:rsidR="001F60F1" w:rsidRPr="009B11C0" w:rsidRDefault="001F60F1" w:rsidP="001F60F1">
      <w:pPr>
        <w:pStyle w:val="StandardBildplatzierung"/>
        <w:rPr>
          <w:lang w:val="rm-CH"/>
        </w:rPr>
      </w:pPr>
    </w:p>
    <w:p w14:paraId="52DCFB45" w14:textId="3E34BBD2" w:rsidR="001F60F1" w:rsidRPr="009B11C0" w:rsidRDefault="00EF0894" w:rsidP="001F60F1">
      <w:pPr>
        <w:pStyle w:val="StandardBildplatzierung"/>
        <w:rPr>
          <w:lang w:val="rm-CH"/>
        </w:rPr>
      </w:pPr>
      <w:r w:rsidRPr="009B11C0">
        <w:rPr>
          <w:lang w:val="rm-CH"/>
        </w:rPr>
        <w:t>Lavura da s</w:t>
      </w:r>
      <w:r w:rsidR="00394FB7">
        <w:rPr>
          <w:lang w:val="rm-CH"/>
        </w:rPr>
        <w:t>eniester a dretg</w:t>
      </w:r>
      <w:r w:rsidR="001F60F1" w:rsidRPr="009B11C0">
        <w:rPr>
          <w:lang w:val="rm-CH"/>
        </w:rPr>
        <w:t xml:space="preserve">. </w:t>
      </w:r>
    </w:p>
    <w:p w14:paraId="02A07650" w14:textId="77777777" w:rsidR="00B1512E" w:rsidRPr="009B11C0" w:rsidRDefault="00B1512E" w:rsidP="002D38D4">
      <w:pPr>
        <w:pStyle w:val="StandardBildplatzierung"/>
        <w:rPr>
          <w:lang w:val="rm-CH"/>
        </w:rPr>
      </w:pPr>
    </w:p>
    <w:tbl>
      <w:tblPr>
        <w:tblStyle w:val="Tabellen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268"/>
        <w:gridCol w:w="4819"/>
      </w:tblGrid>
      <w:tr w:rsidR="001F60F1" w:rsidRPr="009B11C0" w14:paraId="3E7E5009" w14:textId="77777777" w:rsidTr="001F60F1">
        <w:trPr>
          <w:trHeight w:hRule="exact" w:val="284"/>
        </w:trPr>
        <w:tc>
          <w:tcPr>
            <w:tcW w:w="283" w:type="dxa"/>
          </w:tcPr>
          <w:p w14:paraId="60E79248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2EE3CF58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74961EC2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E26F6B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7D4405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24B46235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37284B9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1FE9C75D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669201E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0A5F7022" w14:textId="79A4D2C4" w:rsidR="001F60F1" w:rsidRPr="009B11C0" w:rsidRDefault="00EF0894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A5D75D6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152B8B23" w14:textId="77777777" w:rsidTr="001F60F1">
        <w:trPr>
          <w:trHeight w:hRule="exact" w:val="284"/>
        </w:trPr>
        <w:tc>
          <w:tcPr>
            <w:tcW w:w="283" w:type="dxa"/>
          </w:tcPr>
          <w:p w14:paraId="0ED1331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AA1368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5B5654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AFA5FC0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2385397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5EBB805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EFF94DF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5DFF0EF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CEF1A57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1BD23CF2" w14:textId="1C73F451" w:rsidR="001F60F1" w:rsidRPr="009B11C0" w:rsidRDefault="00EF0894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B78D260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38315900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428584A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173F94DA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7D3E24EA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541B2E47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1CB2AA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5A2FAF0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25B0E30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A3C356F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62DAAFAD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7A925D34" w14:textId="37F5B433" w:rsidR="001F60F1" w:rsidRPr="009B11C0" w:rsidRDefault="00EF0894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n, 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C0EA088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1E565D9C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58301570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7B34B9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468D5BF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4DCE91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9E5DB2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2149CC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1BCED6E2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9166142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A9E13E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3D6EEA46" w14:textId="0BB364FA" w:rsidR="001F60F1" w:rsidRPr="009B11C0" w:rsidRDefault="00EF0894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31E5958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21860A69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7251FEF0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EAE322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0BC6CA7A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45268A9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885FA07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56D5C83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26DDDF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BE9F2C0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4912804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5D0C790" w14:textId="1ED5215A" w:rsidR="001F60F1" w:rsidRPr="009B11C0" w:rsidRDefault="00EF0894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584C4FE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0FDEC6DF" w14:textId="77777777" w:rsidTr="001F60F1">
        <w:trPr>
          <w:trHeight w:hRule="exact" w:val="284"/>
        </w:trPr>
        <w:tc>
          <w:tcPr>
            <w:tcW w:w="283" w:type="dxa"/>
          </w:tcPr>
          <w:p w14:paraId="2E4A1239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AA9D16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FD314D8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2FD34D5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584A6575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9232075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13A0F20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207117D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2DAC2FC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41B2BB1E" w14:textId="30081E0C" w:rsidR="001F60F1" w:rsidRPr="009B11C0" w:rsidRDefault="00EF0894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0C13A1B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5A0F6D67" w14:textId="77777777" w:rsidTr="001F60F1">
        <w:trPr>
          <w:trHeight w:hRule="exact" w:val="284"/>
        </w:trPr>
        <w:tc>
          <w:tcPr>
            <w:tcW w:w="283" w:type="dxa"/>
          </w:tcPr>
          <w:p w14:paraId="7080212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7E8550E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5B7D0A07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6F6883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1AD52989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EA72809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6DB7D51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4077661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F9569B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2062D28" w14:textId="192CDCAC" w:rsidR="001F60F1" w:rsidRPr="009B11C0" w:rsidRDefault="00EF0894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n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  <w:r w:rsidR="001F60F1" w:rsidRPr="009B11C0">
              <w:rPr>
                <w:lang w:val="rm-CH"/>
              </w:rPr>
              <w:t xml:space="preserve">, </w:t>
            </w:r>
            <w:r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1FF4BE6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</w:tbl>
    <w:p w14:paraId="1CE4E0C3" w14:textId="64C65443" w:rsidR="001F60F1" w:rsidRPr="009B11C0" w:rsidRDefault="001F60F1" w:rsidP="001F60F1">
      <w:pPr>
        <w:rPr>
          <w:lang w:val="rm-CH"/>
        </w:rPr>
      </w:pPr>
    </w:p>
    <w:p w14:paraId="138F523D" w14:textId="2440A0CE" w:rsidR="001F60F1" w:rsidRPr="009B11C0" w:rsidRDefault="00394FB7" w:rsidP="001F60F1">
      <w:pPr>
        <w:rPr>
          <w:lang w:val="rm-CH"/>
        </w:rPr>
      </w:pPr>
      <w:r>
        <w:rPr>
          <w:lang w:val="rm-CH"/>
        </w:rPr>
        <w:t xml:space="preserve">La suandonta descripziun ei bia pli efficienta. Cun prender </w:t>
      </w:r>
      <w:r w:rsidR="00994847">
        <w:rPr>
          <w:lang w:val="rm-CH"/>
        </w:rPr>
        <w:t xml:space="preserve">ensemen </w:t>
      </w:r>
      <w:r w:rsidR="009F0624">
        <w:rPr>
          <w:lang w:val="rm-CH"/>
        </w:rPr>
        <w:t xml:space="preserve">ils quadrets </w:t>
      </w:r>
      <w:r w:rsidR="00F331AD">
        <w:rPr>
          <w:lang w:val="rm-CH"/>
        </w:rPr>
        <w:t>dalla medema colur</w:t>
      </w:r>
      <w:r>
        <w:rPr>
          <w:lang w:val="rm-CH"/>
        </w:rPr>
        <w:t xml:space="preserve"> san ins cumprimer </w:t>
      </w:r>
      <w:r w:rsidR="006478C3">
        <w:rPr>
          <w:lang w:val="rm-CH"/>
        </w:rPr>
        <w:t>las</w:t>
      </w:r>
      <w:r w:rsidR="00645B27">
        <w:rPr>
          <w:lang w:val="rm-CH"/>
        </w:rPr>
        <w:t xml:space="preserve"> </w:t>
      </w:r>
      <w:r>
        <w:rPr>
          <w:lang w:val="rm-CH"/>
        </w:rPr>
        <w:t>datas</w:t>
      </w:r>
      <w:r w:rsidR="001F60F1" w:rsidRPr="009B11C0">
        <w:rPr>
          <w:lang w:val="rm-CH"/>
        </w:rPr>
        <w:t>.</w:t>
      </w:r>
    </w:p>
    <w:p w14:paraId="7C52A6E1" w14:textId="77777777" w:rsidR="001F60F1" w:rsidRPr="009B11C0" w:rsidRDefault="001F60F1" w:rsidP="001F60F1">
      <w:pPr>
        <w:rPr>
          <w:lang w:val="rm-CH"/>
        </w:rPr>
      </w:pPr>
    </w:p>
    <w:tbl>
      <w:tblPr>
        <w:tblStyle w:val="Tabellen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268"/>
        <w:gridCol w:w="4819"/>
      </w:tblGrid>
      <w:tr w:rsidR="001F60F1" w:rsidRPr="009B11C0" w14:paraId="1C9D2B1D" w14:textId="77777777" w:rsidTr="001F60F1">
        <w:trPr>
          <w:trHeight w:hRule="exact" w:val="284"/>
        </w:trPr>
        <w:tc>
          <w:tcPr>
            <w:tcW w:w="283" w:type="dxa"/>
          </w:tcPr>
          <w:p w14:paraId="09D8F2D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62E8C13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1648A9F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CADBD99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04F985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7894CBF9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7F62056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6E75C9E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7D0B25D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5C5759D9" w14:textId="17A08976" w:rsidR="001F60F1" w:rsidRPr="009B11C0" w:rsidRDefault="001F60F1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3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>, 2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>, 3</w:t>
            </w:r>
            <w:r w:rsidR="00EF0894"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E1EBF4A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77A50C41" w14:textId="77777777" w:rsidTr="001F60F1">
        <w:trPr>
          <w:trHeight w:hRule="exact" w:val="284"/>
        </w:trPr>
        <w:tc>
          <w:tcPr>
            <w:tcW w:w="283" w:type="dxa"/>
          </w:tcPr>
          <w:p w14:paraId="548BB7F9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F1DAD6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091985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C8D1DB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CBAABF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064BD2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53B8B26B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6FA1906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242CCD7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5D2AA7D" w14:textId="404D933D" w:rsidR="001F60F1" w:rsidRPr="009B11C0" w:rsidRDefault="001F60F1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1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>, 6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>, 1</w:t>
            </w:r>
            <w:r w:rsidR="00EF0894"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DE364F6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5BE44DBC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11D4001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D1544F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04033E7A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B808F2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5DFFE9C2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3DB7B29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B4AE8AD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13CD19E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E68743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483F10A9" w14:textId="37826CD3" w:rsidR="001F60F1" w:rsidRPr="009B11C0" w:rsidRDefault="001F60F1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2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>, 1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>, 2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>, 1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>, 2</w:t>
            </w:r>
            <w:r w:rsidR="00EF0894" w:rsidRPr="009B11C0">
              <w:rPr>
                <w:lang w:val="rm-CH"/>
              </w:rPr>
              <w:t>n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66F0374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0306A9D2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608701E8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6610E9A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47A044F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180426CA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250CFE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14587F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037D2875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385C64D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6E1561D8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45578EA2" w14:textId="5CA84AF9" w:rsidR="001F60F1" w:rsidRPr="009B11C0" w:rsidRDefault="001F60F1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8</w:t>
            </w:r>
            <w:r w:rsidR="00EF0894" w:rsidRPr="009B11C0">
              <w:rPr>
                <w:lang w:val="rm-CH"/>
              </w:rPr>
              <w:t>n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B07BDBC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29FB87CF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31AD8C92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9F6881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31D0D7E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3F71C5F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A083A7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18B875F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7791A90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A0DF212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40C5A80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18F8E906" w14:textId="1CC38F88" w:rsidR="001F60F1" w:rsidRPr="009B11C0" w:rsidRDefault="001F60F1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2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>, 1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>, 2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>, 1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>, 2</w:t>
            </w:r>
            <w:r w:rsidR="00EF0894" w:rsidRPr="009B11C0">
              <w:rPr>
                <w:lang w:val="rm-CH"/>
              </w:rPr>
              <w:t>n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0103CDC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15C88085" w14:textId="77777777" w:rsidTr="001F60F1">
        <w:trPr>
          <w:trHeight w:hRule="exact" w:val="284"/>
        </w:trPr>
        <w:tc>
          <w:tcPr>
            <w:tcW w:w="283" w:type="dxa"/>
          </w:tcPr>
          <w:p w14:paraId="3195D968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5CC2300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0B8DD00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6F0310C7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63A7A2F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122F31C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4D540C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2423EB3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1026DCD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253B1163" w14:textId="1647CA93" w:rsidR="001F60F1" w:rsidRPr="009B11C0" w:rsidRDefault="001F60F1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1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 xml:space="preserve">, </w:t>
            </w:r>
            <w:r w:rsidR="0021791B" w:rsidRPr="009B11C0">
              <w:rPr>
                <w:lang w:val="rm-CH"/>
              </w:rPr>
              <w:t>2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 xml:space="preserve">, </w:t>
            </w:r>
            <w:r w:rsidR="0021791B" w:rsidRPr="009B11C0">
              <w:rPr>
                <w:lang w:val="rm-CH"/>
              </w:rPr>
              <w:t>2</w:t>
            </w:r>
            <w:r w:rsidR="00EF0894" w:rsidRPr="009B11C0">
              <w:rPr>
                <w:lang w:val="rm-CH"/>
              </w:rPr>
              <w:t>a</w:t>
            </w:r>
            <w:r w:rsidR="0021791B" w:rsidRPr="009B11C0">
              <w:rPr>
                <w:lang w:val="rm-CH"/>
              </w:rPr>
              <w:t>, 2</w:t>
            </w:r>
            <w:r w:rsidR="00EF0894" w:rsidRPr="009B11C0">
              <w:rPr>
                <w:lang w:val="rm-CH"/>
              </w:rPr>
              <w:t>n</w:t>
            </w:r>
            <w:r w:rsidR="0021791B" w:rsidRPr="009B11C0">
              <w:rPr>
                <w:lang w:val="rm-CH"/>
              </w:rPr>
              <w:t>, 1</w:t>
            </w:r>
            <w:r w:rsidR="00EF0894"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616DA7B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  <w:tr w:rsidR="001F60F1" w:rsidRPr="009B11C0" w14:paraId="4DD19D68" w14:textId="77777777" w:rsidTr="001F60F1">
        <w:trPr>
          <w:trHeight w:hRule="exact" w:val="284"/>
        </w:trPr>
        <w:tc>
          <w:tcPr>
            <w:tcW w:w="283" w:type="dxa"/>
          </w:tcPr>
          <w:p w14:paraId="47F72E0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70ACC55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F1B607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84F8D9E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EF8B393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160DEBB1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2F179E3F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</w:tcPr>
          <w:p w14:paraId="381EB286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0CB39E24" w14:textId="77777777" w:rsidR="001F60F1" w:rsidRPr="009B11C0" w:rsidRDefault="001F60F1" w:rsidP="009A273C">
            <w:pPr>
              <w:rPr>
                <w:lang w:val="rm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1C68E49" w14:textId="55AAD598" w:rsidR="001F60F1" w:rsidRPr="009B11C0" w:rsidRDefault="001F60F1" w:rsidP="00EF0894">
            <w:pPr>
              <w:rPr>
                <w:lang w:val="rm-CH"/>
              </w:rPr>
            </w:pPr>
            <w:r w:rsidRPr="009B11C0">
              <w:rPr>
                <w:lang w:val="rm-CH"/>
              </w:rPr>
              <w:t>2</w:t>
            </w:r>
            <w:r w:rsidR="00EF0894" w:rsidRPr="009B11C0">
              <w:rPr>
                <w:lang w:val="rm-CH"/>
              </w:rPr>
              <w:t>a</w:t>
            </w:r>
            <w:r w:rsidRPr="009B11C0">
              <w:rPr>
                <w:lang w:val="rm-CH"/>
              </w:rPr>
              <w:t>, 4</w:t>
            </w:r>
            <w:r w:rsidR="00EF0894" w:rsidRPr="009B11C0">
              <w:rPr>
                <w:lang w:val="rm-CH"/>
              </w:rPr>
              <w:t>n</w:t>
            </w:r>
            <w:r w:rsidRPr="009B11C0">
              <w:rPr>
                <w:lang w:val="rm-CH"/>
              </w:rPr>
              <w:t>, 2</w:t>
            </w:r>
            <w:r w:rsidR="00EF0894" w:rsidRPr="009B11C0">
              <w:rPr>
                <w:lang w:val="rm-CH"/>
              </w:rPr>
              <w:t>a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94D841A" w14:textId="77777777" w:rsidR="001F60F1" w:rsidRPr="009B11C0" w:rsidRDefault="001F60F1" w:rsidP="001F60F1">
            <w:pPr>
              <w:rPr>
                <w:lang w:val="rm-CH"/>
              </w:rPr>
            </w:pPr>
          </w:p>
        </w:tc>
      </w:tr>
    </w:tbl>
    <w:p w14:paraId="7D906EF3" w14:textId="77777777" w:rsidR="001F60F1" w:rsidRPr="009B11C0" w:rsidRDefault="001F60F1" w:rsidP="001F60F1">
      <w:pPr>
        <w:rPr>
          <w:lang w:val="rm-CH"/>
        </w:rPr>
      </w:pPr>
    </w:p>
    <w:p w14:paraId="28FD6E1E" w14:textId="0D2E88E7" w:rsidR="001F60F1" w:rsidRPr="009B11C0" w:rsidRDefault="007055FC" w:rsidP="001F60F1">
      <w:pPr>
        <w:rPr>
          <w:lang w:val="rm-CH"/>
        </w:rPr>
      </w:pPr>
      <w:r>
        <w:rPr>
          <w:lang w:val="rm-CH"/>
        </w:rPr>
        <w:t xml:space="preserve">Sche ti fas </w:t>
      </w:r>
      <w:r w:rsidR="00394FB7">
        <w:rPr>
          <w:lang w:val="rm-CH"/>
        </w:rPr>
        <w:t xml:space="preserve">tez maletgs da pixels, sas ti era luvrar cun autras colurs che n ed a ed aschia far in maletg da pixels </w:t>
      </w:r>
      <w:r>
        <w:rPr>
          <w:lang w:val="rm-CH"/>
        </w:rPr>
        <w:t>gagl</w:t>
      </w:r>
      <w:r w:rsidR="001F60F1" w:rsidRPr="009B11C0">
        <w:rPr>
          <w:lang w:val="rm-CH"/>
        </w:rPr>
        <w:t>.</w:t>
      </w:r>
    </w:p>
    <w:p w14:paraId="1D7648E5" w14:textId="77777777" w:rsidR="0021791B" w:rsidRPr="009B11C0" w:rsidRDefault="0021791B" w:rsidP="001F60F1">
      <w:pPr>
        <w:rPr>
          <w:lang w:val="rm-CH"/>
        </w:rPr>
      </w:pPr>
    </w:p>
    <w:p w14:paraId="5DD7446B" w14:textId="3A426AD9" w:rsidR="0021791B" w:rsidRPr="009B11C0" w:rsidRDefault="008654DE" w:rsidP="001F60F1">
      <w:pPr>
        <w:rPr>
          <w:lang w:val="rm-CH"/>
        </w:rPr>
      </w:pPr>
      <w:r w:rsidRPr="0002020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66C1F" wp14:editId="2109D5BC">
                <wp:simplePos x="0" y="0"/>
                <wp:positionH relativeFrom="column">
                  <wp:posOffset>2891790</wp:posOffset>
                </wp:positionH>
                <wp:positionV relativeFrom="paragraph">
                  <wp:posOffset>61595</wp:posOffset>
                </wp:positionV>
                <wp:extent cx="1928495" cy="981075"/>
                <wp:effectExtent l="19050" t="19050" r="14605" b="2857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981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5222" w14:textId="568DB988" w:rsidR="008654DE" w:rsidRPr="008654DE" w:rsidRDefault="00394FB7" w:rsidP="008654DE">
                            <w:pPr>
                              <w:rPr>
                                <w:lang w:val="rm-CH"/>
                              </w:rPr>
                            </w:pPr>
                            <w:r>
                              <w:rPr>
                                <w:lang w:val="rm-CH"/>
                              </w:rPr>
                              <w:t>Sche ti pren</w:t>
                            </w:r>
                            <w:r w:rsidR="00B718C3">
                              <w:rPr>
                                <w:lang w:val="rm-CH"/>
                              </w:rPr>
                              <w:t>da</w:t>
                            </w:r>
                            <w:r>
                              <w:rPr>
                                <w:lang w:val="rm-CH"/>
                              </w:rPr>
                              <w:t xml:space="preserve">s ensemen ils medems bustabs, pia buc </w:t>
                            </w:r>
                            <w:r w:rsidR="008654DE" w:rsidRPr="008654DE">
                              <w:rPr>
                                <w:lang w:val="rm-CH"/>
                              </w:rPr>
                              <w:t xml:space="preserve">a, a, a, a, </w:t>
                            </w:r>
                            <w:r>
                              <w:rPr>
                                <w:lang w:val="rm-CH"/>
                              </w:rPr>
                              <w:t>mobein</w:t>
                            </w:r>
                            <w:r w:rsidR="008654DE" w:rsidRPr="008654DE">
                              <w:rPr>
                                <w:lang w:val="rm-CH"/>
                              </w:rPr>
                              <w:t xml:space="preserve"> 4a, </w:t>
                            </w:r>
                            <w:r>
                              <w:rPr>
                                <w:lang w:val="rm-CH"/>
                              </w:rPr>
                              <w:t xml:space="preserve">eis ei pli sempel da </w:t>
                            </w:r>
                            <w:r w:rsidR="007055FC">
                              <w:rPr>
                                <w:lang w:val="rm-CH"/>
                              </w:rPr>
                              <w:t>colurar</w:t>
                            </w:r>
                            <w:r>
                              <w:rPr>
                                <w:lang w:val="rm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66C1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7.7pt;margin-top:4.85pt;width:151.8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" fillcolor="#92d050" strokecolor="#c00000" strokeweight="3pt">
                <v:textbox>
                  <w:txbxContent>
                    <w:p w14:paraId="2CE55222" w14:textId="568DB988" w:rsidR="008654DE" w:rsidRPr="008654DE" w:rsidRDefault="00394FB7" w:rsidP="008654DE">
                      <w:pPr>
                        <w:rPr>
                          <w:lang w:val="rm-CH"/>
                        </w:rPr>
                      </w:pPr>
                      <w:r>
                        <w:rPr>
                          <w:lang w:val="rm-CH"/>
                        </w:rPr>
                        <w:t>Sche ti pren</w:t>
                      </w:r>
                      <w:r w:rsidR="00B718C3">
                        <w:rPr>
                          <w:lang w:val="rm-CH"/>
                        </w:rPr>
                        <w:t>da</w:t>
                      </w:r>
                      <w:r>
                        <w:rPr>
                          <w:lang w:val="rm-CH"/>
                        </w:rPr>
                        <w:t xml:space="preserve">s ensemen ils medems bustabs, pia buc </w:t>
                      </w:r>
                      <w:r w:rsidR="008654DE" w:rsidRPr="008654DE">
                        <w:rPr>
                          <w:lang w:val="rm-CH"/>
                        </w:rPr>
                        <w:t xml:space="preserve">a, a, a, a, </w:t>
                      </w:r>
                      <w:r>
                        <w:rPr>
                          <w:lang w:val="rm-CH"/>
                        </w:rPr>
                        <w:t>mobein</w:t>
                      </w:r>
                      <w:r w:rsidR="008654DE" w:rsidRPr="008654DE">
                        <w:rPr>
                          <w:lang w:val="rm-CH"/>
                        </w:rPr>
                        <w:t xml:space="preserve"> 4a, </w:t>
                      </w:r>
                      <w:r>
                        <w:rPr>
                          <w:lang w:val="rm-CH"/>
                        </w:rPr>
                        <w:t xml:space="preserve">eis ei pli sempel da </w:t>
                      </w:r>
                      <w:r w:rsidR="007055FC">
                        <w:rPr>
                          <w:lang w:val="rm-CH"/>
                        </w:rPr>
                        <w:t>colurar</w:t>
                      </w:r>
                      <w:r>
                        <w:rPr>
                          <w:lang w:val="rm-C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668A4CC" w14:textId="2024AE60" w:rsidR="0021791B" w:rsidRPr="009B11C0" w:rsidRDefault="0021791B" w:rsidP="001F60F1">
      <w:pPr>
        <w:rPr>
          <w:lang w:val="rm-CH"/>
        </w:rPr>
      </w:pPr>
    </w:p>
    <w:p w14:paraId="1786FD7B" w14:textId="2EB174C9" w:rsidR="0021791B" w:rsidRPr="009B11C0" w:rsidRDefault="00020200" w:rsidP="001F60F1">
      <w:pPr>
        <w:rPr>
          <w:lang w:val="rm-CH"/>
        </w:rPr>
      </w:pPr>
      <w:r w:rsidRPr="0002020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A6A60" wp14:editId="68DA198F">
                <wp:simplePos x="0" y="0"/>
                <wp:positionH relativeFrom="column">
                  <wp:posOffset>-98425</wp:posOffset>
                </wp:positionH>
                <wp:positionV relativeFrom="paragraph">
                  <wp:posOffset>40005</wp:posOffset>
                </wp:positionV>
                <wp:extent cx="1928495" cy="981075"/>
                <wp:effectExtent l="19050" t="19050" r="1460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981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0CB78" w14:textId="5C56A325" w:rsidR="00020200" w:rsidRPr="008654DE" w:rsidRDefault="00394FB7">
                            <w:pPr>
                              <w:rPr>
                                <w:lang w:val="rm-CH"/>
                              </w:rPr>
                            </w:pPr>
                            <w:r>
                              <w:rPr>
                                <w:lang w:val="rm-CH"/>
                              </w:rPr>
                              <w:t xml:space="preserve">Mo jeu </w:t>
                            </w:r>
                            <w:r w:rsidR="007A1214">
                              <w:rPr>
                                <w:lang w:val="rm-CH"/>
                              </w:rPr>
                              <w:t>fetsch</w:t>
                            </w:r>
                            <w:r>
                              <w:rPr>
                                <w:lang w:val="rm-CH"/>
                              </w:rPr>
                              <w:t xml:space="preserve"> franc </w:t>
                            </w:r>
                            <w:r w:rsidR="007055FC">
                              <w:rPr>
                                <w:lang w:val="rm-CH"/>
                              </w:rPr>
                              <w:t>in sbagl</w:t>
                            </w:r>
                            <w:r w:rsidR="007A1214">
                              <w:rPr>
                                <w:lang w:val="rm-CH"/>
                              </w:rPr>
                              <w:t xml:space="preserve"> </w:t>
                            </w:r>
                            <w:r>
                              <w:rPr>
                                <w:lang w:val="rm-CH"/>
                              </w:rPr>
                              <w:t xml:space="preserve">da dumbrar duront </w:t>
                            </w:r>
                            <w:r w:rsidR="007055FC">
                              <w:rPr>
                                <w:lang w:val="rm-CH"/>
                              </w:rPr>
                              <w:t>colurar</w:t>
                            </w:r>
                            <w:r>
                              <w:rPr>
                                <w:lang w:val="rm-CH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6A60" id="_x0000_s1027" type="#_x0000_t202" style="position:absolute;margin-left:-7.75pt;margin-top:3.15pt;width:151.8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" fillcolor="#92d050" strokecolor="#c00000" strokeweight="3pt">
                <v:textbox>
                  <w:txbxContent>
                    <w:p w14:paraId="46F0CB78" w14:textId="5C56A325" w:rsidR="00020200" w:rsidRPr="008654DE" w:rsidRDefault="00394FB7">
                      <w:pPr>
                        <w:rPr>
                          <w:lang w:val="rm-CH"/>
                        </w:rPr>
                      </w:pPr>
                      <w:r>
                        <w:rPr>
                          <w:lang w:val="rm-CH"/>
                        </w:rPr>
                        <w:t xml:space="preserve">Mo jeu </w:t>
                      </w:r>
                      <w:r w:rsidR="007A1214">
                        <w:rPr>
                          <w:lang w:val="rm-CH"/>
                        </w:rPr>
                        <w:t>fetsch</w:t>
                      </w:r>
                      <w:r>
                        <w:rPr>
                          <w:lang w:val="rm-CH"/>
                        </w:rPr>
                        <w:t xml:space="preserve"> franc </w:t>
                      </w:r>
                      <w:r w:rsidR="007055FC">
                        <w:rPr>
                          <w:lang w:val="rm-CH"/>
                        </w:rPr>
                        <w:t>in sbagl</w:t>
                      </w:r>
                      <w:r w:rsidR="007A1214">
                        <w:rPr>
                          <w:lang w:val="rm-CH"/>
                        </w:rPr>
                        <w:t xml:space="preserve"> </w:t>
                      </w:r>
                      <w:r>
                        <w:rPr>
                          <w:lang w:val="rm-CH"/>
                        </w:rPr>
                        <w:t xml:space="preserve">da dumbrar duront </w:t>
                      </w:r>
                      <w:r w:rsidR="007055FC">
                        <w:rPr>
                          <w:lang w:val="rm-CH"/>
                        </w:rPr>
                        <w:t>colurar</w:t>
                      </w:r>
                      <w:r>
                        <w:rPr>
                          <w:lang w:val="rm-CH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0B70338" w14:textId="77777777" w:rsidR="0021791B" w:rsidRPr="009B11C0" w:rsidRDefault="0021791B" w:rsidP="001F60F1">
      <w:pPr>
        <w:rPr>
          <w:lang w:val="rm-CH"/>
        </w:rPr>
      </w:pPr>
    </w:p>
    <w:p w14:paraId="78034346" w14:textId="77777777" w:rsidR="0021791B" w:rsidRPr="009B11C0" w:rsidRDefault="0021791B" w:rsidP="001F60F1">
      <w:pPr>
        <w:rPr>
          <w:lang w:val="rm-CH"/>
        </w:rPr>
      </w:pPr>
    </w:p>
    <w:p w14:paraId="3038BCA8" w14:textId="77777777" w:rsidR="0021791B" w:rsidRPr="009B11C0" w:rsidRDefault="0021791B" w:rsidP="001F60F1">
      <w:pPr>
        <w:rPr>
          <w:lang w:val="rm-CH"/>
        </w:rPr>
      </w:pPr>
    </w:p>
    <w:p w14:paraId="0BAA45FC" w14:textId="77777777" w:rsidR="001F60F1" w:rsidRPr="009B11C0" w:rsidRDefault="0021791B" w:rsidP="00667DD2">
      <w:pPr>
        <w:rPr>
          <w:lang w:val="rm-CH"/>
        </w:rPr>
      </w:pPr>
      <w:r w:rsidRPr="009B11C0">
        <w:rPr>
          <w:noProof/>
          <w:lang w:val="de-DE" w:eastAsia="de-DE"/>
        </w:rPr>
        <w:drawing>
          <wp:inline distT="0" distB="0" distL="0" distR="0" wp14:anchorId="1E4B9CEE" wp14:editId="55D01BC5">
            <wp:extent cx="6108700" cy="2438400"/>
            <wp:effectExtent l="0" t="0" r="12700" b="0"/>
            <wp:docPr id="2" name="Bild 2" descr="Auslagerungs_Disk:Lehrmittelverlag SG:Lehrmittel_inform@21:LEVE-2299_Lehrmittel_Inform@21:04_Prozess:02_RZ/Ausarbeitung:02_Gestaltung_der_Kapitel:03_Zusatzmaterialien:02_Prozess:02_Umsetzung_bis_Maerz_17:01_Alle_ZM_vor_externer_Umsetzung:02_Bilder:02_Informatik:Bild_I_Pixelbilder_Anleitung:01_Illu:Pixelbilder_Dot_B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lagerungs_Disk:Lehrmittelverlag SG:Lehrmittel_inform@21:LEVE-2299_Lehrmittel_Inform@21:04_Prozess:02_RZ/Ausarbeitung:02_Gestaltung_der_Kapitel:03_Zusatzmaterialien:02_Prozess:02_Umsetzung_bis_Maerz_17:01_Alle_ZM_vor_externer_Umsetzung:02_Bilder:02_Informatik:Bild_I_Pixelbilder_Anleitung:01_Illu:Pixelbilder_Dot_By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0F1" w:rsidRPr="009B11C0" w:rsidSect="00321841">
      <w:headerReference w:type="default" r:id="rId9"/>
      <w:footerReference w:type="default" r:id="rId10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4B06B" w14:textId="77777777" w:rsidR="009C4C2A" w:rsidRDefault="009C4C2A" w:rsidP="00FB0212">
      <w:pPr>
        <w:spacing w:line="240" w:lineRule="auto"/>
      </w:pPr>
      <w:r>
        <w:separator/>
      </w:r>
    </w:p>
  </w:endnote>
  <w:endnote w:type="continuationSeparator" w:id="0">
    <w:p w14:paraId="5732B6A0" w14:textId="77777777" w:rsidR="009C4C2A" w:rsidRDefault="009C4C2A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68665" w14:textId="3B608450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="00421A7E">
      <w:rPr>
        <w:b/>
      </w:rPr>
      <w:t>Pagina</w:t>
    </w:r>
    <w:r w:rsidRPr="00020912">
      <w:rPr>
        <w:b/>
      </w:rPr>
      <w:t xml:space="preserve">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06146C">
      <w:rPr>
        <w:b/>
        <w:noProof/>
      </w:rPr>
      <w:t>1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06146C">
      <w:rPr>
        <w:b/>
        <w:noProof/>
      </w:rPr>
      <w:t>1</w:t>
    </w:r>
    <w:r w:rsidR="001809AA" w:rsidRPr="00020912">
      <w:rPr>
        <w:b/>
        <w:noProof/>
      </w:rPr>
      <w:fldChar w:fldCharType="end"/>
    </w:r>
  </w:p>
  <w:p w14:paraId="4E7EA7D5" w14:textId="62D671F0" w:rsidR="00FB0212" w:rsidRDefault="009810F5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1" layoutInCell="1" allowOverlap="1" wp14:anchorId="4B3D8908" wp14:editId="12BED652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</w:t>
    </w:r>
    <w:r w:rsidR="00B446B7">
      <w:t>Meds d'instrucziun dal Grischun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3D191" w14:textId="77777777" w:rsidR="009C4C2A" w:rsidRDefault="009C4C2A" w:rsidP="00FB0212">
      <w:pPr>
        <w:spacing w:line="240" w:lineRule="auto"/>
      </w:pPr>
    </w:p>
  </w:footnote>
  <w:footnote w:type="continuationSeparator" w:id="0">
    <w:p w14:paraId="1A8F184F" w14:textId="77777777" w:rsidR="009C4C2A" w:rsidRDefault="009C4C2A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E4DD3" w14:textId="18238479" w:rsidR="00FB0212" w:rsidRPr="00020912" w:rsidRDefault="00EF0894">
    <w:pPr>
      <w:pStyle w:val="Kopfzeile"/>
    </w:pPr>
    <w:r>
      <w:t>Informatica</w:t>
    </w:r>
    <w:r w:rsidR="00AA1045">
      <w:t xml:space="preserve"> – </w:t>
    </w:r>
    <w:r w:rsidR="007055FC">
      <w:t>D</w:t>
    </w:r>
    <w:r w:rsidR="00394FB7">
      <w:t>i</w:t>
    </w:r>
    <w:r>
      <w:t>l pixel al malet</w:t>
    </w:r>
    <w:r w:rsidR="009B11C0">
      <w:t>g</w:t>
    </w:r>
    <w:r w:rsidR="00FB0212">
      <w:tab/>
    </w:r>
    <w:r w:rsidRPr="00EF0894">
      <w:rPr>
        <w:b/>
      </w:rPr>
      <w:t>Maletgs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12E"/>
    <w:rsid w:val="00020200"/>
    <w:rsid w:val="00020912"/>
    <w:rsid w:val="000536B5"/>
    <w:rsid w:val="0006146C"/>
    <w:rsid w:val="000639F1"/>
    <w:rsid w:val="00077474"/>
    <w:rsid w:val="00105A6C"/>
    <w:rsid w:val="00116D11"/>
    <w:rsid w:val="00157B01"/>
    <w:rsid w:val="00170D9E"/>
    <w:rsid w:val="001809AA"/>
    <w:rsid w:val="00186147"/>
    <w:rsid w:val="001E1F6D"/>
    <w:rsid w:val="001F60F1"/>
    <w:rsid w:val="0021791B"/>
    <w:rsid w:val="00225A95"/>
    <w:rsid w:val="002340DD"/>
    <w:rsid w:val="002502B0"/>
    <w:rsid w:val="00251786"/>
    <w:rsid w:val="002D38D4"/>
    <w:rsid w:val="00314D27"/>
    <w:rsid w:val="00321841"/>
    <w:rsid w:val="00342238"/>
    <w:rsid w:val="003838FC"/>
    <w:rsid w:val="00394FB7"/>
    <w:rsid w:val="003B66F4"/>
    <w:rsid w:val="003E14BF"/>
    <w:rsid w:val="003E5877"/>
    <w:rsid w:val="003E7952"/>
    <w:rsid w:val="003F00C0"/>
    <w:rsid w:val="004071A2"/>
    <w:rsid w:val="004202F9"/>
    <w:rsid w:val="00421A7E"/>
    <w:rsid w:val="0047462D"/>
    <w:rsid w:val="00492748"/>
    <w:rsid w:val="004978B5"/>
    <w:rsid w:val="004D3D8B"/>
    <w:rsid w:val="004D7D20"/>
    <w:rsid w:val="00525EF5"/>
    <w:rsid w:val="00531F79"/>
    <w:rsid w:val="00534F12"/>
    <w:rsid w:val="00542FC8"/>
    <w:rsid w:val="00552732"/>
    <w:rsid w:val="005761F0"/>
    <w:rsid w:val="006363F1"/>
    <w:rsid w:val="00645B27"/>
    <w:rsid w:val="006478C3"/>
    <w:rsid w:val="006542BD"/>
    <w:rsid w:val="00667DD2"/>
    <w:rsid w:val="0067080D"/>
    <w:rsid w:val="0069632F"/>
    <w:rsid w:val="007030A6"/>
    <w:rsid w:val="007055FC"/>
    <w:rsid w:val="00707F96"/>
    <w:rsid w:val="00734DF1"/>
    <w:rsid w:val="0074357E"/>
    <w:rsid w:val="00752325"/>
    <w:rsid w:val="00761683"/>
    <w:rsid w:val="007A1214"/>
    <w:rsid w:val="007B4AC6"/>
    <w:rsid w:val="007C5C29"/>
    <w:rsid w:val="007D17AB"/>
    <w:rsid w:val="007D6F67"/>
    <w:rsid w:val="007D7235"/>
    <w:rsid w:val="007E2A2C"/>
    <w:rsid w:val="00810980"/>
    <w:rsid w:val="00823406"/>
    <w:rsid w:val="008423CD"/>
    <w:rsid w:val="00856117"/>
    <w:rsid w:val="008654DE"/>
    <w:rsid w:val="00885ED1"/>
    <w:rsid w:val="008C07AF"/>
    <w:rsid w:val="008D3A9F"/>
    <w:rsid w:val="009161C4"/>
    <w:rsid w:val="00932C5C"/>
    <w:rsid w:val="00941A48"/>
    <w:rsid w:val="009577BF"/>
    <w:rsid w:val="009707AE"/>
    <w:rsid w:val="009810F5"/>
    <w:rsid w:val="00994847"/>
    <w:rsid w:val="009B11C0"/>
    <w:rsid w:val="009B3439"/>
    <w:rsid w:val="009C4C2A"/>
    <w:rsid w:val="009D5780"/>
    <w:rsid w:val="009F0624"/>
    <w:rsid w:val="00A368BB"/>
    <w:rsid w:val="00A67B59"/>
    <w:rsid w:val="00A951EC"/>
    <w:rsid w:val="00AA1045"/>
    <w:rsid w:val="00AA10D7"/>
    <w:rsid w:val="00AB5A6E"/>
    <w:rsid w:val="00AD3C46"/>
    <w:rsid w:val="00B1512E"/>
    <w:rsid w:val="00B30255"/>
    <w:rsid w:val="00B35F74"/>
    <w:rsid w:val="00B446B7"/>
    <w:rsid w:val="00B718C3"/>
    <w:rsid w:val="00B846C6"/>
    <w:rsid w:val="00B90177"/>
    <w:rsid w:val="00BB5AE8"/>
    <w:rsid w:val="00BE21F3"/>
    <w:rsid w:val="00BE7A75"/>
    <w:rsid w:val="00BF48FA"/>
    <w:rsid w:val="00C44D44"/>
    <w:rsid w:val="00C56D8C"/>
    <w:rsid w:val="00C6038B"/>
    <w:rsid w:val="00C66DDD"/>
    <w:rsid w:val="00C966BC"/>
    <w:rsid w:val="00D53554"/>
    <w:rsid w:val="00D61051"/>
    <w:rsid w:val="00D615EE"/>
    <w:rsid w:val="00D673E3"/>
    <w:rsid w:val="00D70BC0"/>
    <w:rsid w:val="00DA3715"/>
    <w:rsid w:val="00DA4F15"/>
    <w:rsid w:val="00DC7851"/>
    <w:rsid w:val="00DE194C"/>
    <w:rsid w:val="00E13D56"/>
    <w:rsid w:val="00E21736"/>
    <w:rsid w:val="00E5290E"/>
    <w:rsid w:val="00E635AE"/>
    <w:rsid w:val="00E6707D"/>
    <w:rsid w:val="00EF0894"/>
    <w:rsid w:val="00EF7DFD"/>
    <w:rsid w:val="00F331AD"/>
    <w:rsid w:val="00F70BDE"/>
    <w:rsid w:val="00F81AF7"/>
    <w:rsid w:val="00F92135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6DC97A2B"/>
  <w15:docId w15:val="{AE3AD35E-03D9-4A6E-8CF0-14059893F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46C6"/>
  </w:style>
  <w:style w:type="paragraph" w:styleId="berschrift1">
    <w:name w:val="heading 1"/>
    <w:basedOn w:val="Standard"/>
    <w:next w:val="Standard"/>
    <w:link w:val="berschrift1Zchn"/>
    <w:uiPriority w:val="9"/>
    <w:qFormat/>
    <w:rsid w:val="005761F0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61F0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table" w:customStyle="1" w:styleId="Tabellenraster1">
    <w:name w:val="Tabellenraster1"/>
    <w:basedOn w:val="NormaleTabelle"/>
    <w:next w:val="Tabellenraster"/>
    <w:uiPriority w:val="39"/>
    <w:rsid w:val="002D38D4"/>
    <w:pPr>
      <w:spacing w:line="240" w:lineRule="auto"/>
    </w:pPr>
    <w:rPr>
      <w:rFonts w:ascii="Calibri" w:hAnsi="Calibri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2D38D4"/>
    <w:pPr>
      <w:spacing w:line="240" w:lineRule="auto"/>
    </w:pPr>
    <w:rPr>
      <w:rFonts w:ascii="Calibri" w:hAnsi="Calibri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E74F0-F393-4902-BA9E-CE60C07A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</Template>
  <TotalTime>0</TotalTime>
  <Pages>1</Pages>
  <Words>130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Daniel Telli</cp:lastModifiedBy>
  <cp:revision>25</cp:revision>
  <cp:lastPrinted>2017-04-07T15:58:00Z</cp:lastPrinted>
  <dcterms:created xsi:type="dcterms:W3CDTF">2017-04-07T15:58:00Z</dcterms:created>
  <dcterms:modified xsi:type="dcterms:W3CDTF">2019-12-09T14:20:00Z</dcterms:modified>
</cp:coreProperties>
</file>