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19EDC7C" w14:textId="18239BDD" w:rsidR="00A62069" w:rsidRPr="00A7600A" w:rsidRDefault="00000AC3" w:rsidP="00A62069">
      <w:pPr>
        <w:pStyle w:val="Sottotitolo"/>
      </w:pPr>
      <w:r w:rsidRPr="00A7600A">
        <w:t>Istruzioni per le scolare e gli scolari</w:t>
      </w:r>
    </w:p>
    <w:p w14:paraId="467D2BD5" w14:textId="12C72C55" w:rsidR="00A62069" w:rsidRPr="00A7600A" w:rsidRDefault="00A62069" w:rsidP="00A62069">
      <w:pPr>
        <w:pStyle w:val="Titolo"/>
      </w:pPr>
      <w:r w:rsidRPr="00A7600A">
        <w:t>Scratch 1</w:t>
      </w:r>
    </w:p>
    <w:p w14:paraId="4B07595B" w14:textId="4E4BADE0" w:rsidR="00A62069" w:rsidRPr="00A7600A" w:rsidRDefault="0017201E" w:rsidP="00A62069">
      <w:pPr>
        <w:pStyle w:val="Std10mmrechts"/>
      </w:pPr>
      <w:r w:rsidRPr="00A7600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7738A0E3" wp14:editId="4884F456">
                <wp:simplePos x="0" y="0"/>
                <wp:positionH relativeFrom="column">
                  <wp:posOffset>738302</wp:posOffset>
                </wp:positionH>
                <wp:positionV relativeFrom="paragraph">
                  <wp:posOffset>46990</wp:posOffset>
                </wp:positionV>
                <wp:extent cx="379095" cy="184825"/>
                <wp:effectExtent l="12700" t="12700" r="14605" b="18415"/>
                <wp:wrapNone/>
                <wp:docPr id="4" name="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184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18774F9B" id="Rechteck 4" o:spid="_x0000_s1026" style="position:absolute;margin-left:58.15pt;margin-top:3.7pt;width:29.85pt;height:14.5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" filled="f" strokecolor="red" strokeweight="2pt"/>
            </w:pict>
          </mc:Fallback>
        </mc:AlternateContent>
      </w:r>
      <w:r w:rsidR="00241ACF" w:rsidRPr="00A7600A">
        <w:rPr>
          <w:noProof/>
          <w:lang w:eastAsia="it-IT"/>
        </w:rPr>
        <w:drawing>
          <wp:inline distT="0" distB="0" distL="0" distR="0" wp14:anchorId="3FA4A17A" wp14:editId="2871924E">
            <wp:extent cx="6030491" cy="350196"/>
            <wp:effectExtent l="0" t="0" r="0" b="571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5674" cy="360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BC83B" w14:textId="39CA5D9A" w:rsidR="00A62069" w:rsidRPr="00A7600A" w:rsidRDefault="00A62069" w:rsidP="00A62069"/>
    <w:p w14:paraId="1D3D66E9" w14:textId="741CF4DC" w:rsidR="00A62069" w:rsidRPr="00A7600A" w:rsidRDefault="00A7600A" w:rsidP="00A62069">
      <w:r w:rsidRPr="00A7600A">
        <w:t>Q</w:t>
      </w:r>
      <w:r w:rsidR="00000AC3" w:rsidRPr="00A7600A">
        <w:t xml:space="preserve">uesto foglio d'istruzioni </w:t>
      </w:r>
      <w:r w:rsidRPr="00A7600A">
        <w:t>ti fa conoscere</w:t>
      </w:r>
      <w:r w:rsidR="00000AC3" w:rsidRPr="00A7600A">
        <w:t xml:space="preserve"> l'interfaccia di programmazione c</w:t>
      </w:r>
      <w:r w:rsidR="00E463CF" w:rsidRPr="00A7600A">
        <w:t xml:space="preserve">he userai per creare </w:t>
      </w:r>
      <w:r w:rsidR="00000AC3" w:rsidRPr="00A7600A">
        <w:t xml:space="preserve">l'invito digitale. Scratch è un linguaggio di programmazione grazie a cui </w:t>
      </w:r>
      <w:r w:rsidRPr="00A7600A">
        <w:t>hai la possibilità di</w:t>
      </w:r>
      <w:r w:rsidR="00000AC3" w:rsidRPr="00A7600A">
        <w:t xml:space="preserve"> </w:t>
      </w:r>
      <w:r w:rsidR="00203C27" w:rsidRPr="00A7600A">
        <w:t>ideare storie interattive</w:t>
      </w:r>
      <w:r w:rsidR="00E463CF" w:rsidRPr="00A7600A">
        <w:t>, animazioni, musica, giochi e molto altro ancora.</w:t>
      </w:r>
    </w:p>
    <w:p w14:paraId="57A1CCA3" w14:textId="7EA6BA4F" w:rsidR="00A62069" w:rsidRPr="00A7600A" w:rsidRDefault="00E463CF" w:rsidP="00A62069">
      <w:pPr>
        <w:pStyle w:val="Titolo1"/>
      </w:pPr>
      <w:r w:rsidRPr="00A7600A">
        <w:t xml:space="preserve">Avere una visione d'insieme </w:t>
      </w:r>
      <w:r w:rsidR="00A62069" w:rsidRPr="00A7600A">
        <w:t xml:space="preserve">– </w:t>
      </w:r>
      <w:r w:rsidRPr="00A7600A">
        <w:t>Interfaccia di programmazione</w:t>
      </w:r>
    </w:p>
    <w:p w14:paraId="75347ACE" w14:textId="666479C9" w:rsidR="00A62069" w:rsidRPr="00A7600A" w:rsidRDefault="00E463CF" w:rsidP="00A62069">
      <w:pPr>
        <w:pStyle w:val="Titolo2"/>
      </w:pPr>
      <w:r w:rsidRPr="00A7600A">
        <w:t>Accedere all'interfaccia di programmazione</w:t>
      </w:r>
    </w:p>
    <w:p w14:paraId="795818C2" w14:textId="5EEF0D0F" w:rsidR="00A62069" w:rsidRPr="00A7600A" w:rsidRDefault="00E463CF" w:rsidP="00A62069">
      <w:pPr>
        <w:pStyle w:val="Elenco"/>
      </w:pPr>
      <w:r w:rsidRPr="00A7600A">
        <w:t xml:space="preserve">Accedi al sito </w:t>
      </w:r>
      <w:hyperlink r:id="rId9" w:history="1">
        <w:r w:rsidR="00A62069" w:rsidRPr="00A7600A">
          <w:rPr>
            <w:rStyle w:val="Collegamentoipertestuale"/>
          </w:rPr>
          <w:t>www.scratch.mit.edu</w:t>
        </w:r>
      </w:hyperlink>
      <w:r w:rsidR="00A62069" w:rsidRPr="00A7600A">
        <w:t xml:space="preserve"> </w:t>
      </w:r>
      <w:r w:rsidR="00A62069" w:rsidRPr="00A7600A">
        <w:br/>
      </w:r>
      <w:r w:rsidR="00112E9C" w:rsidRPr="00A7600A">
        <w:t xml:space="preserve">Questa interfaccia ti dà la possibilità di sviluppare </w:t>
      </w:r>
      <w:r w:rsidR="00A7600A">
        <w:t xml:space="preserve">i </w:t>
      </w:r>
      <w:r w:rsidR="00112E9C" w:rsidRPr="00A7600A">
        <w:t>tuo</w:t>
      </w:r>
      <w:r w:rsidR="00A7600A">
        <w:t>i</w:t>
      </w:r>
      <w:r w:rsidR="00112E9C" w:rsidRPr="00A7600A">
        <w:t xml:space="preserve"> programm</w:t>
      </w:r>
      <w:r w:rsidR="00A7600A">
        <w:t>i</w:t>
      </w:r>
      <w:r w:rsidR="00112E9C" w:rsidRPr="00A7600A">
        <w:t xml:space="preserve"> Scratch. Qui </w:t>
      </w:r>
      <w:r w:rsidR="00A7600A">
        <w:t>creerai</w:t>
      </w:r>
      <w:r w:rsidR="00112E9C" w:rsidRPr="00A7600A">
        <w:t xml:space="preserve"> il tuo invito digitale.</w:t>
      </w:r>
    </w:p>
    <w:p w14:paraId="43BAC848" w14:textId="017EFFF6" w:rsidR="00A62069" w:rsidRPr="00A7600A" w:rsidRDefault="00A62069" w:rsidP="00A62069"/>
    <w:p w14:paraId="6FA24B18" w14:textId="646ECD10" w:rsidR="00A62069" w:rsidRPr="00A7600A" w:rsidRDefault="00112E9C" w:rsidP="00A62069">
      <w:pPr>
        <w:pStyle w:val="Elenco"/>
      </w:pPr>
      <w:r w:rsidRPr="00A7600A">
        <w:t>Clicca sul pulsante «Crea»; verrai reindirizzato all'interfaccia di programmazione. Ora puoi iniziare a programmare.</w:t>
      </w:r>
    </w:p>
    <w:p w14:paraId="5C130190" w14:textId="13FFBAF0" w:rsidR="00937DBB" w:rsidRPr="00A7600A" w:rsidRDefault="00937DBB" w:rsidP="00937DBB">
      <w:pPr>
        <w:pStyle w:val="Elenco"/>
        <w:numPr>
          <w:ilvl w:val="0"/>
          <w:numId w:val="0"/>
        </w:numPr>
      </w:pPr>
    </w:p>
    <w:p w14:paraId="4027C8DC" w14:textId="44E15E11" w:rsidR="00A62069" w:rsidRPr="00A7600A" w:rsidRDefault="006B39FE" w:rsidP="00937DBB">
      <w:pPr>
        <w:pStyle w:val="Titolo2"/>
      </w:pPr>
      <w:r w:rsidRPr="00A7600A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6E4AD6B7" wp14:editId="41E971C2">
                <wp:simplePos x="0" y="0"/>
                <wp:positionH relativeFrom="column">
                  <wp:posOffset>3636356</wp:posOffset>
                </wp:positionH>
                <wp:positionV relativeFrom="paragraph">
                  <wp:posOffset>515620</wp:posOffset>
                </wp:positionV>
                <wp:extent cx="2790190" cy="1050290"/>
                <wp:effectExtent l="0" t="0" r="3810" b="0"/>
                <wp:wrapSquare wrapText="bothSides"/>
                <wp:docPr id="17" name="Gruppieren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0190" cy="1050290"/>
                          <a:chOff x="-160882" y="259741"/>
                          <a:chExt cx="2790190" cy="1050639"/>
                        </a:xfrm>
                      </wpg:grpSpPr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-160882" y="259741"/>
                            <a:ext cx="2790190" cy="10506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hteck 7"/>
                        <wps:cNvSpPr/>
                        <wps:spPr>
                          <a:xfrm>
                            <a:off x="646514" y="967476"/>
                            <a:ext cx="9779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Rechteck 8"/>
                        <wps:cNvSpPr/>
                        <wps:spPr>
                          <a:xfrm>
                            <a:off x="638175" y="288100"/>
                            <a:ext cx="2794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47C96B95" id="Gruppieren 17" o:spid="_x0000_s1026" style="position:absolute;margin-left:286.35pt;margin-top:40.6pt;width:219.7pt;height:82.7pt;z-index:251670016;mso-width-relative:margin;mso-height-relative:margin" coordorigin="-160882,259741" coordsize="2790190,1050639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3" o:spid="_x0000_s1027" type="#_x0000_t75" style="position:absolute;left:-160882;top:259741;width:2790190;height:105063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Dn&#10;QWDFAAAA2gAAAA8AAABkcnMvZG93bnJldi54bWxEj91qAjEUhO8LfYdwhN5IzfpDratRZKEgBcFq&#10;i14eN8fdpZuTJYm6fXsjCL0cZuYbZrZoTS0u5HxlWUG/l4Agzq2uuFDwvft4fQfhA7LG2jIp+CMP&#10;i/nz0wxTba/8RZdtKESEsE9RQRlCk0rp85IM+p5tiKN3ss5giNIVUju8Rrip5SBJ3qTBiuNCiQ1l&#10;JeW/27NRcFhn7nSYdEdDvf+cZFwdNz/LsVIvnXY5BRGoDf/hR3ulFQzhfiXeADm/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Q50FgxQAAANoAAAAPAAAAAAAAAAAAAAAAAJwC&#10;AABkcnMvZG93bnJldi54bWxQSwUGAAAAAAQABAD3AAAAjgMAAAAA&#10;">
                  <v:imagedata r:id="rId11" o:title=""/>
                  <v:path arrowok="t"/>
                </v:shape>
                <v:rect id="Rechteck 7" o:spid="_x0000_s1028" style="position:absolute;left:646514;top:967476;width:977900;height:17145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ifrGxAAA&#10;ANoAAAAPAAAAZHJzL2Rvd25yZXYueG1sRI9Ba8JAFITvBf/D8gQvpW5qIZXUNdiAoXgoVL309pp9&#10;JsHs27C7mvjv3UKhx2FmvmFW+Wg6cSXnW8sKnucJCOLK6pZrBcfD9mkJwgdkjZ1lUnAjD/l68rDC&#10;TNuBv+i6D7WIEPYZKmhC6DMpfdWQQT+3PXH0TtYZDFG6WmqHQ4SbTi6SJJUGW44LDfZUNFSd9xej&#10;4Kf8dsXy/aUMl8c0os/1jj4HpWbTcfMGItAY/sN/7Q+t4BV+r8QbINd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5Yn6xsQAAADaAAAADwAAAAAAAAAAAAAAAACXAgAAZHJzL2Rv&#10;d25yZXYueG1sUEsFBgAAAAAEAAQA9QAAAIgDAAAAAA==&#10;" filled="f" strokecolor="red" strokeweight="2pt"/>
                <v:rect id="Rechteck 8" o:spid="_x0000_s1029" style="position:absolute;left:638175;top:288100;width:279400;height:21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Fm60wwAA&#10;ANoAAAAPAAAAZHJzL2Rvd25yZXYueG1sRI/BasJAEIbvBd9hGcFL0Y0WRKKrqKBID4XaXryN2TEJ&#10;ZmfD7mrSt+8cCj0O//zfzLfa9K5RTwqx9mxgOslAERfe1lwa+P46jBegYkK22HgmAz8UYbMevKww&#10;t77jT3qeU6kEwjFHA1VKba51LCpyGCe+JZbs5oPDJGMotQ3YCdw1epZlc+2wZrlQYUv7ior7+eEM&#10;XI+XsF/s3o7p8ToX9L18p4/OmNGw3y5BJerT//Jf+2QNyK+iIhqg17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Fm60wwAAANoAAAAPAAAAAAAAAAAAAAAAAJcCAABkcnMvZG93&#10;bnJldi54bWxQSwUGAAAAAAQABAD1AAAAhwMAAAAA&#10;" filled="f" strokecolor="red" strokeweight="2pt"/>
                <w10:wrap type="square"/>
              </v:group>
            </w:pict>
          </mc:Fallback>
        </mc:AlternateContent>
      </w:r>
      <w:r w:rsidR="008321EB" w:rsidRPr="00A7600A">
        <w:rPr>
          <w:noProof/>
          <w:lang w:eastAsia="it-IT"/>
        </w:rPr>
        <w:drawing>
          <wp:anchor distT="0" distB="0" distL="114300" distR="114300" simplePos="0" relativeHeight="251694592" behindDoc="0" locked="0" layoutInCell="1" allowOverlap="1" wp14:anchorId="760A3ED4" wp14:editId="14E28F51">
            <wp:simplePos x="0" y="0"/>
            <wp:positionH relativeFrom="column">
              <wp:posOffset>4505122</wp:posOffset>
            </wp:positionH>
            <wp:positionV relativeFrom="paragraph">
              <wp:posOffset>291465</wp:posOffset>
            </wp:positionV>
            <wp:extent cx="244475" cy="203200"/>
            <wp:effectExtent l="0" t="0" r="0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E9C" w:rsidRPr="00A7600A">
        <w:t>Salvare il programma</w:t>
      </w:r>
    </w:p>
    <w:p w14:paraId="5151848D" w14:textId="237016E0" w:rsidR="00A62069" w:rsidRPr="00A7600A" w:rsidRDefault="00112E9C" w:rsidP="00A62069">
      <w:pPr>
        <w:pStyle w:val="Elenco"/>
        <w:numPr>
          <w:ilvl w:val="0"/>
          <w:numId w:val="14"/>
        </w:numPr>
      </w:pPr>
      <w:r w:rsidRPr="00A7600A">
        <w:t>Clicca su «File» per aprire il menu a tendina.</w:t>
      </w:r>
      <w:r w:rsidR="00937DBB" w:rsidRPr="00A7600A">
        <w:t xml:space="preserve"> </w:t>
      </w:r>
    </w:p>
    <w:p w14:paraId="3F56ECE4" w14:textId="6062E3D2" w:rsidR="00A62069" w:rsidRPr="00A7600A" w:rsidRDefault="00A62069" w:rsidP="00A62069"/>
    <w:p w14:paraId="04CAAE3D" w14:textId="44747CC8" w:rsidR="00A62069" w:rsidRPr="00A7600A" w:rsidRDefault="00982948" w:rsidP="00A62069">
      <w:pPr>
        <w:pStyle w:val="Elenco"/>
      </w:pPr>
      <w:r w:rsidRPr="00A7600A">
        <w:rPr>
          <w:noProof/>
          <w:lang w:eastAsia="it-IT"/>
        </w:rPr>
        <w:drawing>
          <wp:anchor distT="0" distB="0" distL="114300" distR="114300" simplePos="0" relativeHeight="251696640" behindDoc="0" locked="0" layoutInCell="1" allowOverlap="1" wp14:anchorId="0A0F52BE" wp14:editId="193D0FE7">
            <wp:simplePos x="0" y="0"/>
            <wp:positionH relativeFrom="column">
              <wp:posOffset>5626100</wp:posOffset>
            </wp:positionH>
            <wp:positionV relativeFrom="paragraph">
              <wp:posOffset>363423</wp:posOffset>
            </wp:positionV>
            <wp:extent cx="244800" cy="230400"/>
            <wp:effectExtent l="0" t="0" r="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2E9C" w:rsidRPr="00A7600A">
        <w:t>Clic</w:t>
      </w:r>
      <w:r w:rsidR="00A7600A">
        <w:t>c</w:t>
      </w:r>
      <w:r w:rsidR="00112E9C" w:rsidRPr="00A7600A">
        <w:t>a su «Sa</w:t>
      </w:r>
      <w:r w:rsidR="00637A82" w:rsidRPr="00A7600A">
        <w:t xml:space="preserve">lva sul tuo </w:t>
      </w:r>
      <w:r w:rsidR="00112E9C" w:rsidRPr="00A7600A">
        <w:t>computer» per salvare il programma nella posizione desiderata sul tuo computer.</w:t>
      </w:r>
      <w:r w:rsidR="00A62069" w:rsidRPr="00A7600A">
        <w:br/>
      </w:r>
      <w:r w:rsidR="00A62069" w:rsidRPr="00A7600A">
        <w:br/>
      </w:r>
      <w:r w:rsidR="00112E9C" w:rsidRPr="00A7600A">
        <w:t>Puoi seguire lo stesso procedimento per caricare i programmi («</w:t>
      </w:r>
      <w:r w:rsidR="00637A82" w:rsidRPr="00A7600A">
        <w:t>Carica dal computer</w:t>
      </w:r>
      <w:r w:rsidR="00112E9C" w:rsidRPr="00A7600A">
        <w:t>»).</w:t>
      </w:r>
    </w:p>
    <w:p w14:paraId="3736E94D" w14:textId="4F260606" w:rsidR="00FD352C" w:rsidRPr="00A7600A" w:rsidRDefault="00FD352C" w:rsidP="00A62069">
      <w:pPr>
        <w:pStyle w:val="Titolo2"/>
      </w:pPr>
    </w:p>
    <w:p w14:paraId="49B70972" w14:textId="61C28659" w:rsidR="00FD352C" w:rsidRPr="00A7600A" w:rsidRDefault="00982948" w:rsidP="00A62069">
      <w:pPr>
        <w:pStyle w:val="Titolo2"/>
      </w:pPr>
      <w:r w:rsidRPr="00A7600A">
        <w:rPr>
          <w:noProof/>
          <w:lang w:eastAsia="it-IT"/>
        </w:rPr>
        <w:drawing>
          <wp:anchor distT="0" distB="0" distL="114300" distR="114300" simplePos="0" relativeHeight="251698688" behindDoc="0" locked="0" layoutInCell="1" allowOverlap="1" wp14:anchorId="0B39D2EA" wp14:editId="32204FF9">
            <wp:simplePos x="0" y="0"/>
            <wp:positionH relativeFrom="column">
              <wp:posOffset>4354286</wp:posOffset>
            </wp:positionH>
            <wp:positionV relativeFrom="paragraph">
              <wp:posOffset>136072</wp:posOffset>
            </wp:positionV>
            <wp:extent cx="244475" cy="203729"/>
            <wp:effectExtent l="0" t="0" r="3175" b="6350"/>
            <wp:wrapNone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B119B" w14:textId="174FA00E" w:rsidR="00A62069" w:rsidRPr="00A7600A" w:rsidRDefault="00637A82" w:rsidP="00A62069">
      <w:pPr>
        <w:pStyle w:val="Titolo2"/>
      </w:pPr>
      <w:r w:rsidRPr="00A7600A">
        <w:t>Cambiare la lingua</w:t>
      </w:r>
    </w:p>
    <w:p w14:paraId="05088452" w14:textId="54EACE76" w:rsidR="00637A82" w:rsidRPr="00A7600A" w:rsidRDefault="009852A7" w:rsidP="00FA3636">
      <w:pPr>
        <w:pStyle w:val="Elenco"/>
        <w:numPr>
          <w:ilvl w:val="0"/>
          <w:numId w:val="15"/>
        </w:numPr>
        <w:rPr>
          <w:szCs w:val="26"/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1AAFFE5" wp14:editId="218BF3D9">
                <wp:simplePos x="0" y="0"/>
                <wp:positionH relativeFrom="page">
                  <wp:posOffset>4868545</wp:posOffset>
                </wp:positionH>
                <wp:positionV relativeFrom="paragraph">
                  <wp:posOffset>3810</wp:posOffset>
                </wp:positionV>
                <wp:extent cx="316230" cy="269875"/>
                <wp:effectExtent l="0" t="0" r="13970" b="34925"/>
                <wp:wrapThrough wrapText="bothSides">
                  <wp:wrapPolygon edited="0">
                    <wp:start x="0" y="0"/>
                    <wp:lineTo x="0" y="22362"/>
                    <wp:lineTo x="20819" y="22362"/>
                    <wp:lineTo x="20819" y="0"/>
                    <wp:lineTo x="0" y="0"/>
                  </wp:wrapPolygon>
                </wp:wrapThrough>
                <wp:docPr id="10" name="Rechtec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230" cy="269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25EFF1A7" id="Rechteck 13" o:spid="_x0000_s1026" style="position:absolute;margin-left:383.35pt;margin-top:.3pt;width:24.9pt;height:21.2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" filled="f" strokecolor="red" strokeweight="2pt">
                <w10:wrap type="through" anchorx="page"/>
              </v:rect>
            </w:pict>
          </mc:Fallback>
        </mc:AlternateContent>
      </w:r>
      <w:r>
        <w:rPr>
          <w:noProof/>
          <w:szCs w:val="26"/>
          <w:lang w:eastAsia="it-IT"/>
        </w:rPr>
        <w:drawing>
          <wp:anchor distT="0" distB="0" distL="114300" distR="114300" simplePos="0" relativeHeight="251640319" behindDoc="0" locked="0" layoutInCell="1" allowOverlap="1" wp14:anchorId="16F73799" wp14:editId="2563C544">
            <wp:simplePos x="0" y="0"/>
            <wp:positionH relativeFrom="column">
              <wp:posOffset>3637165</wp:posOffset>
            </wp:positionH>
            <wp:positionV relativeFrom="paragraph">
              <wp:posOffset>10910</wp:posOffset>
            </wp:positionV>
            <wp:extent cx="2061022" cy="2122055"/>
            <wp:effectExtent l="0" t="0" r="0" b="12065"/>
            <wp:wrapNone/>
            <wp:docPr id="31" name="Immagine 31" descr="Scra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ratch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916" cy="213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A82" w:rsidRPr="00A7600A">
        <w:t>Clicca sul globo e seleziona «Italiano».</w:t>
      </w:r>
      <w:bookmarkStart w:id="0" w:name="_GoBack"/>
      <w:bookmarkEnd w:id="0"/>
    </w:p>
    <w:p w14:paraId="7EE90ABB" w14:textId="31A718B8" w:rsidR="00637A82" w:rsidRPr="00A7600A" w:rsidRDefault="00A62069" w:rsidP="00637A82">
      <w:pPr>
        <w:pStyle w:val="Titolo1"/>
        <w:spacing w:line="276" w:lineRule="auto"/>
        <w:rPr>
          <w:szCs w:val="26"/>
        </w:rPr>
      </w:pPr>
      <w:r w:rsidRPr="00A7600A">
        <w:rPr>
          <w:szCs w:val="26"/>
        </w:rPr>
        <w:t xml:space="preserve">… </w:t>
      </w:r>
      <w:r w:rsidR="00637A82" w:rsidRPr="00A7600A">
        <w:rPr>
          <w:szCs w:val="26"/>
        </w:rPr>
        <w:t>aprire l'interfaccia di programmazione Scratch.</w:t>
      </w:r>
    </w:p>
    <w:p w14:paraId="68A70618" w14:textId="50CC28CC" w:rsidR="00637A82" w:rsidRPr="00A7600A" w:rsidRDefault="00A62069" w:rsidP="00637A82">
      <w:pPr>
        <w:pStyle w:val="Titolo1"/>
        <w:spacing w:line="276" w:lineRule="auto"/>
        <w:rPr>
          <w:szCs w:val="26"/>
        </w:rPr>
      </w:pPr>
      <w:r w:rsidRPr="00A7600A">
        <w:rPr>
          <w:szCs w:val="26"/>
        </w:rPr>
        <w:t xml:space="preserve">… </w:t>
      </w:r>
      <w:r w:rsidR="00637A82" w:rsidRPr="00A7600A">
        <w:rPr>
          <w:szCs w:val="26"/>
        </w:rPr>
        <w:t>salvare i programmi sul tuo computer.</w:t>
      </w:r>
    </w:p>
    <w:p w14:paraId="7A6332E4" w14:textId="4F82DAEB" w:rsidR="00A62069" w:rsidRPr="00A7600A" w:rsidRDefault="00A62069" w:rsidP="00637A82">
      <w:pPr>
        <w:pStyle w:val="Titolo1"/>
        <w:spacing w:line="276" w:lineRule="auto"/>
        <w:rPr>
          <w:szCs w:val="26"/>
        </w:rPr>
      </w:pPr>
      <w:r w:rsidRPr="00A7600A">
        <w:rPr>
          <w:szCs w:val="26"/>
        </w:rPr>
        <w:t xml:space="preserve">… </w:t>
      </w:r>
      <w:r w:rsidR="00637A82" w:rsidRPr="00A7600A">
        <w:rPr>
          <w:szCs w:val="26"/>
        </w:rPr>
        <w:t>cambiare la lingua</w:t>
      </w:r>
      <w:r w:rsidRPr="00A7600A">
        <w:rPr>
          <w:szCs w:val="26"/>
        </w:rPr>
        <w:t>.</w:t>
      </w:r>
    </w:p>
    <w:p w14:paraId="4AA440A6" w14:textId="5D4F3EAF" w:rsidR="00A62069" w:rsidRPr="00A7600A" w:rsidRDefault="00A62069" w:rsidP="00A62069"/>
    <w:p w14:paraId="1A5108D5" w14:textId="0D73EAED" w:rsidR="00A62069" w:rsidRPr="00A7600A" w:rsidRDefault="00A62069" w:rsidP="00A62069">
      <w:r w:rsidRPr="00A7600A">
        <w:br w:type="page"/>
      </w:r>
    </w:p>
    <w:p w14:paraId="31CC95C4" w14:textId="58CD20A1" w:rsidR="00A62069" w:rsidRPr="00A7600A" w:rsidRDefault="001241D9" w:rsidP="00A62069">
      <w:pPr>
        <w:pStyle w:val="Titolo1"/>
      </w:pPr>
      <w:r w:rsidRPr="00A7600A">
        <w:rPr>
          <w:noProof/>
          <w:lang w:eastAsia="it-IT"/>
        </w:rPr>
        <w:lastRenderedPageBreak/>
        <mc:AlternateContent>
          <mc:Choice Requires="wpg">
            <w:drawing>
              <wp:anchor distT="0" distB="0" distL="114300" distR="114300" simplePos="0" relativeHeight="251692544" behindDoc="0" locked="0" layoutInCell="1" allowOverlap="1" wp14:anchorId="1A121875" wp14:editId="7A61587C">
                <wp:simplePos x="0" y="0"/>
                <wp:positionH relativeFrom="column">
                  <wp:posOffset>-39370</wp:posOffset>
                </wp:positionH>
                <wp:positionV relativeFrom="paragraph">
                  <wp:posOffset>458470</wp:posOffset>
                </wp:positionV>
                <wp:extent cx="6354445" cy="1964690"/>
                <wp:effectExtent l="12700" t="0" r="0" b="3810"/>
                <wp:wrapSquare wrapText="bothSides"/>
                <wp:docPr id="30" name="Gruppieren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54445" cy="1964690"/>
                          <a:chOff x="157257" y="48643"/>
                          <a:chExt cx="6358987" cy="1964988"/>
                        </a:xfrm>
                      </wpg:grpSpPr>
                      <pic:pic xmlns:pic="http://schemas.openxmlformats.org/drawingml/2006/picture">
                        <pic:nvPicPr>
                          <pic:cNvPr id="18" name="Grafik 1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79710" y="48643"/>
                            <a:ext cx="6336534" cy="1964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hteck 19"/>
                        <wps:cNvSpPr/>
                        <wps:spPr>
                          <a:xfrm>
                            <a:off x="157257" y="352455"/>
                            <a:ext cx="286101" cy="2268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erade Verbindung mit Pfeil 22"/>
                        <wps:cNvCnPr/>
                        <wps:spPr>
                          <a:xfrm>
                            <a:off x="954088" y="672216"/>
                            <a:ext cx="1159764" cy="495278"/>
                          </a:xfrm>
                          <a:prstGeom prst="straightConnector1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  <a:headEnd type="none"/>
                            <a:tailEnd type="triangle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group w14:anchorId="111F3FFD" id="Gruppieren 30" o:spid="_x0000_s1026" style="position:absolute;margin-left:-3.1pt;margin-top:36.1pt;width:500.35pt;height:154.7pt;z-index:251692544;mso-width-relative:margin;mso-height-relative:margin" coordorigin="1572,486" coordsize="63589,19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">
                <v:shape id="Grafik 18" o:spid="_x0000_s1027" type="#_x0000_t75" style="position:absolute;left:1797;top:486;width:63365;height:196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">
                  <v:imagedata r:id="rId17" o:title=""/>
                </v:shape>
                <v:rect id="Rechteck 19" o:spid="_x0000_s1028" style="position:absolute;left:1572;top:3524;width:2861;height:22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22" o:spid="_x0000_s1029" type="#_x0000_t32" style="position:absolute;left:9540;top:6722;width:11598;height:495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" strokecolor="red" strokeweight="2pt">
                  <v:stroke endarrow="block"/>
                </v:shape>
                <w10:wrap type="square"/>
              </v:group>
            </w:pict>
          </mc:Fallback>
        </mc:AlternateContent>
      </w:r>
      <w:r w:rsidRPr="00A7600A">
        <w:rPr>
          <w:noProof/>
          <w:lang w:eastAsia="it-IT"/>
        </w:rPr>
        <w:drawing>
          <wp:anchor distT="0" distB="0" distL="114300" distR="114300" simplePos="0" relativeHeight="251704832" behindDoc="0" locked="0" layoutInCell="1" allowOverlap="1" wp14:anchorId="6B41D3EE" wp14:editId="34CF4D61">
            <wp:simplePos x="0" y="0"/>
            <wp:positionH relativeFrom="column">
              <wp:posOffset>2584072</wp:posOffset>
            </wp:positionH>
            <wp:positionV relativeFrom="paragraph">
              <wp:posOffset>1502153</wp:posOffset>
            </wp:positionV>
            <wp:extent cx="244800" cy="224704"/>
            <wp:effectExtent l="0" t="0" r="3175" b="4445"/>
            <wp:wrapNone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4722" b="30458"/>
                    <a:stretch/>
                  </pic:blipFill>
                  <pic:spPr bwMode="auto">
                    <a:xfrm>
                      <a:off x="0" y="0"/>
                      <a:ext cx="244800" cy="22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A7600A">
        <w:rPr>
          <w:noProof/>
          <w:lang w:eastAsia="it-IT"/>
        </w:rPr>
        <w:drawing>
          <wp:anchor distT="0" distB="0" distL="114300" distR="114300" simplePos="0" relativeHeight="251702784" behindDoc="0" locked="0" layoutInCell="1" allowOverlap="1" wp14:anchorId="0F5FD009" wp14:editId="5069A591">
            <wp:simplePos x="0" y="0"/>
            <wp:positionH relativeFrom="column">
              <wp:posOffset>1357535</wp:posOffset>
            </wp:positionH>
            <wp:positionV relativeFrom="paragraph">
              <wp:posOffset>1049715</wp:posOffset>
            </wp:positionV>
            <wp:extent cx="244800" cy="230400"/>
            <wp:effectExtent l="0" t="0" r="3175" b="0"/>
            <wp:wrapNone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94377" b="24409"/>
                    <a:stretch/>
                  </pic:blipFill>
                  <pic:spPr bwMode="auto">
                    <a:xfrm>
                      <a:off x="0" y="0"/>
                      <a:ext cx="244800" cy="2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2948" w:rsidRPr="00A7600A">
        <w:rPr>
          <w:noProof/>
          <w:lang w:eastAsia="it-IT"/>
        </w:rPr>
        <w:drawing>
          <wp:anchor distT="0" distB="0" distL="114300" distR="114300" simplePos="0" relativeHeight="251700736" behindDoc="0" locked="0" layoutInCell="1" allowOverlap="1" wp14:anchorId="3708C0D4" wp14:editId="2CBB8B61">
            <wp:simplePos x="0" y="0"/>
            <wp:positionH relativeFrom="column">
              <wp:posOffset>-315685</wp:posOffset>
            </wp:positionH>
            <wp:positionV relativeFrom="paragraph">
              <wp:posOffset>744002</wp:posOffset>
            </wp:positionV>
            <wp:extent cx="244475" cy="203729"/>
            <wp:effectExtent l="0" t="0" r="3175" b="6350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-1" r="47023" b="33072"/>
                    <a:stretch/>
                  </pic:blipFill>
                  <pic:spPr bwMode="auto">
                    <a:xfrm>
                      <a:off x="0" y="0"/>
                      <a:ext cx="244475" cy="203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68A" w:rsidRPr="00A7600A">
        <w:t>Inserire i movimenti</w:t>
      </w:r>
    </w:p>
    <w:p w14:paraId="109A577F" w14:textId="1A8ACC19" w:rsidR="00A62069" w:rsidRPr="00A7600A" w:rsidRDefault="00A62069" w:rsidP="00A62069"/>
    <w:p w14:paraId="53FE7DFB" w14:textId="5C4D9CF3" w:rsidR="00CB320E" w:rsidRPr="00A7600A" w:rsidRDefault="00CB320E" w:rsidP="00A62069"/>
    <w:p w14:paraId="135A4E3B" w14:textId="68FEE658" w:rsidR="00A62069" w:rsidRPr="00A7600A" w:rsidRDefault="001D668A" w:rsidP="00A62069">
      <w:r w:rsidRPr="00A7600A">
        <w:t>Vedi il gatto sulla destra</w:t>
      </w:r>
      <w:r w:rsidR="00AA076F" w:rsidRPr="00A7600A">
        <w:t xml:space="preserve"> </w:t>
      </w:r>
      <w:r w:rsidR="0047165E">
        <w:t>de</w:t>
      </w:r>
      <w:r w:rsidR="00541337" w:rsidRPr="00A7600A">
        <w:t>l palcoscenico (stage area)</w:t>
      </w:r>
      <w:r w:rsidRPr="00A7600A">
        <w:t xml:space="preserve">? </w:t>
      </w:r>
      <w:r w:rsidR="00AA076F" w:rsidRPr="00A7600A">
        <w:t>Ora v</w:t>
      </w:r>
      <w:r w:rsidRPr="00A7600A">
        <w:t xml:space="preserve">ogliamo farlo muovere. Anche sul tuo invito digitale </w:t>
      </w:r>
      <w:r w:rsidR="00AA076F" w:rsidRPr="00A7600A">
        <w:t>ci saranno dei movimenti</w:t>
      </w:r>
      <w:r w:rsidR="0047165E">
        <w:t xml:space="preserve"> che lo </w:t>
      </w:r>
      <w:r w:rsidR="00AA076F" w:rsidRPr="00A7600A">
        <w:t>render</w:t>
      </w:r>
      <w:r w:rsidR="0047165E">
        <w:t>anno</w:t>
      </w:r>
      <w:r w:rsidR="00AA076F" w:rsidRPr="00A7600A">
        <w:t xml:space="preserve"> molto più </w:t>
      </w:r>
      <w:r w:rsidR="00A7600A">
        <w:t>interessante e animato</w:t>
      </w:r>
      <w:r w:rsidR="00AA076F" w:rsidRPr="00A7600A">
        <w:t>.</w:t>
      </w:r>
    </w:p>
    <w:p w14:paraId="0A77EEED" w14:textId="7A125C23" w:rsidR="00A62069" w:rsidRPr="00A7600A" w:rsidRDefault="00AA076F" w:rsidP="00A62069">
      <w:pPr>
        <w:pStyle w:val="Titolo2"/>
      </w:pPr>
      <w:r w:rsidRPr="00A7600A">
        <w:t xml:space="preserve">Inserire i comandi di movimento </w:t>
      </w:r>
    </w:p>
    <w:p w14:paraId="3615A422" w14:textId="2D061CB4" w:rsidR="00A62069" w:rsidRPr="00A7600A" w:rsidRDefault="00AA076F" w:rsidP="00A62069">
      <w:pPr>
        <w:pStyle w:val="Elenco"/>
        <w:numPr>
          <w:ilvl w:val="0"/>
          <w:numId w:val="16"/>
        </w:numPr>
      </w:pPr>
      <w:r w:rsidRPr="00A7600A">
        <w:t xml:space="preserve">Seleziona </w:t>
      </w:r>
      <w:r w:rsidR="00541337" w:rsidRPr="00A7600A">
        <w:t xml:space="preserve">la categoria «Movimento» </w:t>
      </w:r>
      <w:r w:rsidRPr="00A7600A">
        <w:t xml:space="preserve">nell'area dei </w:t>
      </w:r>
      <w:r w:rsidR="00541337" w:rsidRPr="00A7600A">
        <w:t>blocchi di codice con i comandi.</w:t>
      </w:r>
    </w:p>
    <w:p w14:paraId="7746825E" w14:textId="2C8C6BE3" w:rsidR="00A62069" w:rsidRPr="00A7600A" w:rsidRDefault="00A62069" w:rsidP="00A62069"/>
    <w:p w14:paraId="67043E11" w14:textId="7E0CEB85" w:rsidR="00A62069" w:rsidRPr="00A7600A" w:rsidRDefault="00541337" w:rsidP="00A62069">
      <w:pPr>
        <w:pStyle w:val="Elenco"/>
        <w:numPr>
          <w:ilvl w:val="0"/>
          <w:numId w:val="16"/>
        </w:numPr>
      </w:pPr>
      <w:r w:rsidRPr="00A7600A">
        <w:t>Trascina con il mouse il blocco di movimento nell'area del codice.</w:t>
      </w:r>
    </w:p>
    <w:p w14:paraId="28CDFE00" w14:textId="3B4CF050" w:rsidR="00A62069" w:rsidRPr="00A7600A" w:rsidRDefault="00A62069" w:rsidP="00A62069"/>
    <w:p w14:paraId="01960817" w14:textId="5A774637" w:rsidR="00A62069" w:rsidRPr="00A7600A" w:rsidRDefault="00477125" w:rsidP="00A62069">
      <w:pPr>
        <w:pStyle w:val="Elenco"/>
        <w:numPr>
          <w:ilvl w:val="0"/>
          <w:numId w:val="16"/>
        </w:numPr>
      </w:pPr>
      <w:r w:rsidRPr="00A7600A">
        <w:t xml:space="preserve">Clicca sul blocco di movimento e osserva ciò che fa il gatto. Clicca più volte di seguito sul blocco. Ecco, ora il gatto si muove </w:t>
      </w:r>
      <w:r w:rsidR="0047165E">
        <w:t>veramente</w:t>
      </w:r>
      <w:r w:rsidRPr="00A7600A">
        <w:t>.</w:t>
      </w:r>
    </w:p>
    <w:p w14:paraId="73C115C5" w14:textId="512A9A50" w:rsidR="00A62069" w:rsidRPr="00A7600A" w:rsidRDefault="00477125" w:rsidP="00A62069">
      <w:pPr>
        <w:pStyle w:val="Titolo2"/>
      </w:pPr>
      <w:r w:rsidRPr="00A7600A">
        <w:t>Creare una sequenza di programmazione</w:t>
      </w:r>
    </w:p>
    <w:p w14:paraId="516D2858" w14:textId="328704D6" w:rsidR="00A62069" w:rsidRPr="00A7600A" w:rsidRDefault="001F3811" w:rsidP="00A62069">
      <w:pPr>
        <w:pStyle w:val="Elenco"/>
        <w:numPr>
          <w:ilvl w:val="0"/>
          <w:numId w:val="17"/>
        </w:numPr>
      </w:pPr>
      <w:r w:rsidRPr="00A7600A">
        <w:rPr>
          <w:noProof/>
          <w:lang w:eastAsia="it-IT"/>
        </w:rPr>
        <w:drawing>
          <wp:anchor distT="0" distB="0" distL="114300" distR="114300" simplePos="0" relativeHeight="251648512" behindDoc="1" locked="0" layoutInCell="1" allowOverlap="1" wp14:anchorId="429CCED3" wp14:editId="6D157C4E">
            <wp:simplePos x="0" y="0"/>
            <wp:positionH relativeFrom="column">
              <wp:posOffset>4610100</wp:posOffset>
            </wp:positionH>
            <wp:positionV relativeFrom="paragraph">
              <wp:posOffset>59690</wp:posOffset>
            </wp:positionV>
            <wp:extent cx="2025015" cy="1585595"/>
            <wp:effectExtent l="0" t="0" r="0" b="1905"/>
            <wp:wrapTight wrapText="bothSides">
              <wp:wrapPolygon edited="0">
                <wp:start x="0" y="0"/>
                <wp:lineTo x="0" y="21453"/>
                <wp:lineTo x="21404" y="21453"/>
                <wp:lineTo x="21404" y="0"/>
                <wp:lineTo x="0" y="0"/>
              </wp:wrapPolygon>
            </wp:wrapTight>
            <wp:docPr id="28" name="Grafi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5015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7125" w:rsidRPr="00A7600A">
        <w:t>Per poter avviare un programma con il pulsante di avvio (bandier</w:t>
      </w:r>
      <w:r w:rsidR="00203C27" w:rsidRPr="00A7600A">
        <w:t>ina</w:t>
      </w:r>
      <w:r w:rsidR="00477125" w:rsidRPr="00A7600A">
        <w:t xml:space="preserve"> verde) trascina nell'area del codice il blocco di testata che trovi nella categoria «Situazioni».</w:t>
      </w:r>
    </w:p>
    <w:p w14:paraId="63B18E0F" w14:textId="7F155EEC" w:rsidR="00A62069" w:rsidRPr="00A7600A" w:rsidRDefault="00A62069" w:rsidP="00A62069"/>
    <w:p w14:paraId="2DA3CA57" w14:textId="625C5F8A" w:rsidR="00A62069" w:rsidRPr="00A7600A" w:rsidRDefault="00343E72" w:rsidP="00A62069">
      <w:pPr>
        <w:pStyle w:val="Elenco"/>
        <w:numPr>
          <w:ilvl w:val="0"/>
          <w:numId w:val="16"/>
        </w:numPr>
      </w:pPr>
      <w:r w:rsidRPr="00A7600A">
        <w:t>Scegli altri blocchi e agganciali a</w:t>
      </w:r>
      <w:r w:rsidR="005E66D6" w:rsidRPr="00A7600A">
        <w:t>gli altri</w:t>
      </w:r>
      <w:r w:rsidRPr="00A7600A">
        <w:t xml:space="preserve"> blocchi di movimento.</w:t>
      </w:r>
    </w:p>
    <w:p w14:paraId="7F962CDD" w14:textId="77777777" w:rsidR="00A62069" w:rsidRPr="00A7600A" w:rsidRDefault="00A62069" w:rsidP="00A62069"/>
    <w:p w14:paraId="3F442281" w14:textId="01009B3E" w:rsidR="00A62069" w:rsidRPr="00A7600A" w:rsidRDefault="005E66D6" w:rsidP="00A62069">
      <w:pPr>
        <w:pStyle w:val="Elenco"/>
        <w:numPr>
          <w:ilvl w:val="0"/>
          <w:numId w:val="16"/>
        </w:numPr>
      </w:pPr>
      <w:r w:rsidRPr="00A7600A">
        <w:t xml:space="preserve">Nelle caselle bianche puoi modificare la distanza </w:t>
      </w:r>
      <w:r w:rsidR="00A7600A">
        <w:t>o</w:t>
      </w:r>
      <w:r w:rsidRPr="00A7600A">
        <w:t xml:space="preserve"> il numero d</w:t>
      </w:r>
      <w:r w:rsidR="00A7600A">
        <w:t>e</w:t>
      </w:r>
      <w:r w:rsidRPr="00A7600A">
        <w:t>i movimenti.</w:t>
      </w:r>
    </w:p>
    <w:p w14:paraId="33EC9165" w14:textId="77777777" w:rsidR="00A62069" w:rsidRPr="00A7600A" w:rsidRDefault="00A62069" w:rsidP="00A62069"/>
    <w:p w14:paraId="1592A410" w14:textId="7BD1E1D3" w:rsidR="00A62069" w:rsidRPr="00A7600A" w:rsidRDefault="005E66D6" w:rsidP="00A62069">
      <w:pPr>
        <w:pStyle w:val="Elenco"/>
        <w:numPr>
          <w:ilvl w:val="0"/>
          <w:numId w:val="16"/>
        </w:numPr>
      </w:pPr>
      <w:r w:rsidRPr="00A7600A">
        <w:t>Prova i vari comandi della categoria «Movimento». Chi trova la migliore sequenza di movimenti?</w:t>
      </w:r>
    </w:p>
    <w:p w14:paraId="35ACC185" w14:textId="5CD78C67" w:rsidR="00A62069" w:rsidRPr="00A7600A" w:rsidRDefault="005E66D6" w:rsidP="00A62069">
      <w:pPr>
        <w:pStyle w:val="Titolo1"/>
        <w:rPr>
          <w:u w:val="single"/>
        </w:rPr>
      </w:pPr>
      <w:r w:rsidRPr="00A7600A">
        <w:rPr>
          <w:u w:val="single"/>
        </w:rPr>
        <w:t>Ora sai</w:t>
      </w:r>
      <w:r w:rsidR="00A62069" w:rsidRPr="00A7600A">
        <w:rPr>
          <w:u w:val="single"/>
        </w:rPr>
        <w:t>…</w:t>
      </w:r>
    </w:p>
    <w:p w14:paraId="3F88DEA3" w14:textId="3EEC2C4B" w:rsidR="00A62069" w:rsidRPr="00A7600A" w:rsidRDefault="00A62069" w:rsidP="00904A0C">
      <w:pPr>
        <w:spacing w:line="276" w:lineRule="auto"/>
        <w:rPr>
          <w:sz w:val="26"/>
          <w:szCs w:val="26"/>
        </w:rPr>
      </w:pPr>
      <w:r w:rsidRPr="00A7600A">
        <w:rPr>
          <w:sz w:val="26"/>
          <w:szCs w:val="26"/>
        </w:rPr>
        <w:t xml:space="preserve">… </w:t>
      </w:r>
      <w:r w:rsidR="005E66D6" w:rsidRPr="00A7600A">
        <w:rPr>
          <w:sz w:val="26"/>
          <w:szCs w:val="26"/>
        </w:rPr>
        <w:t>muovere le figure.</w:t>
      </w:r>
    </w:p>
    <w:p w14:paraId="00D1EC75" w14:textId="5123086B" w:rsidR="00A62069" w:rsidRPr="00A7600A" w:rsidRDefault="00A62069" w:rsidP="00904A0C">
      <w:pPr>
        <w:spacing w:line="276" w:lineRule="auto"/>
        <w:rPr>
          <w:sz w:val="26"/>
          <w:szCs w:val="26"/>
        </w:rPr>
      </w:pPr>
      <w:r w:rsidRPr="00A7600A">
        <w:rPr>
          <w:sz w:val="26"/>
          <w:szCs w:val="26"/>
        </w:rPr>
        <w:t xml:space="preserve">… </w:t>
      </w:r>
      <w:r w:rsidR="00417AD1" w:rsidRPr="00A7600A">
        <w:rPr>
          <w:sz w:val="26"/>
          <w:szCs w:val="26"/>
        </w:rPr>
        <w:t>combinare i primi programmi con vari blocchi di programmazione.</w:t>
      </w:r>
    </w:p>
    <w:p w14:paraId="106904CC" w14:textId="77777777" w:rsidR="00A62069" w:rsidRPr="00A7600A" w:rsidRDefault="00A62069" w:rsidP="00A62069"/>
    <w:p w14:paraId="27E9B3BE" w14:textId="77777777" w:rsidR="00A62069" w:rsidRPr="00A7600A" w:rsidRDefault="00A62069" w:rsidP="00A62069">
      <w:r w:rsidRPr="00A7600A">
        <w:br w:type="page"/>
      </w:r>
    </w:p>
    <w:p w14:paraId="4BA156C1" w14:textId="0E40CC13" w:rsidR="00A62069" w:rsidRPr="00A7600A" w:rsidRDefault="001241D9" w:rsidP="00457FB7">
      <w:pPr>
        <w:pStyle w:val="Titolo1"/>
        <w:spacing w:after="360"/>
      </w:pPr>
      <w:r w:rsidRPr="00A7600A"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EA5A49D" wp14:editId="095AB474">
                <wp:simplePos x="0" y="0"/>
                <wp:positionH relativeFrom="column">
                  <wp:posOffset>5525067</wp:posOffset>
                </wp:positionH>
                <wp:positionV relativeFrom="paragraph">
                  <wp:posOffset>20982</wp:posOffset>
                </wp:positionV>
                <wp:extent cx="676640" cy="299720"/>
                <wp:effectExtent l="12700" t="12700" r="22225" b="30480"/>
                <wp:wrapNone/>
                <wp:docPr id="6" name="Rechtec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640" cy="29972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rect w14:anchorId="73D5D021" id="Rechteck 5" o:spid="_x0000_s1026" style="position:absolute;margin-left:435.05pt;margin-top:1.65pt;width:53.3pt;height:23.6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" filled="f" strokecolor="red" strokeweight="3pt"/>
            </w:pict>
          </mc:Fallback>
        </mc:AlternateContent>
      </w:r>
      <w:r w:rsidRPr="00A7600A">
        <w:rPr>
          <w:noProof/>
          <w:lang w:eastAsia="it-IT"/>
        </w:rPr>
        <w:drawing>
          <wp:anchor distT="0" distB="0" distL="114300" distR="114300" simplePos="0" relativeHeight="251656704" behindDoc="1" locked="0" layoutInCell="1" allowOverlap="1" wp14:anchorId="7F3D8E5A" wp14:editId="673109D2">
            <wp:simplePos x="0" y="0"/>
            <wp:positionH relativeFrom="column">
              <wp:posOffset>3533140</wp:posOffset>
            </wp:positionH>
            <wp:positionV relativeFrom="paragraph">
              <wp:posOffset>1270</wp:posOffset>
            </wp:positionV>
            <wp:extent cx="2670810" cy="340360"/>
            <wp:effectExtent l="0" t="0" r="0" b="2540"/>
            <wp:wrapTight wrapText="bothSides">
              <wp:wrapPolygon edited="0">
                <wp:start x="0" y="0"/>
                <wp:lineTo x="0" y="20955"/>
                <wp:lineTo x="21466" y="20955"/>
                <wp:lineTo x="21466" y="0"/>
                <wp:lineTo x="0" y="0"/>
              </wp:wrapPolygon>
            </wp:wrapTight>
            <wp:docPr id="5" name="Bildplatzhalter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platzhalter 4" descr="Untitled-4 on Scratch"/>
                    <pic:cNvPicPr>
                      <a:picLocks noGrp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34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2069" w:rsidRPr="00A7600A">
        <w:t>T</w:t>
      </w:r>
      <w:r w:rsidR="00457FB7" w:rsidRPr="00A7600A">
        <w:t>utori</w:t>
      </w:r>
      <w:r w:rsidRPr="00A7600A">
        <w:t>al</w:t>
      </w:r>
      <w:r w:rsidR="00A62069" w:rsidRPr="00A7600A">
        <w:t xml:space="preserve"> – </w:t>
      </w:r>
      <w:r w:rsidRPr="00A7600A">
        <w:t>Istruzioni</w:t>
      </w:r>
    </w:p>
    <w:p w14:paraId="0789FA54" w14:textId="3784545A" w:rsidR="00A62069" w:rsidRPr="00A7600A" w:rsidRDefault="001241D9" w:rsidP="00A62069">
      <w:r w:rsidRPr="00A7600A">
        <w:t>Hai scritto un primo programma. Il gatto si muove. Magari per il tuo invito digitale vuoi inserire un movimento molto speciale</w:t>
      </w:r>
      <w:r w:rsidR="00AE1256" w:rsidRPr="00A7600A">
        <w:t>, ma non sai quale. I tutorial di Scratch ti spiegano come fare.</w:t>
      </w:r>
    </w:p>
    <w:p w14:paraId="535519F8" w14:textId="471AAD6C" w:rsidR="00A62069" w:rsidRPr="00A7600A" w:rsidRDefault="00AE1256" w:rsidP="00A62069">
      <w:pPr>
        <w:pStyle w:val="Titolo2"/>
      </w:pPr>
      <w:r w:rsidRPr="00A7600A">
        <w:t>Suggerimenti e aiuti</w:t>
      </w:r>
    </w:p>
    <w:p w14:paraId="02D21471" w14:textId="30C8B4C9" w:rsidR="00A62069" w:rsidRPr="00A7600A" w:rsidRDefault="00AE1256" w:rsidP="00904A0C">
      <w:pPr>
        <w:pStyle w:val="Elenco"/>
        <w:numPr>
          <w:ilvl w:val="0"/>
          <w:numId w:val="0"/>
        </w:numPr>
        <w:ind w:left="227"/>
      </w:pPr>
      <w:r w:rsidRPr="00A7600A">
        <w:t>Clicca su «Tutorial» nella barra del menu. Ora ti appare una schermata con tante istruzioni suddivise in diverse categorie.</w:t>
      </w:r>
    </w:p>
    <w:p w14:paraId="676EF88E" w14:textId="77777777" w:rsidR="00D127D4" w:rsidRPr="00A7600A" w:rsidRDefault="00D127D4" w:rsidP="00904A0C">
      <w:pPr>
        <w:pStyle w:val="Elenco"/>
        <w:numPr>
          <w:ilvl w:val="0"/>
          <w:numId w:val="0"/>
        </w:numPr>
        <w:ind w:left="227"/>
      </w:pPr>
    </w:p>
    <w:p w14:paraId="5066E241" w14:textId="66590202" w:rsidR="00A62069" w:rsidRPr="00A7600A" w:rsidRDefault="00AE1256" w:rsidP="00A62069">
      <w:pPr>
        <w:pStyle w:val="Puntoelenco"/>
        <w:ind w:left="426"/>
      </w:pPr>
      <w:r w:rsidRPr="00A7600A">
        <w:rPr>
          <w:b/>
        </w:rPr>
        <w:t>Tutti</w:t>
      </w:r>
      <w:r w:rsidR="00A62069" w:rsidRPr="00A7600A">
        <w:t xml:space="preserve"> – </w:t>
      </w:r>
      <w:r w:rsidRPr="00A7600A">
        <w:t>Qui trovi tutte le istruzioni.</w:t>
      </w:r>
    </w:p>
    <w:p w14:paraId="1602C217" w14:textId="57206E97" w:rsidR="00A62069" w:rsidRPr="00A7600A" w:rsidRDefault="00457FB7" w:rsidP="00A62069">
      <w:pPr>
        <w:pStyle w:val="Puntoelenco"/>
        <w:ind w:left="426"/>
      </w:pPr>
      <w:r w:rsidRPr="00A7600A">
        <w:rPr>
          <w:b/>
        </w:rPr>
        <w:t>Anima</w:t>
      </w:r>
      <w:r w:rsidR="00AE1256" w:rsidRPr="00A7600A">
        <w:rPr>
          <w:b/>
        </w:rPr>
        <w:t>zioni</w:t>
      </w:r>
      <w:r w:rsidR="00A62069" w:rsidRPr="00A7600A">
        <w:t xml:space="preserve"> – </w:t>
      </w:r>
      <w:r w:rsidR="00AE1256" w:rsidRPr="00A7600A">
        <w:t>Questa categoria illustra tante funzioni speciali riguardanti il tema «Animazioni».</w:t>
      </w:r>
    </w:p>
    <w:p w14:paraId="02DCBB1C" w14:textId="0CCDBFEC" w:rsidR="00A62069" w:rsidRPr="00A7600A" w:rsidRDefault="00457FB7" w:rsidP="00457FB7">
      <w:pPr>
        <w:pStyle w:val="Puntoelenco"/>
        <w:ind w:left="426"/>
      </w:pPr>
      <w:r w:rsidRPr="00A7600A">
        <w:rPr>
          <w:b/>
        </w:rPr>
        <w:t>Art</w:t>
      </w:r>
      <w:r w:rsidR="00AE1256" w:rsidRPr="00A7600A">
        <w:rPr>
          <w:b/>
        </w:rPr>
        <w:t>e</w:t>
      </w:r>
      <w:r w:rsidR="00A62069" w:rsidRPr="00A7600A">
        <w:t xml:space="preserve"> –</w:t>
      </w:r>
      <w:r w:rsidRPr="00A7600A">
        <w:t xml:space="preserve"> </w:t>
      </w:r>
      <w:r w:rsidR="00AE1256" w:rsidRPr="00A7600A">
        <w:t>Questa categoria illustra tante funzioni speciali riguardanti il tema «Arte».</w:t>
      </w:r>
    </w:p>
    <w:p w14:paraId="22823C71" w14:textId="4CF862B4" w:rsidR="00457FB7" w:rsidRPr="00A7600A" w:rsidRDefault="00457FB7" w:rsidP="00457FB7">
      <w:pPr>
        <w:pStyle w:val="Puntoelenco"/>
        <w:ind w:left="426"/>
      </w:pPr>
      <w:r w:rsidRPr="00A7600A">
        <w:rPr>
          <w:b/>
        </w:rPr>
        <w:t>Musi</w:t>
      </w:r>
      <w:r w:rsidR="00AE1256" w:rsidRPr="00A7600A">
        <w:rPr>
          <w:b/>
        </w:rPr>
        <w:t>ca</w:t>
      </w:r>
      <w:r w:rsidRPr="00A7600A">
        <w:t xml:space="preserve"> – </w:t>
      </w:r>
      <w:r w:rsidR="00AE1256" w:rsidRPr="00A7600A">
        <w:t>Questa categoria illustra tante funzioni speciali riguardanti il tema «Musica».</w:t>
      </w:r>
    </w:p>
    <w:p w14:paraId="77AD6541" w14:textId="01157584" w:rsidR="00457FB7" w:rsidRPr="00A7600A" w:rsidRDefault="00457FB7" w:rsidP="00A62069">
      <w:pPr>
        <w:pStyle w:val="Puntoelenco"/>
        <w:ind w:left="426"/>
      </w:pPr>
      <w:r w:rsidRPr="00A7600A">
        <w:rPr>
          <w:b/>
        </w:rPr>
        <w:t>G</w:t>
      </w:r>
      <w:r w:rsidR="00AE1256" w:rsidRPr="00A7600A">
        <w:rPr>
          <w:b/>
        </w:rPr>
        <w:t>iochi</w:t>
      </w:r>
      <w:r w:rsidRPr="00A7600A">
        <w:t xml:space="preserve"> – </w:t>
      </w:r>
      <w:r w:rsidR="00AE1256" w:rsidRPr="00A7600A">
        <w:t>Se vuoi creare un gioco, qui trovi tutte</w:t>
      </w:r>
      <w:r w:rsidR="0047165E">
        <w:t xml:space="preserve"> le</w:t>
      </w:r>
      <w:r w:rsidR="00AE1256" w:rsidRPr="00A7600A">
        <w:t xml:space="preserve"> </w:t>
      </w:r>
      <w:r w:rsidR="00A422BD" w:rsidRPr="00A7600A">
        <w:t>istruzioni necessarie.</w:t>
      </w:r>
    </w:p>
    <w:p w14:paraId="5C21A162" w14:textId="43631506" w:rsidR="00457FB7" w:rsidRPr="00A7600A" w:rsidRDefault="00457FB7" w:rsidP="00A62069">
      <w:pPr>
        <w:pStyle w:val="Puntoelenco"/>
        <w:ind w:left="426"/>
      </w:pPr>
      <w:r w:rsidRPr="00A7600A">
        <w:rPr>
          <w:b/>
        </w:rPr>
        <w:t>Storie</w:t>
      </w:r>
      <w:r w:rsidRPr="00A7600A">
        <w:t xml:space="preserve"> – </w:t>
      </w:r>
      <w:r w:rsidR="00A422BD" w:rsidRPr="00A7600A">
        <w:t>Se vuoi programmare un racconto, guarda uno di questi tutorial.</w:t>
      </w:r>
    </w:p>
    <w:p w14:paraId="4347DCAD" w14:textId="0509ABB4" w:rsidR="00E970E1" w:rsidRPr="00A7600A" w:rsidRDefault="00E970E1" w:rsidP="00E970E1">
      <w:pPr>
        <w:pStyle w:val="Puntoelenco"/>
        <w:numPr>
          <w:ilvl w:val="0"/>
          <w:numId w:val="0"/>
        </w:numPr>
        <w:ind w:left="142" w:hanging="142"/>
      </w:pPr>
    </w:p>
    <w:p w14:paraId="6C3CEC23" w14:textId="77777777" w:rsidR="00E970E1" w:rsidRPr="00A7600A" w:rsidRDefault="00E970E1" w:rsidP="00E970E1">
      <w:pPr>
        <w:pStyle w:val="Puntoelenco"/>
        <w:numPr>
          <w:ilvl w:val="0"/>
          <w:numId w:val="0"/>
        </w:numPr>
        <w:ind w:left="142" w:hanging="142"/>
      </w:pPr>
      <w:r w:rsidRPr="00A7600A">
        <w:rPr>
          <w:noProof/>
          <w:lang w:eastAsia="it-IT"/>
        </w:rPr>
        <w:drawing>
          <wp:inline distT="0" distB="0" distL="0" distR="0" wp14:anchorId="7E8FD560" wp14:editId="33BC0FC8">
            <wp:extent cx="6075358" cy="3470275"/>
            <wp:effectExtent l="0" t="0" r="0" b="0"/>
            <wp:docPr id="29" name="Grafi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5358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D169" w14:textId="735DB02F" w:rsidR="00E970E1" w:rsidRPr="00A7600A" w:rsidRDefault="00E970E1" w:rsidP="00E970E1">
      <w:pPr>
        <w:pStyle w:val="Puntoelenco"/>
        <w:numPr>
          <w:ilvl w:val="0"/>
          <w:numId w:val="0"/>
        </w:numPr>
        <w:ind w:left="142" w:hanging="142"/>
      </w:pPr>
    </w:p>
    <w:p w14:paraId="346CFC25" w14:textId="4BF07582" w:rsidR="00A62069" w:rsidRPr="00A7600A" w:rsidRDefault="00AA0404" w:rsidP="00A62069">
      <w:pPr>
        <w:pStyle w:val="Titolo1"/>
        <w:rPr>
          <w:szCs w:val="26"/>
          <w:u w:val="single"/>
        </w:rPr>
      </w:pPr>
      <w:r w:rsidRPr="00A7600A">
        <w:rPr>
          <w:szCs w:val="26"/>
          <w:u w:val="single"/>
        </w:rPr>
        <w:t>Ora sai</w:t>
      </w:r>
      <w:r w:rsidR="00A62069" w:rsidRPr="00A7600A">
        <w:rPr>
          <w:szCs w:val="26"/>
          <w:u w:val="single"/>
        </w:rPr>
        <w:t>…</w:t>
      </w:r>
    </w:p>
    <w:p w14:paraId="5411E404" w14:textId="3D4C0B1F" w:rsidR="00A62069" w:rsidRPr="00A7600A" w:rsidRDefault="00A62069" w:rsidP="00904A0C">
      <w:pPr>
        <w:spacing w:line="276" w:lineRule="auto"/>
        <w:rPr>
          <w:sz w:val="26"/>
          <w:szCs w:val="26"/>
        </w:rPr>
      </w:pPr>
      <w:r w:rsidRPr="00A7600A">
        <w:rPr>
          <w:sz w:val="26"/>
          <w:szCs w:val="26"/>
        </w:rPr>
        <w:t xml:space="preserve">… </w:t>
      </w:r>
      <w:r w:rsidR="00AA0404" w:rsidRPr="00A7600A">
        <w:rPr>
          <w:sz w:val="26"/>
          <w:szCs w:val="26"/>
        </w:rPr>
        <w:t>trovare risposte e soluzioni alle tue domande consultando i vari tutorial.</w:t>
      </w:r>
    </w:p>
    <w:p w14:paraId="4D655FB8" w14:textId="03008992" w:rsidR="00A62069" w:rsidRPr="00A7600A" w:rsidRDefault="00A62069" w:rsidP="00904A0C">
      <w:pPr>
        <w:spacing w:line="276" w:lineRule="auto"/>
        <w:rPr>
          <w:sz w:val="26"/>
          <w:szCs w:val="26"/>
        </w:rPr>
      </w:pPr>
      <w:r w:rsidRPr="00A7600A">
        <w:rPr>
          <w:sz w:val="26"/>
          <w:szCs w:val="26"/>
        </w:rPr>
        <w:t xml:space="preserve">… </w:t>
      </w:r>
      <w:r w:rsidR="00AA0404" w:rsidRPr="00A7600A">
        <w:rPr>
          <w:sz w:val="26"/>
          <w:szCs w:val="26"/>
        </w:rPr>
        <w:t>combinare i primi programmi con vari blocchi di programmazione.</w:t>
      </w:r>
    </w:p>
    <w:p w14:paraId="4515EFC2" w14:textId="77777777" w:rsidR="00A62069" w:rsidRPr="00A7600A" w:rsidRDefault="00A62069" w:rsidP="00A62069"/>
    <w:p w14:paraId="759BBE1D" w14:textId="77777777" w:rsidR="00A62069" w:rsidRPr="00A7600A" w:rsidRDefault="00A62069" w:rsidP="00A62069"/>
    <w:p w14:paraId="1764F260" w14:textId="20BA56BC" w:rsidR="00A62069" w:rsidRPr="00A7600A" w:rsidRDefault="00AA0404" w:rsidP="00A62069">
      <w:r w:rsidRPr="00A7600A">
        <w:t xml:space="preserve">Ora conosci alcune possibilità per </w:t>
      </w:r>
      <w:r w:rsidR="00A7600A">
        <w:t>animare</w:t>
      </w:r>
      <w:r w:rsidRPr="00A7600A">
        <w:t xml:space="preserve"> un po' il tuo invito digitale. Ma quale aspetto deve avere il tuo invito digitale? Cosa deve succedere? Quali </w:t>
      </w:r>
      <w:proofErr w:type="spellStart"/>
      <w:r w:rsidR="009133E3">
        <w:t>sprite</w:t>
      </w:r>
      <w:proofErr w:type="spellEnd"/>
      <w:r w:rsidR="009133E3">
        <w:t xml:space="preserve"> (personaggi)</w:t>
      </w:r>
      <w:r w:rsidRPr="00A7600A">
        <w:t xml:space="preserve"> appaiono sull'invito?</w:t>
      </w:r>
    </w:p>
    <w:p w14:paraId="16B2FCC2" w14:textId="77777777" w:rsidR="00A62069" w:rsidRPr="00A7600A" w:rsidRDefault="00A62069" w:rsidP="00A62069"/>
    <w:p w14:paraId="6B975493" w14:textId="1D98565B" w:rsidR="00A62069" w:rsidRPr="00A7600A" w:rsidRDefault="00AA0404" w:rsidP="00A62069">
      <w:r w:rsidRPr="00A7600A">
        <w:t xml:space="preserve">Ora pianifica concretamente il tuo invito digitale </w:t>
      </w:r>
      <w:r w:rsidR="00DF3E09" w:rsidRPr="00A7600A">
        <w:t>sul</w:t>
      </w:r>
      <w:r w:rsidR="00A50CB7">
        <w:t>la scheda del</w:t>
      </w:r>
      <w:r w:rsidR="00DF3E09" w:rsidRPr="00A7600A">
        <w:t xml:space="preserve"> </w:t>
      </w:r>
      <w:r w:rsidRPr="00A7600A">
        <w:t>pieghevole.</w:t>
      </w:r>
    </w:p>
    <w:p w14:paraId="17B64C56" w14:textId="303C181F" w:rsidR="00CA0DE9" w:rsidRPr="00A7600A" w:rsidRDefault="00CA0DE9" w:rsidP="00A62069"/>
    <w:p w14:paraId="479B3EB5" w14:textId="77777777" w:rsidR="00CA0DE9" w:rsidRPr="00A7600A" w:rsidRDefault="00CA0DE9" w:rsidP="00CA0DE9">
      <w:pPr>
        <w:pStyle w:val="LMVQuelle"/>
        <w:framePr w:wrap="around"/>
      </w:pPr>
    </w:p>
    <w:p w14:paraId="7E6B65D8" w14:textId="47765F40" w:rsidR="00CA0DE9" w:rsidRPr="00A7600A" w:rsidRDefault="00CA0DE9" w:rsidP="00CA0DE9">
      <w:pPr>
        <w:pStyle w:val="LMVQuelle"/>
        <w:framePr w:wrap="around"/>
      </w:pPr>
    </w:p>
    <w:p w14:paraId="2330EDFC" w14:textId="77777777" w:rsidR="00E970E1" w:rsidRPr="00A7600A" w:rsidRDefault="00E970E1" w:rsidP="00CA0DE9">
      <w:pPr>
        <w:pStyle w:val="LMVQuelle"/>
        <w:framePr w:wrap="around"/>
      </w:pPr>
    </w:p>
    <w:p w14:paraId="792F19A2" w14:textId="77777777" w:rsidR="00CA0DE9" w:rsidRPr="00A7600A" w:rsidRDefault="00CA0DE9" w:rsidP="00CA0DE9">
      <w:pPr>
        <w:pStyle w:val="LMVQuelle"/>
        <w:framePr w:wrap="around"/>
      </w:pPr>
    </w:p>
    <w:p w14:paraId="1EF759F5" w14:textId="06CA4BC2" w:rsidR="00CA0DE9" w:rsidRPr="00A7600A" w:rsidRDefault="00CA0DE9" w:rsidP="00CA0DE9">
      <w:pPr>
        <w:pStyle w:val="LMVQuelle"/>
        <w:framePr w:wrap="around"/>
      </w:pPr>
      <w:r w:rsidRPr="00A7600A">
        <w:t>Scratch</w:t>
      </w:r>
      <w:r w:rsidR="00D60186" w:rsidRPr="00A7600A">
        <w:t xml:space="preserve"> viene sviluppato dal gruppo </w:t>
      </w:r>
      <w:proofErr w:type="spellStart"/>
      <w:r w:rsidRPr="00A7600A">
        <w:t>Lifelong</w:t>
      </w:r>
      <w:proofErr w:type="spellEnd"/>
      <w:r w:rsidRPr="00A7600A">
        <w:t>-Kindergarten</w:t>
      </w:r>
      <w:r w:rsidR="00D60186" w:rsidRPr="00A7600A">
        <w:t xml:space="preserve"> nell'ambito dei laboratori </w:t>
      </w:r>
      <w:r w:rsidRPr="00A7600A">
        <w:t xml:space="preserve">MIT-Media. </w:t>
      </w:r>
      <w:r w:rsidR="00D60186" w:rsidRPr="00A7600A">
        <w:t>Vedi</w:t>
      </w:r>
      <w:r w:rsidRPr="00A7600A">
        <w:t xml:space="preserve"> https://scratch.mit.edu.</w:t>
      </w:r>
    </w:p>
    <w:sectPr w:rsidR="00CA0DE9" w:rsidRPr="00A7600A" w:rsidSect="00904A0C">
      <w:headerReference w:type="default" r:id="rId22"/>
      <w:footerReference w:type="default" r:id="rId23"/>
      <w:pgSz w:w="11906" w:h="16838" w:code="9"/>
      <w:pgMar w:top="1361" w:right="1134" w:bottom="1134" w:left="1134" w:header="567" w:footer="510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3EEB25" w14:textId="77777777" w:rsidR="00B04EEC" w:rsidRDefault="00B04EEC" w:rsidP="00FB0212">
      <w:pPr>
        <w:spacing w:line="240" w:lineRule="auto"/>
      </w:pPr>
      <w:r>
        <w:separator/>
      </w:r>
    </w:p>
  </w:endnote>
  <w:endnote w:type="continuationSeparator" w:id="0">
    <w:p w14:paraId="3E28F82E" w14:textId="77777777" w:rsidR="00B04EEC" w:rsidRDefault="00B04EEC" w:rsidP="00FB021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altName w:val="ＭＳ Ｐゴシック"/>
    <w:panose1 w:val="020B0600070205080204"/>
    <w:charset w:val="80"/>
    <w:family w:val="auto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3C0199" w14:textId="08F09AD0" w:rsidR="00FB0212" w:rsidRPr="00020912" w:rsidRDefault="00FB0212">
    <w:pPr>
      <w:pStyle w:val="Pidipagina"/>
      <w:rPr>
        <w:b/>
      </w:rPr>
    </w:pPr>
    <w:r w:rsidRPr="00C966BC">
      <w:rPr>
        <w:b/>
      </w:rPr>
      <w:tab/>
    </w:r>
    <w:r w:rsidR="00A7600A">
      <w:rPr>
        <w:b/>
      </w:rPr>
      <w:t>pagina</w:t>
    </w:r>
    <w:r w:rsidRPr="00020912">
      <w:rPr>
        <w:b/>
      </w:rPr>
      <w:t xml:space="preserve"> </w:t>
    </w:r>
    <w:r w:rsidRPr="00020912">
      <w:rPr>
        <w:b/>
      </w:rPr>
      <w:fldChar w:fldCharType="begin"/>
    </w:r>
    <w:r w:rsidRPr="00020912">
      <w:rPr>
        <w:b/>
      </w:rPr>
      <w:instrText xml:space="preserve"> PAGE  \* Arabic  \* MERGEFORMAT </w:instrText>
    </w:r>
    <w:r w:rsidRPr="00020912">
      <w:rPr>
        <w:b/>
      </w:rPr>
      <w:fldChar w:fldCharType="separate"/>
    </w:r>
    <w:r w:rsidR="009852A7">
      <w:rPr>
        <w:b/>
        <w:noProof/>
      </w:rPr>
      <w:t>1</w:t>
    </w:r>
    <w:r w:rsidRPr="00020912">
      <w:rPr>
        <w:b/>
      </w:rPr>
      <w:fldChar w:fldCharType="end"/>
    </w:r>
    <w:r w:rsidRPr="00020912">
      <w:rPr>
        <w:b/>
      </w:rPr>
      <w:t>/</w:t>
    </w:r>
    <w:r w:rsidR="001809AA" w:rsidRPr="00020912">
      <w:rPr>
        <w:b/>
      </w:rPr>
      <w:fldChar w:fldCharType="begin"/>
    </w:r>
    <w:r w:rsidR="001809AA" w:rsidRPr="00020912">
      <w:rPr>
        <w:b/>
      </w:rPr>
      <w:instrText xml:space="preserve"> NUMPAGES  \* Arabic  \* MERGEFORMAT </w:instrText>
    </w:r>
    <w:r w:rsidR="001809AA" w:rsidRPr="00020912">
      <w:rPr>
        <w:b/>
      </w:rPr>
      <w:fldChar w:fldCharType="separate"/>
    </w:r>
    <w:r w:rsidR="009852A7">
      <w:rPr>
        <w:b/>
        <w:noProof/>
      </w:rPr>
      <w:t>3</w:t>
    </w:r>
    <w:r w:rsidR="001809AA" w:rsidRPr="00020912">
      <w:rPr>
        <w:b/>
        <w:noProof/>
      </w:rPr>
      <w:fldChar w:fldCharType="end"/>
    </w:r>
  </w:p>
  <w:p w14:paraId="7C162A57" w14:textId="39188CD4" w:rsidR="00FB0212" w:rsidRDefault="009810F5">
    <w:pPr>
      <w:pStyle w:val="Pidipagina"/>
    </w:pPr>
    <w:r>
      <w:rPr>
        <w:noProof/>
        <w:lang w:eastAsia="it-IT"/>
      </w:rPr>
      <w:drawing>
        <wp:anchor distT="0" distB="0" distL="114300" distR="114300" simplePos="0" relativeHeight="251659263" behindDoc="1" locked="1" layoutInCell="1" allowOverlap="1" wp14:anchorId="10BC1AD2" wp14:editId="1B5D97C6">
          <wp:simplePos x="0" y="0"/>
          <wp:positionH relativeFrom="page">
            <wp:posOffset>323850</wp:posOffset>
          </wp:positionH>
          <wp:positionV relativeFrom="page">
            <wp:posOffset>10213816</wp:posOffset>
          </wp:positionV>
          <wp:extent cx="552600" cy="181440"/>
          <wp:effectExtent l="0" t="0" r="0" b="9525"/>
          <wp:wrapNone/>
          <wp:docPr id="2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2600" cy="181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212">
      <w:tab/>
      <w:t xml:space="preserve">© </w:t>
    </w:r>
    <w:r w:rsidR="00A7600A">
      <w:t>Materiale didattico dei Grigioni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533E96" w14:textId="77777777" w:rsidR="00B04EEC" w:rsidRDefault="00B04EEC" w:rsidP="00FB0212">
      <w:pPr>
        <w:spacing w:line="240" w:lineRule="auto"/>
      </w:pPr>
    </w:p>
  </w:footnote>
  <w:footnote w:type="continuationSeparator" w:id="0">
    <w:p w14:paraId="1FBEDBA4" w14:textId="77777777" w:rsidR="00B04EEC" w:rsidRDefault="00B04EEC" w:rsidP="00FB021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A0585" w14:textId="4CE34962" w:rsidR="00A62069" w:rsidRPr="00000AC3" w:rsidRDefault="00656628" w:rsidP="00A62069">
    <w:pPr>
      <w:pStyle w:val="Intestazione"/>
      <w:rPr>
        <w:noProof/>
      </w:rPr>
    </w:pPr>
    <w:r w:rsidRPr="00000AC3">
      <w:t>Informati</w:t>
    </w:r>
    <w:r w:rsidR="00000AC3" w:rsidRPr="00000AC3">
      <w:t>ca</w:t>
    </w:r>
    <w:r w:rsidRPr="00000AC3">
      <w:t xml:space="preserve"> – </w:t>
    </w:r>
    <w:r w:rsidR="00000AC3" w:rsidRPr="00000AC3">
      <w:t>Mondi programmat</w:t>
    </w:r>
    <w:r w:rsidR="00000AC3">
      <w:t>i</w:t>
    </w:r>
    <w:r w:rsidR="00A62069" w:rsidRPr="00000AC3">
      <w:rPr>
        <w:noProof/>
      </w:rPr>
      <w:tab/>
    </w:r>
    <w:r w:rsidR="00000AC3">
      <w:rPr>
        <w:b/>
        <w:noProof/>
      </w:rPr>
      <w:t>Programmare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B126B53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0F07FB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736BD2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170549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F92C4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518B2E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20C36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C8FE2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D909C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C276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D04BBF"/>
    <w:multiLevelType w:val="multilevel"/>
    <w:tmpl w:val="2688B074"/>
    <w:styleLink w:val="LMVAufz"/>
    <w:lvl w:ilvl="0">
      <w:start w:val="1"/>
      <w:numFmt w:val="bullet"/>
      <w:pStyle w:val="Puntoelenco"/>
      <w:lvlText w:val="–"/>
      <w:lvlJc w:val="left"/>
      <w:pPr>
        <w:tabs>
          <w:tab w:val="num" w:pos="142"/>
        </w:tabs>
        <w:ind w:left="142" w:hanging="142"/>
      </w:pPr>
      <w:rPr>
        <w:rFonts w:ascii="Arial" w:hAnsi="Arial" w:hint="default"/>
      </w:rPr>
    </w:lvl>
    <w:lvl w:ilvl="1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"/>
        </w:tabs>
        <w:ind w:left="142" w:hanging="142"/>
      </w:pPr>
      <w:rPr>
        <w:rFonts w:hint="default"/>
      </w:rPr>
    </w:lvl>
  </w:abstractNum>
  <w:abstractNum w:abstractNumId="11" w15:restartNumberingAfterBreak="0">
    <w:nsid w:val="5F016CE3"/>
    <w:multiLevelType w:val="multilevel"/>
    <w:tmpl w:val="2688B074"/>
    <w:numStyleLink w:val="LMVAufz"/>
  </w:abstractNum>
  <w:abstractNum w:abstractNumId="12" w15:restartNumberingAfterBreak="0">
    <w:nsid w:val="61FA7EE1"/>
    <w:multiLevelType w:val="multilevel"/>
    <w:tmpl w:val="48E0256E"/>
    <w:styleLink w:val="LMVListe"/>
    <w:lvl w:ilvl="0">
      <w:start w:val="1"/>
      <w:numFmt w:val="decimal"/>
      <w:pStyle w:val="Elenco"/>
      <w:lvlText w:val="%1."/>
      <w:lvlJc w:val="right"/>
      <w:pPr>
        <w:tabs>
          <w:tab w:val="num" w:pos="284"/>
        </w:tabs>
        <w:ind w:left="284" w:hanging="57"/>
      </w:pPr>
      <w:rPr>
        <w:rFonts w:hint="default"/>
      </w:rPr>
    </w:lvl>
    <w:lvl w:ilvl="1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2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5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6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7">
      <w:start w:val="1"/>
      <w:numFmt w:val="none"/>
      <w:lvlText w:val=""/>
      <w:lvlJc w:val="left"/>
      <w:pPr>
        <w:ind w:left="284" w:hanging="284"/>
      </w:pPr>
      <w:rPr>
        <w:rFonts w:hint="default"/>
      </w:rPr>
    </w:lvl>
    <w:lvl w:ilvl="8">
      <w:start w:val="1"/>
      <w:numFmt w:val="none"/>
      <w:lvlText w:val=""/>
      <w:lvlJc w:val="left"/>
      <w:pPr>
        <w:ind w:left="284" w:hanging="284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  <w:num w:numId="13">
    <w:abstractNumId w:val="12"/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attachedTemplate r:id="rId1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737"/>
  <w:drawingGridVerticalSpacing w:val="22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2069"/>
    <w:rsid w:val="00000AC3"/>
    <w:rsid w:val="00020912"/>
    <w:rsid w:val="000536B5"/>
    <w:rsid w:val="00077474"/>
    <w:rsid w:val="00077EE7"/>
    <w:rsid w:val="00105A6C"/>
    <w:rsid w:val="00112E9C"/>
    <w:rsid w:val="001241D9"/>
    <w:rsid w:val="00153B33"/>
    <w:rsid w:val="00170D9E"/>
    <w:rsid w:val="0017201E"/>
    <w:rsid w:val="001809AA"/>
    <w:rsid w:val="00186147"/>
    <w:rsid w:val="001D668A"/>
    <w:rsid w:val="001E1F6D"/>
    <w:rsid w:val="001F3811"/>
    <w:rsid w:val="00203C27"/>
    <w:rsid w:val="00225A95"/>
    <w:rsid w:val="00241ACF"/>
    <w:rsid w:val="002502B0"/>
    <w:rsid w:val="00251786"/>
    <w:rsid w:val="00314D27"/>
    <w:rsid w:val="00321841"/>
    <w:rsid w:val="00342238"/>
    <w:rsid w:val="00343E72"/>
    <w:rsid w:val="003838FC"/>
    <w:rsid w:val="003B66F4"/>
    <w:rsid w:val="003E14BF"/>
    <w:rsid w:val="003F00C0"/>
    <w:rsid w:val="004071A2"/>
    <w:rsid w:val="00417AD1"/>
    <w:rsid w:val="004202F9"/>
    <w:rsid w:val="00457FB7"/>
    <w:rsid w:val="0047165E"/>
    <w:rsid w:val="00477125"/>
    <w:rsid w:val="00480A1E"/>
    <w:rsid w:val="004978B5"/>
    <w:rsid w:val="004B4CD9"/>
    <w:rsid w:val="004D7D20"/>
    <w:rsid w:val="00514F3A"/>
    <w:rsid w:val="00525EF5"/>
    <w:rsid w:val="00531F79"/>
    <w:rsid w:val="00541337"/>
    <w:rsid w:val="00542FC8"/>
    <w:rsid w:val="00552732"/>
    <w:rsid w:val="005E66D6"/>
    <w:rsid w:val="00637A82"/>
    <w:rsid w:val="006542BD"/>
    <w:rsid w:val="00656628"/>
    <w:rsid w:val="0067080D"/>
    <w:rsid w:val="0069632F"/>
    <w:rsid w:val="006A068E"/>
    <w:rsid w:val="006B0C57"/>
    <w:rsid w:val="006B39FE"/>
    <w:rsid w:val="006C1F3D"/>
    <w:rsid w:val="007030A6"/>
    <w:rsid w:val="00704B47"/>
    <w:rsid w:val="00710206"/>
    <w:rsid w:val="0074357E"/>
    <w:rsid w:val="00752325"/>
    <w:rsid w:val="00761683"/>
    <w:rsid w:val="00767621"/>
    <w:rsid w:val="007B4AC6"/>
    <w:rsid w:val="007C5C29"/>
    <w:rsid w:val="007D17AB"/>
    <w:rsid w:val="007D6F67"/>
    <w:rsid w:val="007D7235"/>
    <w:rsid w:val="007E1C40"/>
    <w:rsid w:val="007E2A2C"/>
    <w:rsid w:val="00810980"/>
    <w:rsid w:val="00823406"/>
    <w:rsid w:val="008321EB"/>
    <w:rsid w:val="00885ED1"/>
    <w:rsid w:val="008C07AF"/>
    <w:rsid w:val="008D3A9F"/>
    <w:rsid w:val="008E1C35"/>
    <w:rsid w:val="00904A0C"/>
    <w:rsid w:val="009133E3"/>
    <w:rsid w:val="009161C4"/>
    <w:rsid w:val="00932C5C"/>
    <w:rsid w:val="00937DBB"/>
    <w:rsid w:val="00941A48"/>
    <w:rsid w:val="00943294"/>
    <w:rsid w:val="009577A8"/>
    <w:rsid w:val="009577BF"/>
    <w:rsid w:val="00957C36"/>
    <w:rsid w:val="009810F5"/>
    <w:rsid w:val="00982948"/>
    <w:rsid w:val="009852A7"/>
    <w:rsid w:val="009B3439"/>
    <w:rsid w:val="009D5780"/>
    <w:rsid w:val="00A038CA"/>
    <w:rsid w:val="00A368BB"/>
    <w:rsid w:val="00A422BD"/>
    <w:rsid w:val="00A50CB7"/>
    <w:rsid w:val="00A5162C"/>
    <w:rsid w:val="00A62069"/>
    <w:rsid w:val="00A66FD4"/>
    <w:rsid w:val="00A67B59"/>
    <w:rsid w:val="00A7600A"/>
    <w:rsid w:val="00A951EC"/>
    <w:rsid w:val="00AA0404"/>
    <w:rsid w:val="00AA076F"/>
    <w:rsid w:val="00AA10D7"/>
    <w:rsid w:val="00AA7F74"/>
    <w:rsid w:val="00AD3C46"/>
    <w:rsid w:val="00AE1256"/>
    <w:rsid w:val="00B04EEC"/>
    <w:rsid w:val="00B21936"/>
    <w:rsid w:val="00B30255"/>
    <w:rsid w:val="00B64617"/>
    <w:rsid w:val="00B846C6"/>
    <w:rsid w:val="00B90177"/>
    <w:rsid w:val="00BB5AE8"/>
    <w:rsid w:val="00BE21F3"/>
    <w:rsid w:val="00BE7A75"/>
    <w:rsid w:val="00BF48FA"/>
    <w:rsid w:val="00C44D44"/>
    <w:rsid w:val="00C6038B"/>
    <w:rsid w:val="00C966BC"/>
    <w:rsid w:val="00CA0DE9"/>
    <w:rsid w:val="00CB320E"/>
    <w:rsid w:val="00CB7519"/>
    <w:rsid w:val="00D127D4"/>
    <w:rsid w:val="00D53554"/>
    <w:rsid w:val="00D60186"/>
    <w:rsid w:val="00D61051"/>
    <w:rsid w:val="00D615EE"/>
    <w:rsid w:val="00D673E3"/>
    <w:rsid w:val="00DA3715"/>
    <w:rsid w:val="00DA4F15"/>
    <w:rsid w:val="00DC7851"/>
    <w:rsid w:val="00DE194C"/>
    <w:rsid w:val="00DF3E09"/>
    <w:rsid w:val="00E21736"/>
    <w:rsid w:val="00E463CF"/>
    <w:rsid w:val="00E55D98"/>
    <w:rsid w:val="00E6707D"/>
    <w:rsid w:val="00E970E1"/>
    <w:rsid w:val="00EC3032"/>
    <w:rsid w:val="00ED273A"/>
    <w:rsid w:val="00EF7DFD"/>
    <w:rsid w:val="00F70BDE"/>
    <w:rsid w:val="00F77F1A"/>
    <w:rsid w:val="00F81AF7"/>
    <w:rsid w:val="00F92135"/>
    <w:rsid w:val="00FA1220"/>
    <w:rsid w:val="00FA3636"/>
    <w:rsid w:val="00FB0212"/>
    <w:rsid w:val="00FD352C"/>
    <w:rsid w:val="00FF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030A0884"/>
  <w15:docId w15:val="{748D2F51-6ABA-4377-A38A-CE9FC3B86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18"/>
        <w:szCs w:val="18"/>
        <w:lang w:val="de-CH" w:eastAsia="en-US" w:bidi="ar-SA"/>
      </w:rPr>
    </w:rPrDefault>
    <w:pPrDefault>
      <w:pPr>
        <w:spacing w:line="22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A62069"/>
    <w:rPr>
      <w:lang w:val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E21736"/>
    <w:pPr>
      <w:keepNext/>
      <w:keepLines/>
      <w:spacing w:before="660" w:after="220" w:line="300" w:lineRule="exact"/>
      <w:contextualSpacing/>
      <w:outlineLvl w:val="0"/>
    </w:pPr>
    <w:rPr>
      <w:rFonts w:eastAsiaTheme="majorEastAsia" w:cstheme="majorBidi"/>
      <w:bCs/>
      <w:sz w:val="26"/>
      <w:szCs w:val="2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E21736"/>
    <w:pPr>
      <w:keepNext/>
      <w:keepLines/>
      <w:spacing w:before="440" w:after="220"/>
      <w:contextualSpacing/>
      <w:outlineLvl w:val="1"/>
    </w:pPr>
    <w:rPr>
      <w:rFonts w:eastAsiaTheme="majorEastAsia" w:cstheme="majorBidi"/>
      <w:b/>
      <w:bCs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E21736"/>
    <w:pPr>
      <w:keepNext/>
      <w:keepLines/>
      <w:spacing w:before="220"/>
      <w:contextualSpacing/>
      <w:outlineLvl w:val="2"/>
    </w:pPr>
    <w:rPr>
      <w:rFonts w:eastAsiaTheme="majorEastAsia" w:cstheme="majorBidi"/>
      <w:bCs/>
      <w:u w:val="singl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0536B5"/>
    <w:rPr>
      <w:color w:val="auto"/>
      <w:u w:val="non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0536B5"/>
    <w:rPr>
      <w:color w:val="auto"/>
      <w:u w:val="none"/>
    </w:rPr>
  </w:style>
  <w:style w:type="character" w:customStyle="1" w:styleId="IntelligenterLink1">
    <w:name w:val="Intelligenter Link1"/>
    <w:basedOn w:val="Carpredefinitoparagrafo"/>
    <w:uiPriority w:val="99"/>
    <w:semiHidden/>
    <w:unhideWhenUsed/>
    <w:rsid w:val="000536B5"/>
    <w:rPr>
      <w:u w:val="none"/>
    </w:rPr>
  </w:style>
  <w:style w:type="paragraph" w:styleId="Intestazione">
    <w:name w:val="header"/>
    <w:basedOn w:val="Normale"/>
    <w:link w:val="IntestazioneCarattere"/>
    <w:uiPriority w:val="99"/>
    <w:unhideWhenUsed/>
    <w:rsid w:val="00FB0212"/>
    <w:pPr>
      <w:tabs>
        <w:tab w:val="right" w:pos="10206"/>
      </w:tabs>
      <w:spacing w:line="240" w:lineRule="auto"/>
      <w:ind w:left="-567" w:right="-567"/>
    </w:pPr>
    <w:rPr>
      <w:sz w:val="15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B0212"/>
    <w:rPr>
      <w:sz w:val="15"/>
    </w:rPr>
  </w:style>
  <w:style w:type="paragraph" w:styleId="Pidipagina">
    <w:name w:val="footer"/>
    <w:basedOn w:val="Normale"/>
    <w:link w:val="PidipaginaCarattere"/>
    <w:uiPriority w:val="99"/>
    <w:unhideWhenUsed/>
    <w:rsid w:val="00FB0212"/>
    <w:pPr>
      <w:tabs>
        <w:tab w:val="right" w:pos="10206"/>
      </w:tabs>
      <w:spacing w:line="284" w:lineRule="exact"/>
      <w:ind w:left="-567" w:right="-567"/>
    </w:pPr>
    <w:rPr>
      <w:sz w:val="15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B0212"/>
    <w:rPr>
      <w:sz w:val="15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823406"/>
    <w:pPr>
      <w:numPr>
        <w:ilvl w:val="1"/>
      </w:numPr>
      <w:spacing w:after="60" w:line="300" w:lineRule="exact"/>
      <w:ind w:left="-567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3406"/>
    <w:rPr>
      <w:rFonts w:eastAsiaTheme="majorEastAsia" w:cstheme="majorBidi"/>
      <w:iCs/>
      <w:sz w:val="26"/>
      <w:szCs w:val="24"/>
    </w:rPr>
  </w:style>
  <w:style w:type="paragraph" w:styleId="Titolo">
    <w:name w:val="Title"/>
    <w:basedOn w:val="Normale"/>
    <w:next w:val="Normale"/>
    <w:link w:val="TitoloCarattere"/>
    <w:uiPriority w:val="10"/>
    <w:qFormat/>
    <w:rsid w:val="00823406"/>
    <w:pPr>
      <w:spacing w:after="440" w:line="720" w:lineRule="exact"/>
      <w:ind w:left="-567"/>
      <w:contextualSpacing/>
    </w:pPr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823406"/>
    <w:rPr>
      <w:rFonts w:eastAsiaTheme="majorEastAsia" w:cstheme="majorBidi"/>
      <w:b/>
      <w:color w:val="000000" w:themeColor="text2" w:themeShade="BF"/>
      <w:kern w:val="28"/>
      <w:sz w:val="60"/>
      <w:szCs w:val="5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E21736"/>
    <w:rPr>
      <w:rFonts w:eastAsiaTheme="majorEastAsia" w:cstheme="majorBidi"/>
      <w:bCs/>
      <w:sz w:val="26"/>
      <w:szCs w:val="28"/>
    </w:rPr>
  </w:style>
  <w:style w:type="character" w:customStyle="1" w:styleId="Titolo2Carattere">
    <w:name w:val="Titolo 2 Carattere"/>
    <w:basedOn w:val="Carpredefinitoparagrafo"/>
    <w:link w:val="Titolo2"/>
    <w:uiPriority w:val="9"/>
    <w:rsid w:val="00E21736"/>
    <w:rPr>
      <w:rFonts w:eastAsiaTheme="majorEastAsia" w:cstheme="majorBidi"/>
      <w:b/>
      <w:bCs/>
      <w:szCs w:val="2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E21736"/>
    <w:rPr>
      <w:rFonts w:eastAsiaTheme="majorEastAsia" w:cstheme="majorBidi"/>
      <w:bCs/>
      <w:u w:val="single"/>
    </w:rPr>
  </w:style>
  <w:style w:type="numbering" w:customStyle="1" w:styleId="LMVAufz">
    <w:name w:val="LMV_Aufz"/>
    <w:uiPriority w:val="99"/>
    <w:rsid w:val="00E21736"/>
    <w:pPr>
      <w:numPr>
        <w:numId w:val="11"/>
      </w:numPr>
    </w:pPr>
  </w:style>
  <w:style w:type="numbering" w:customStyle="1" w:styleId="LMVListe">
    <w:name w:val="LMV_Liste"/>
    <w:uiPriority w:val="99"/>
    <w:rsid w:val="00E21736"/>
    <w:pPr>
      <w:numPr>
        <w:numId w:val="13"/>
      </w:numPr>
    </w:pPr>
  </w:style>
  <w:style w:type="paragraph" w:styleId="Puntoelenco">
    <w:name w:val="List Bullet"/>
    <w:basedOn w:val="Normale"/>
    <w:uiPriority w:val="99"/>
    <w:unhideWhenUsed/>
    <w:rsid w:val="00E21736"/>
    <w:pPr>
      <w:numPr>
        <w:numId w:val="12"/>
      </w:numPr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030A6"/>
    <w:pPr>
      <w:spacing w:line="180" w:lineRule="atLeast"/>
    </w:pPr>
    <w:rPr>
      <w:sz w:val="15"/>
      <w:szCs w:val="20"/>
    </w:rPr>
  </w:style>
  <w:style w:type="paragraph" w:styleId="Elenco">
    <w:name w:val="List"/>
    <w:basedOn w:val="Normale"/>
    <w:uiPriority w:val="99"/>
    <w:unhideWhenUsed/>
    <w:qFormat/>
    <w:rsid w:val="00E21736"/>
    <w:pPr>
      <w:numPr>
        <w:numId w:val="13"/>
      </w:numPr>
      <w:contextualSpacing/>
    </w:p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030A6"/>
    <w:rPr>
      <w:sz w:val="15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030A6"/>
    <w:rPr>
      <w:vertAlign w:val="superscript"/>
    </w:rPr>
  </w:style>
  <w:style w:type="paragraph" w:customStyle="1" w:styleId="LMVQuelle">
    <w:name w:val="LMV_Quelle"/>
    <w:basedOn w:val="Normale"/>
    <w:qFormat/>
    <w:rsid w:val="00F92135"/>
    <w:pPr>
      <w:framePr w:w="9639" w:h="907" w:hRule="exact" w:wrap="around" w:vAnchor="page" w:hAnchor="page" w:x="1135" w:y="14800" w:anchorLock="1"/>
      <w:spacing w:line="180" w:lineRule="atLeast"/>
    </w:pPr>
    <w:rPr>
      <w:sz w:val="15"/>
    </w:rPr>
  </w:style>
  <w:style w:type="table" w:styleId="Grigliatabella">
    <w:name w:val="Table Grid"/>
    <w:basedOn w:val="Tabellanormale"/>
    <w:uiPriority w:val="59"/>
    <w:rsid w:val="001809A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MVTabelle">
    <w:name w:val="LMV_Tabelle"/>
    <w:basedOn w:val="Tabellanormale"/>
    <w:uiPriority w:val="99"/>
    <w:rsid w:val="007D17AB"/>
    <w:pPr>
      <w:spacing w:line="200" w:lineRule="atLeast"/>
      <w:ind w:left="113" w:right="113"/>
    </w:pPr>
    <w:rPr>
      <w:sz w:val="16"/>
    </w:rPr>
    <w:tblPr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CellMar>
        <w:top w:w="68" w:type="dxa"/>
        <w:left w:w="0" w:type="dxa"/>
        <w:bottom w:w="68" w:type="dxa"/>
        <w:right w:w="0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vAlign w:val="center"/>
      </w:tcPr>
    </w:tblStylePr>
    <w:tblStylePr w:type="firstCol">
      <w:rPr>
        <w:b/>
        <w:i w:val="0"/>
      </w:rPr>
    </w:tblStylePr>
  </w:style>
  <w:style w:type="paragraph" w:customStyle="1" w:styleId="LMVSchreiblinie">
    <w:name w:val="LMV_Schreiblinie"/>
    <w:basedOn w:val="Normale"/>
    <w:qFormat/>
    <w:rsid w:val="007D17AB"/>
    <w:pPr>
      <w:pBdr>
        <w:bottom w:val="single" w:sz="4" w:space="0" w:color="auto"/>
        <w:between w:val="single" w:sz="4" w:space="0" w:color="auto"/>
      </w:pBdr>
      <w:spacing w:before="440"/>
    </w:pPr>
  </w:style>
  <w:style w:type="paragraph" w:customStyle="1" w:styleId="StdHalbeBlindzeile">
    <w:name w:val="Std Halbe Blindzeile"/>
    <w:basedOn w:val="Normale"/>
    <w:qFormat/>
    <w:rsid w:val="00342238"/>
    <w:pPr>
      <w:spacing w:line="110" w:lineRule="exact"/>
    </w:pPr>
  </w:style>
  <w:style w:type="paragraph" w:customStyle="1" w:styleId="StandardBildplatzierung">
    <w:name w:val="Standard Bildplatzierung"/>
    <w:basedOn w:val="Normale"/>
    <w:qFormat/>
    <w:rsid w:val="00542FC8"/>
    <w:pPr>
      <w:ind w:right="-567"/>
    </w:pPr>
    <w:rPr>
      <w:noProof/>
      <w:lang w:eastAsia="de-CH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2FC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2FC8"/>
    <w:rPr>
      <w:rFonts w:ascii="Tahoma" w:hAnsi="Tahoma" w:cs="Tahoma"/>
      <w:sz w:val="16"/>
      <w:szCs w:val="16"/>
    </w:rPr>
  </w:style>
  <w:style w:type="paragraph" w:customStyle="1" w:styleId="Std10mmrechts">
    <w:name w:val="Std +10 mm rechts"/>
    <w:basedOn w:val="Normale"/>
    <w:qFormat/>
    <w:rsid w:val="007E2A2C"/>
    <w:pPr>
      <w:ind w:right="-567"/>
    </w:pPr>
  </w:style>
  <w:style w:type="table" w:customStyle="1" w:styleId="LMVTabellegross">
    <w:name w:val="LMV_Tabelle_gross"/>
    <w:basedOn w:val="LMVTabelle"/>
    <w:uiPriority w:val="99"/>
    <w:rsid w:val="007C5C29"/>
    <w:pPr>
      <w:spacing w:line="240" w:lineRule="auto"/>
    </w:pPr>
    <w:tblPr>
      <w:tblCellMar>
        <w:top w:w="181" w:type="dxa"/>
        <w:bottom w:w="181" w:type="dxa"/>
      </w:tblCellMar>
    </w:tblPr>
    <w:tblStylePr w:type="firstRow">
      <w:pPr>
        <w:wordWrap/>
        <w:jc w:val="center"/>
      </w:pPr>
      <w:rPr>
        <w:b/>
      </w:rPr>
      <w:tblPr/>
      <w:tcPr>
        <w:tc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nil"/>
          <w:insideV w:val="dashSmallGap" w:sz="4" w:space="0" w:color="auto"/>
          <w:tl2br w:val="nil"/>
          <w:tr2bl w:val="nil"/>
        </w:tcBorders>
        <w:shd w:val="clear" w:color="auto" w:fill="000000"/>
        <w:tcMar>
          <w:top w:w="68" w:type="dxa"/>
          <w:left w:w="0" w:type="nil"/>
          <w:bottom w:w="68" w:type="dxa"/>
          <w:right w:w="0" w:type="nil"/>
        </w:tcMar>
        <w:vAlign w:val="center"/>
      </w:tcPr>
    </w:tblStylePr>
    <w:tblStylePr w:type="firstCol">
      <w:rPr>
        <w:b/>
        <w:i w:val="0"/>
      </w:rPr>
    </w:tblStylePr>
  </w:style>
  <w:style w:type="paragraph" w:styleId="NormaleWeb">
    <w:name w:val="Normal (Web)"/>
    <w:basedOn w:val="Normale"/>
    <w:uiPriority w:val="99"/>
    <w:semiHidden/>
    <w:unhideWhenUsed/>
    <w:rsid w:val="0071020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CH"/>
    </w:rPr>
  </w:style>
  <w:style w:type="paragraph" w:styleId="Paragrafoelenco">
    <w:name w:val="List Paragraph"/>
    <w:basedOn w:val="Normale"/>
    <w:uiPriority w:val="34"/>
    <w:rsid w:val="005E66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www.scratch.mit.edu" TargetMode="External"/><Relationship Id="rId14" Type="http://schemas.openxmlformats.org/officeDocument/2006/relationships/image" Target="media/image5.jpe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Christian%20Z&#246;pfel\AppData\Roaming\Microsoft\Templates\LMV_SG_inform-at-21.dotx" TargetMode="External"/></Relationships>
</file>

<file path=word/theme/theme1.xml><?xml version="1.0" encoding="utf-8"?>
<a:theme xmlns:a="http://schemas.openxmlformats.org/drawingml/2006/main" name="Larissa-Design">
  <a:themeElements>
    <a:clrScheme name="Grau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E0E0E0"/>
      </a:accent1>
      <a:accent2>
        <a:srgbClr val="C0C0C0"/>
      </a:accent2>
      <a:accent3>
        <a:srgbClr val="A0A0A0"/>
      </a:accent3>
      <a:accent4>
        <a:srgbClr val="808080"/>
      </a:accent4>
      <a:accent5>
        <a:srgbClr val="606060"/>
      </a:accent5>
      <a:accent6>
        <a:srgbClr val="404040"/>
      </a:accent6>
      <a:hlink>
        <a:srgbClr val="000000"/>
      </a:hlink>
      <a:folHlink>
        <a:srgbClr val="000000"/>
      </a:folHlink>
    </a:clrScheme>
    <a:fontScheme name="Arial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7D952-5157-5B41-B938-21E8FD012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C:\Users\Christian Zöpfel\AppData\Roaming\Microsoft\Templates\LMV_SG_inform-at-21.dotx</Template>
  <TotalTime>2</TotalTime>
  <Pages>3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Lehrmittelverlag St.Gallen</Company>
  <LinksUpToDate>false</LinksUpToDate>
  <CharactersWithSpaces>3654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Christian Zöpfel</dc:creator>
  <cp:lastModifiedBy>Luca Beti</cp:lastModifiedBy>
  <cp:revision>3</cp:revision>
  <cp:lastPrinted>2019-02-26T16:23:00Z</cp:lastPrinted>
  <dcterms:created xsi:type="dcterms:W3CDTF">2019-11-24T19:43:00Z</dcterms:created>
  <dcterms:modified xsi:type="dcterms:W3CDTF">2019-11-24T19:44:00Z</dcterms:modified>
</cp:coreProperties>
</file>