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CF8C2" w14:textId="6D7232FB" w:rsidR="00725EC0" w:rsidRPr="00CE1246" w:rsidRDefault="00725EC0" w:rsidP="00196F64">
      <w:pPr>
        <w:pStyle w:val="Untertitel"/>
        <w:rPr>
          <w:lang w:val="rm-CH"/>
        </w:rPr>
      </w:pPr>
    </w:p>
    <w:p w14:paraId="3B64DA7A" w14:textId="68D18736" w:rsidR="00D27DDF" w:rsidRPr="00CE1246" w:rsidRDefault="000C408C" w:rsidP="00196F64">
      <w:pPr>
        <w:pStyle w:val="Untertitel"/>
        <w:rPr>
          <w:lang w:val="rm-CH"/>
        </w:rPr>
      </w:pPr>
      <w:r w:rsidRPr="00CE1246">
        <w:rPr>
          <w:lang w:val="rm-CH"/>
        </w:rPr>
        <w:t xml:space="preserve">Instrucziun per </w:t>
      </w:r>
      <w:r w:rsidR="00AC6C6B" w:rsidRPr="00AC6C6B">
        <w:rPr>
          <w:lang w:val="rm-CH"/>
        </w:rPr>
        <w:t>las</w:t>
      </w:r>
      <w:r w:rsidR="00E57886">
        <w:rPr>
          <w:lang w:val="rm-CH"/>
        </w:rPr>
        <w:t xml:space="preserve"> </w:t>
      </w:r>
      <w:r w:rsidRPr="00CE1246">
        <w:rPr>
          <w:lang w:val="rm-CH"/>
        </w:rPr>
        <w:t xml:space="preserve">scolaras </w:t>
      </w:r>
      <w:r w:rsidRPr="00AC6C6B">
        <w:rPr>
          <w:lang w:val="rm-CH"/>
        </w:rPr>
        <w:t>e</w:t>
      </w:r>
      <w:r w:rsidR="00E57886" w:rsidRPr="00AC6C6B">
        <w:rPr>
          <w:lang w:val="rm-CH"/>
        </w:rPr>
        <w:t>d ils</w:t>
      </w:r>
      <w:r w:rsidRPr="00CE1246">
        <w:rPr>
          <w:lang w:val="rm-CH"/>
        </w:rPr>
        <w:t xml:space="preserve"> scolars</w:t>
      </w:r>
    </w:p>
    <w:p w14:paraId="271E3F1B" w14:textId="77777777" w:rsidR="00D27DDF" w:rsidRPr="00CE1246" w:rsidRDefault="00D27DDF" w:rsidP="00196F64">
      <w:pPr>
        <w:pStyle w:val="Titel"/>
        <w:rPr>
          <w:noProof/>
          <w:lang w:val="rm-CH"/>
        </w:rPr>
      </w:pPr>
      <w:r w:rsidRPr="00CE1246">
        <w:rPr>
          <w:noProof/>
          <w:lang w:val="rm-CH"/>
        </w:rPr>
        <w:t>Scratch 2</w:t>
      </w:r>
    </w:p>
    <w:p w14:paraId="4E67BEE8" w14:textId="0107CC83" w:rsidR="00D27DDF" w:rsidRPr="00CE1246" w:rsidRDefault="000C408C" w:rsidP="00196F64">
      <w:pPr>
        <w:pStyle w:val="berschrift1"/>
        <w:spacing w:before="440"/>
        <w:rPr>
          <w:lang w:val="rm-CH"/>
        </w:rPr>
      </w:pPr>
      <w:r w:rsidRPr="00CE1246">
        <w:rPr>
          <w:lang w:val="rm-CH"/>
        </w:rPr>
        <w:t>Repetiziuns</w:t>
      </w:r>
    </w:p>
    <w:p w14:paraId="7D13AAC9" w14:textId="02A8D280" w:rsidR="00D27DDF" w:rsidRPr="00CE1246" w:rsidRDefault="002F28F2" w:rsidP="00D27DDF">
      <w:pPr>
        <w:rPr>
          <w:lang w:val="rm-CH"/>
        </w:rPr>
      </w:pPr>
      <w:r>
        <w:rPr>
          <w:lang w:val="rm-CH"/>
        </w:rPr>
        <w:t xml:space="preserve">Cun </w:t>
      </w:r>
      <w:r w:rsidR="00EC1F28">
        <w:rPr>
          <w:lang w:val="rm-CH"/>
        </w:rPr>
        <w:t>quell</w:t>
      </w:r>
      <w:r w:rsidR="00EC1F28">
        <w:rPr>
          <w:lang w:val="rm-CH"/>
        </w:rPr>
        <w:t>'</w:t>
      </w:r>
      <w:r>
        <w:rPr>
          <w:lang w:val="rm-CH"/>
        </w:rPr>
        <w:t>instrucziun empren</w:t>
      </w:r>
      <w:r w:rsidR="00E57886">
        <w:rPr>
          <w:lang w:val="rm-CH"/>
        </w:rPr>
        <w:t>da</w:t>
      </w:r>
      <w:r>
        <w:rPr>
          <w:lang w:val="rm-CH"/>
        </w:rPr>
        <w:t>s ti da direger il moviment dil g</w:t>
      </w:r>
      <w:bookmarkStart w:id="0" w:name="_GoBack"/>
      <w:bookmarkEnd w:id="0"/>
      <w:r>
        <w:rPr>
          <w:lang w:val="rm-CH"/>
        </w:rPr>
        <w:t>at cun in circuit infinit. Sas ti muentar il gat aschia ch'el va adina vinavon a dretg</w:t>
      </w:r>
      <w:r w:rsidR="00A578E7" w:rsidRPr="00CE1246">
        <w:rPr>
          <w:lang w:val="rm-CH"/>
        </w:rPr>
        <w:t>?</w:t>
      </w:r>
    </w:p>
    <w:p w14:paraId="768BDF6C" w14:textId="3E5545C3" w:rsidR="00D27DDF" w:rsidRPr="00CE1246" w:rsidRDefault="00A578E7" w:rsidP="00196F64">
      <w:pPr>
        <w:pStyle w:val="berschrift2"/>
        <w:rPr>
          <w:lang w:val="rm-CH"/>
        </w:rPr>
      </w:pPr>
      <w:r w:rsidRPr="00CE1246">
        <w:rPr>
          <w:lang w:val="rm-CH"/>
        </w:rPr>
        <w:t>Moviment e tuns cun repetiziuns</w:t>
      </w:r>
    </w:p>
    <w:p w14:paraId="6F071C8E" w14:textId="092EFAC7" w:rsidR="00D27DDF" w:rsidRPr="00CE1246" w:rsidRDefault="00206C58" w:rsidP="002754EA">
      <w:pPr>
        <w:pStyle w:val="Liste"/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654656" behindDoc="1" locked="0" layoutInCell="1" allowOverlap="1" wp14:anchorId="58C1A709" wp14:editId="52FE6BAD">
            <wp:simplePos x="0" y="0"/>
            <wp:positionH relativeFrom="column">
              <wp:posOffset>5010150</wp:posOffset>
            </wp:positionH>
            <wp:positionV relativeFrom="paragraph">
              <wp:posOffset>4445</wp:posOffset>
            </wp:positionV>
            <wp:extent cx="1219200" cy="488315"/>
            <wp:effectExtent l="0" t="0" r="0" b="6985"/>
            <wp:wrapTight wrapText="bothSides">
              <wp:wrapPolygon edited="0">
                <wp:start x="0" y="0"/>
                <wp:lineTo x="0" y="21066"/>
                <wp:lineTo x="21263" y="21066"/>
                <wp:lineTo x="21263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8F2">
        <w:rPr>
          <w:noProof/>
          <w:lang w:val="rm-CH" w:eastAsia="rm-CH"/>
        </w:rPr>
        <w:t>Tschenta avon la repetiziun in element</w:t>
      </w:r>
      <w:r w:rsidR="00A578E7" w:rsidRPr="00CE1246">
        <w:rPr>
          <w:lang w:val="rm-CH"/>
        </w:rPr>
        <w:t xml:space="preserve"> </w:t>
      </w:r>
      <w:r w:rsidR="00D27DDF" w:rsidRPr="00CE1246">
        <w:rPr>
          <w:lang w:val="rm-CH"/>
        </w:rPr>
        <w:t>«gehe zu 0 0» (</w:t>
      </w:r>
      <w:r w:rsidR="002F28F2">
        <w:rPr>
          <w:lang w:val="rm-CH"/>
        </w:rPr>
        <w:t xml:space="preserve">mira </w:t>
      </w:r>
      <w:r w:rsidR="00A578E7" w:rsidRPr="00CE1246">
        <w:rPr>
          <w:lang w:val="rm-CH"/>
        </w:rPr>
        <w:t>maletg</w:t>
      </w:r>
      <w:r w:rsidR="00D27DDF" w:rsidRPr="00CE1246">
        <w:rPr>
          <w:lang w:val="rm-CH"/>
        </w:rPr>
        <w:t>)</w:t>
      </w:r>
      <w:r w:rsidR="00A578E7" w:rsidRPr="00CE1246">
        <w:rPr>
          <w:lang w:val="rm-CH"/>
        </w:rPr>
        <w:t xml:space="preserve"> per turnar </w:t>
      </w:r>
      <w:r w:rsidR="00E57886">
        <w:rPr>
          <w:lang w:val="rm-CH"/>
        </w:rPr>
        <w:t xml:space="preserve">enamiez </w:t>
      </w:r>
      <w:r w:rsidR="00E57886" w:rsidRPr="00CE1246">
        <w:rPr>
          <w:lang w:val="rm-CH"/>
        </w:rPr>
        <w:t>mintga</w:t>
      </w:r>
      <w:r w:rsidR="00E57886">
        <w:rPr>
          <w:lang w:val="rm-CH"/>
        </w:rPr>
        <w:t xml:space="preserve"> </w:t>
      </w:r>
      <w:r w:rsidR="002F28F2">
        <w:rPr>
          <w:lang w:val="rm-CH"/>
        </w:rPr>
        <w:t>ga</w:t>
      </w:r>
      <w:r w:rsidR="00E57886">
        <w:rPr>
          <w:lang w:val="rm-CH"/>
        </w:rPr>
        <w:t xml:space="preserve"> che ti clic</w:t>
      </w:r>
      <w:r w:rsidR="004B0BF4">
        <w:rPr>
          <w:lang w:val="rm-CH"/>
        </w:rPr>
        <w:t>heschas</w:t>
      </w:r>
      <w:r w:rsidR="002F28F2">
        <w:rPr>
          <w:lang w:val="rm-CH"/>
        </w:rPr>
        <w:t xml:space="preserve"> silla bandiera verda (b</w:t>
      </w:r>
      <w:r w:rsidR="00AC6C6B">
        <w:rPr>
          <w:lang w:val="rm-CH"/>
        </w:rPr>
        <w:t>utto</w:t>
      </w:r>
      <w:r w:rsidR="002F28F2">
        <w:rPr>
          <w:lang w:val="rm-CH"/>
        </w:rPr>
        <w:t>n d'entschatta</w:t>
      </w:r>
      <w:r w:rsidR="00A578E7" w:rsidRPr="00CE1246">
        <w:rPr>
          <w:lang w:val="rm-CH"/>
        </w:rPr>
        <w:t>)</w:t>
      </w:r>
      <w:r w:rsidR="00D27DDF" w:rsidRPr="00CE1246">
        <w:rPr>
          <w:lang w:val="rm-CH"/>
        </w:rPr>
        <w:t>.</w:t>
      </w:r>
    </w:p>
    <w:p w14:paraId="7EDF6A32" w14:textId="77777777" w:rsidR="00D27DDF" w:rsidRPr="00CE1246" w:rsidRDefault="00D27DDF" w:rsidP="00D27DDF">
      <w:pPr>
        <w:rPr>
          <w:lang w:val="rm-CH"/>
        </w:rPr>
      </w:pPr>
    </w:p>
    <w:p w14:paraId="5BF9EEAF" w14:textId="025A307D" w:rsidR="00D27DDF" w:rsidRPr="00CE1246" w:rsidRDefault="002F28F2" w:rsidP="00D27DDF">
      <w:pPr>
        <w:pStyle w:val="Liste"/>
        <w:rPr>
          <w:lang w:val="rm-CH"/>
        </w:rPr>
      </w:pPr>
      <w:r>
        <w:rPr>
          <w:lang w:val="rm-CH"/>
        </w:rPr>
        <w:t>Sas ti mussar al gat dad ir diesch ga</w:t>
      </w:r>
      <w:r w:rsidR="00E57886">
        <w:rPr>
          <w:lang w:val="rm-CH"/>
        </w:rPr>
        <w:t>das</w:t>
      </w:r>
      <w:r>
        <w:rPr>
          <w:lang w:val="rm-CH"/>
        </w:rPr>
        <w:t xml:space="preserve"> </w:t>
      </w:r>
      <w:r w:rsidR="007E71CA">
        <w:rPr>
          <w:lang w:val="rm-CH"/>
        </w:rPr>
        <w:t xml:space="preserve">a </w:t>
      </w:r>
      <w:r>
        <w:rPr>
          <w:lang w:val="rm-CH"/>
        </w:rPr>
        <w:t xml:space="preserve">dretg e </w:t>
      </w:r>
      <w:r w:rsidR="004B0BF4">
        <w:rPr>
          <w:lang w:val="rm-CH"/>
        </w:rPr>
        <w:t xml:space="preserve">suenter </w:t>
      </w:r>
      <w:r>
        <w:rPr>
          <w:lang w:val="rm-CH"/>
        </w:rPr>
        <w:t>diesch ga</w:t>
      </w:r>
      <w:r w:rsidR="00E57886">
        <w:rPr>
          <w:lang w:val="rm-CH"/>
        </w:rPr>
        <w:t>das</w:t>
      </w:r>
      <w:r>
        <w:rPr>
          <w:lang w:val="rm-CH"/>
        </w:rPr>
        <w:t xml:space="preserve"> </w:t>
      </w:r>
      <w:r w:rsidR="007E71CA">
        <w:rPr>
          <w:lang w:val="rm-CH"/>
        </w:rPr>
        <w:t xml:space="preserve">a </w:t>
      </w:r>
      <w:r>
        <w:rPr>
          <w:lang w:val="rm-CH"/>
        </w:rPr>
        <w:t>sen</w:t>
      </w:r>
      <w:r w:rsidR="00E57886">
        <w:rPr>
          <w:lang w:val="rm-CH"/>
        </w:rPr>
        <w:t>iester</w:t>
      </w:r>
      <w:r>
        <w:rPr>
          <w:lang w:val="rm-CH"/>
        </w:rPr>
        <w:t>?</w:t>
      </w:r>
    </w:p>
    <w:p w14:paraId="1E46866B" w14:textId="77777777" w:rsidR="00D27DDF" w:rsidRPr="00CE1246" w:rsidRDefault="00D27DDF" w:rsidP="00D27DDF">
      <w:pPr>
        <w:rPr>
          <w:lang w:val="rm-CH"/>
        </w:rPr>
      </w:pPr>
    </w:p>
    <w:p w14:paraId="4743C233" w14:textId="46316CCC" w:rsidR="00F5475C" w:rsidRPr="00CE1246" w:rsidRDefault="002F28F2" w:rsidP="00196F64">
      <w:pPr>
        <w:pStyle w:val="Liste"/>
        <w:rPr>
          <w:lang w:val="rm-CH"/>
        </w:rPr>
      </w:pPr>
      <w:r>
        <w:rPr>
          <w:lang w:val="rm-CH"/>
        </w:rPr>
        <w:t xml:space="preserve">Tgei capeta, sche ti </w:t>
      </w:r>
      <w:r w:rsidR="002E51F7">
        <w:rPr>
          <w:lang w:val="rm-CH"/>
        </w:rPr>
        <w:t>enrameschas</w:t>
      </w:r>
      <w:r>
        <w:rPr>
          <w:lang w:val="rm-CH"/>
        </w:rPr>
        <w:t xml:space="preserve"> tiu program dretg</w:t>
      </w:r>
      <w:r w:rsidR="00E57886">
        <w:rPr>
          <w:lang w:val="rm-CH"/>
        </w:rPr>
        <w:t>/</w:t>
      </w:r>
      <w:r w:rsidR="004B0BF4">
        <w:rPr>
          <w:lang w:val="rm-CH"/>
        </w:rPr>
        <w:t>seni</w:t>
      </w:r>
      <w:r w:rsidR="00E57886">
        <w:rPr>
          <w:lang w:val="rm-CH"/>
        </w:rPr>
        <w:t>ester</w:t>
      </w:r>
      <w:r>
        <w:rPr>
          <w:lang w:val="rm-CH"/>
        </w:rPr>
        <w:t xml:space="preserve"> cugl element </w:t>
      </w:r>
      <w:r w:rsidR="0052090B" w:rsidRPr="00CE1246">
        <w:rPr>
          <w:lang w:val="rm-CH"/>
        </w:rPr>
        <w:t>«wiederhole fortlaufend»?</w:t>
      </w:r>
    </w:p>
    <w:p w14:paraId="129F7E5B" w14:textId="6130B237" w:rsidR="00D27DDF" w:rsidRPr="00CE1246" w:rsidRDefault="00E57886" w:rsidP="0052090B">
      <w:pPr>
        <w:pStyle w:val="Liste"/>
        <w:numPr>
          <w:ilvl w:val="0"/>
          <w:numId w:val="0"/>
        </w:numPr>
        <w:ind w:left="284"/>
        <w:rPr>
          <w:lang w:val="rm-CH"/>
        </w:rPr>
      </w:pPr>
      <w:r>
        <w:rPr>
          <w:lang w:val="rm-CH"/>
        </w:rPr>
        <w:t>Ponderescha</w:t>
      </w:r>
      <w:r w:rsidR="002F28F2">
        <w:rPr>
          <w:lang w:val="rm-CH"/>
        </w:rPr>
        <w:t xml:space="preserve">, sche ti savesses </w:t>
      </w:r>
      <w:r w:rsidR="00C543DA">
        <w:rPr>
          <w:lang w:val="rm-CH"/>
        </w:rPr>
        <w:t>aschuntar</w:t>
      </w:r>
      <w:r w:rsidR="002F28F2">
        <w:rPr>
          <w:lang w:val="rm-CH"/>
        </w:rPr>
        <w:t xml:space="preserve"> quei moviment ni in </w:t>
      </w:r>
      <w:r>
        <w:rPr>
          <w:lang w:val="rm-CH"/>
        </w:rPr>
        <w:t xml:space="preserve">moviment </w:t>
      </w:r>
      <w:r w:rsidR="002F28F2">
        <w:rPr>
          <w:lang w:val="rm-CH"/>
        </w:rPr>
        <w:t xml:space="preserve">semegliont </w:t>
      </w:r>
      <w:r w:rsidR="00C543DA">
        <w:rPr>
          <w:lang w:val="rm-CH"/>
        </w:rPr>
        <w:t>a</w:t>
      </w:r>
      <w:r w:rsidR="002F28F2">
        <w:rPr>
          <w:lang w:val="rm-CH"/>
        </w:rPr>
        <w:t xml:space="preserve"> tiu invit digital.</w:t>
      </w:r>
    </w:p>
    <w:p w14:paraId="0BBF277A" w14:textId="77777777" w:rsidR="00D27DDF" w:rsidRPr="00CE1246" w:rsidRDefault="00D27DDF" w:rsidP="00D27DDF">
      <w:pPr>
        <w:rPr>
          <w:lang w:val="rm-CH"/>
        </w:rPr>
      </w:pPr>
    </w:p>
    <w:p w14:paraId="3F5A328F" w14:textId="2632F425" w:rsidR="00D27DDF" w:rsidRPr="00CE1246" w:rsidRDefault="002F28F2" w:rsidP="00D27DDF">
      <w:pPr>
        <w:rPr>
          <w:lang w:val="rm-CH"/>
        </w:rPr>
      </w:pPr>
      <w:r>
        <w:rPr>
          <w:lang w:val="rm-CH"/>
        </w:rPr>
        <w:t xml:space="preserve">Cheu vesas ti ina </w:t>
      </w:r>
      <w:r w:rsidR="004B0BF4">
        <w:rPr>
          <w:lang w:val="rm-CH"/>
        </w:rPr>
        <w:t>sligiaziun</w:t>
      </w:r>
      <w:r>
        <w:rPr>
          <w:lang w:val="rm-CH"/>
        </w:rPr>
        <w:t xml:space="preserve"> pusseivla cun e senza i</w:t>
      </w:r>
      <w:r w:rsidR="00C841E2">
        <w:rPr>
          <w:lang w:val="rm-CH"/>
        </w:rPr>
        <w:t>gl</w:t>
      </w:r>
      <w:r>
        <w:rPr>
          <w:lang w:val="rm-CH"/>
        </w:rPr>
        <w:t xml:space="preserve"> element </w:t>
      </w:r>
      <w:r w:rsidR="0052090B" w:rsidRPr="00CE1246">
        <w:rPr>
          <w:lang w:val="rm-CH"/>
        </w:rPr>
        <w:t>«wiederhole fortlaufend»</w:t>
      </w:r>
      <w:r w:rsidR="00D27DDF" w:rsidRPr="00CE1246">
        <w:rPr>
          <w:lang w:val="rm-CH"/>
        </w:rPr>
        <w:t>:</w:t>
      </w:r>
    </w:p>
    <w:p w14:paraId="02527D7B" w14:textId="77777777" w:rsidR="00E40F42" w:rsidRPr="00CE1246" w:rsidRDefault="00E40F42" w:rsidP="00E40F42">
      <w:pPr>
        <w:rPr>
          <w:lang w:val="rm-CH"/>
        </w:rPr>
      </w:pPr>
    </w:p>
    <w:tbl>
      <w:tblPr>
        <w:tblStyle w:val="Tabellenraster"/>
        <w:tblW w:w="9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3231"/>
        <w:gridCol w:w="255"/>
        <w:gridCol w:w="3231"/>
        <w:gridCol w:w="1463"/>
      </w:tblGrid>
      <w:tr w:rsidR="00E40F42" w:rsidRPr="00CE1246" w14:paraId="6D6F8B50" w14:textId="77777777" w:rsidTr="00E40F42">
        <w:tc>
          <w:tcPr>
            <w:tcW w:w="1463" w:type="dxa"/>
          </w:tcPr>
          <w:p w14:paraId="31A48FE2" w14:textId="77777777" w:rsidR="00E40F42" w:rsidRPr="00CE1246" w:rsidRDefault="00E40F42" w:rsidP="00D75946">
            <w:pPr>
              <w:rPr>
                <w:noProof/>
                <w:lang w:val="rm-CH" w:eastAsia="de-CH"/>
              </w:rPr>
            </w:pPr>
          </w:p>
        </w:tc>
        <w:tc>
          <w:tcPr>
            <w:tcW w:w="3231" w:type="dxa"/>
          </w:tcPr>
          <w:p w14:paraId="5BA643AE" w14:textId="77777777" w:rsidR="00206C58" w:rsidRPr="00CE1246" w:rsidRDefault="00206C58" w:rsidP="00D75946">
            <w:pPr>
              <w:rPr>
                <w:lang w:val="rm-CH"/>
              </w:rPr>
            </w:pPr>
            <w:r w:rsidRPr="00CE1246">
              <w:rPr>
                <w:noProof/>
                <w:lang w:val="de-DE" w:eastAsia="de-DE"/>
              </w:rPr>
              <w:drawing>
                <wp:inline distT="0" distB="0" distL="0" distR="0" wp14:anchorId="4A313B0C" wp14:editId="5C4A0463">
                  <wp:extent cx="2072640" cy="3449002"/>
                  <wp:effectExtent l="0" t="0" r="381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65" cy="346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08D6D" w14:textId="50F4D543" w:rsidR="00E40F42" w:rsidRPr="00CE1246" w:rsidRDefault="00E40F42" w:rsidP="00D75946">
            <w:pPr>
              <w:rPr>
                <w:lang w:val="rm-CH"/>
              </w:rPr>
            </w:pPr>
          </w:p>
        </w:tc>
        <w:tc>
          <w:tcPr>
            <w:tcW w:w="255" w:type="dxa"/>
          </w:tcPr>
          <w:p w14:paraId="0EAE3B2F" w14:textId="77777777" w:rsidR="00E40F42" w:rsidRPr="00CE1246" w:rsidRDefault="00E40F42" w:rsidP="00D75946">
            <w:pPr>
              <w:rPr>
                <w:lang w:val="rm-CH"/>
              </w:rPr>
            </w:pPr>
          </w:p>
        </w:tc>
        <w:tc>
          <w:tcPr>
            <w:tcW w:w="3231" w:type="dxa"/>
          </w:tcPr>
          <w:p w14:paraId="3D337B89" w14:textId="77777777" w:rsidR="00206C58" w:rsidRPr="00CE1246" w:rsidRDefault="00206C58" w:rsidP="00D75946">
            <w:pPr>
              <w:rPr>
                <w:lang w:val="rm-CH"/>
              </w:rPr>
            </w:pPr>
            <w:r w:rsidRPr="00CE1246">
              <w:rPr>
                <w:noProof/>
                <w:lang w:val="de-DE" w:eastAsia="de-DE"/>
              </w:rPr>
              <w:drawing>
                <wp:inline distT="0" distB="0" distL="0" distR="0" wp14:anchorId="262330F9" wp14:editId="15357CDB">
                  <wp:extent cx="1894685" cy="3444240"/>
                  <wp:effectExtent l="0" t="0" r="0" b="381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80" cy="348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13079" w14:textId="3A327807" w:rsidR="00E40F42" w:rsidRPr="00CE1246" w:rsidRDefault="00E40F42" w:rsidP="00D75946">
            <w:pPr>
              <w:rPr>
                <w:lang w:val="rm-CH"/>
              </w:rPr>
            </w:pPr>
          </w:p>
        </w:tc>
        <w:tc>
          <w:tcPr>
            <w:tcW w:w="1463" w:type="dxa"/>
          </w:tcPr>
          <w:p w14:paraId="0D4D66DB" w14:textId="77777777" w:rsidR="00E40F42" w:rsidRPr="00CE1246" w:rsidRDefault="00E40F42" w:rsidP="00D75946">
            <w:pPr>
              <w:rPr>
                <w:lang w:val="rm-CH"/>
              </w:rPr>
            </w:pPr>
          </w:p>
        </w:tc>
      </w:tr>
      <w:tr w:rsidR="00E40F42" w:rsidRPr="00CE1246" w14:paraId="17764B88" w14:textId="77777777" w:rsidTr="00E40F42">
        <w:trPr>
          <w:trHeight w:hRule="exact" w:val="110"/>
        </w:trPr>
        <w:tc>
          <w:tcPr>
            <w:tcW w:w="1463" w:type="dxa"/>
          </w:tcPr>
          <w:p w14:paraId="6B407F42" w14:textId="77777777" w:rsidR="00E40F42" w:rsidRPr="00CE1246" w:rsidRDefault="00E40F42" w:rsidP="00D75946">
            <w:pPr>
              <w:rPr>
                <w:noProof/>
                <w:lang w:val="rm-CH" w:eastAsia="de-CH"/>
              </w:rPr>
            </w:pPr>
          </w:p>
        </w:tc>
        <w:tc>
          <w:tcPr>
            <w:tcW w:w="3231" w:type="dxa"/>
          </w:tcPr>
          <w:p w14:paraId="245F0947" w14:textId="77777777" w:rsidR="00E40F42" w:rsidRPr="00CE1246" w:rsidRDefault="00E40F42" w:rsidP="00D75946">
            <w:pPr>
              <w:rPr>
                <w:noProof/>
                <w:lang w:val="rm-CH" w:eastAsia="de-CH"/>
              </w:rPr>
            </w:pPr>
          </w:p>
        </w:tc>
        <w:tc>
          <w:tcPr>
            <w:tcW w:w="255" w:type="dxa"/>
          </w:tcPr>
          <w:p w14:paraId="6CF3BDD6" w14:textId="77777777" w:rsidR="00E40F42" w:rsidRPr="00CE1246" w:rsidRDefault="00E40F42" w:rsidP="00D75946">
            <w:pPr>
              <w:rPr>
                <w:lang w:val="rm-CH"/>
              </w:rPr>
            </w:pPr>
          </w:p>
        </w:tc>
        <w:tc>
          <w:tcPr>
            <w:tcW w:w="3231" w:type="dxa"/>
          </w:tcPr>
          <w:p w14:paraId="5DC69ACC" w14:textId="77777777" w:rsidR="00E40F42" w:rsidRPr="00CE1246" w:rsidRDefault="00E40F42" w:rsidP="00D75946">
            <w:pPr>
              <w:rPr>
                <w:noProof/>
                <w:lang w:val="rm-CH" w:eastAsia="de-CH"/>
              </w:rPr>
            </w:pPr>
          </w:p>
        </w:tc>
        <w:tc>
          <w:tcPr>
            <w:tcW w:w="1463" w:type="dxa"/>
          </w:tcPr>
          <w:p w14:paraId="272D7F38" w14:textId="77777777" w:rsidR="00E40F42" w:rsidRPr="00CE1246" w:rsidRDefault="00E40F42" w:rsidP="00D75946">
            <w:pPr>
              <w:rPr>
                <w:lang w:val="rm-CH"/>
              </w:rPr>
            </w:pPr>
          </w:p>
        </w:tc>
      </w:tr>
      <w:tr w:rsidR="00E40F42" w:rsidRPr="00CE1246" w14:paraId="2456C933" w14:textId="77777777" w:rsidTr="00E40F42">
        <w:tc>
          <w:tcPr>
            <w:tcW w:w="1463" w:type="dxa"/>
          </w:tcPr>
          <w:p w14:paraId="303C5F1F" w14:textId="77777777" w:rsidR="00E40F42" w:rsidRPr="00CE1246" w:rsidRDefault="00E40F42" w:rsidP="00D75946">
            <w:pPr>
              <w:rPr>
                <w:noProof/>
                <w:lang w:val="rm-CH" w:eastAsia="de-CH"/>
              </w:rPr>
            </w:pPr>
          </w:p>
        </w:tc>
        <w:tc>
          <w:tcPr>
            <w:tcW w:w="3231" w:type="dxa"/>
          </w:tcPr>
          <w:p w14:paraId="1E10F57D" w14:textId="3794C2F4" w:rsidR="0052090B" w:rsidRPr="00CE1246" w:rsidRDefault="00C841E2" w:rsidP="0052090B">
            <w:pPr>
              <w:rPr>
                <w:lang w:val="rm-CH"/>
              </w:rPr>
            </w:pPr>
            <w:r>
              <w:rPr>
                <w:lang w:val="rm-CH"/>
              </w:rPr>
              <w:t>s</w:t>
            </w:r>
            <w:r w:rsidR="0052090B" w:rsidRPr="00CE1246">
              <w:rPr>
                <w:lang w:val="rm-CH"/>
              </w:rPr>
              <w:t xml:space="preserve">enza </w:t>
            </w:r>
            <w:r w:rsidR="002F28F2">
              <w:rPr>
                <w:lang w:val="rm-CH"/>
              </w:rPr>
              <w:t xml:space="preserve">igl </w:t>
            </w:r>
            <w:r w:rsidR="0052090B" w:rsidRPr="00CE1246">
              <w:rPr>
                <w:lang w:val="rm-CH"/>
              </w:rPr>
              <w:t>element</w:t>
            </w:r>
            <w:r>
              <w:rPr>
                <w:lang w:val="rm-CH"/>
              </w:rPr>
              <w:t xml:space="preserve"> </w:t>
            </w:r>
            <w:r w:rsidRPr="00C841E2">
              <w:rPr>
                <w:lang w:val="rm-CH"/>
              </w:rPr>
              <w:t>«wiederhole fortlaufend»</w:t>
            </w:r>
          </w:p>
          <w:p w14:paraId="171A0361" w14:textId="31C30701" w:rsidR="00E40F42" w:rsidRPr="00CE1246" w:rsidRDefault="00E40F42" w:rsidP="0052090B">
            <w:pPr>
              <w:rPr>
                <w:noProof/>
                <w:lang w:val="rm-CH" w:eastAsia="de-CH"/>
              </w:rPr>
            </w:pPr>
          </w:p>
        </w:tc>
        <w:tc>
          <w:tcPr>
            <w:tcW w:w="255" w:type="dxa"/>
          </w:tcPr>
          <w:p w14:paraId="5C004EEB" w14:textId="77777777" w:rsidR="00E40F42" w:rsidRPr="00CE1246" w:rsidRDefault="00E40F42" w:rsidP="00D75946">
            <w:pPr>
              <w:rPr>
                <w:lang w:val="rm-CH"/>
              </w:rPr>
            </w:pPr>
          </w:p>
        </w:tc>
        <w:tc>
          <w:tcPr>
            <w:tcW w:w="3231" w:type="dxa"/>
          </w:tcPr>
          <w:p w14:paraId="12E06D6F" w14:textId="2C24C95D" w:rsidR="00E40F42" w:rsidRPr="00CE1246" w:rsidRDefault="00C841E2" w:rsidP="0052090B">
            <w:pPr>
              <w:rPr>
                <w:lang w:val="rm-CH"/>
              </w:rPr>
            </w:pPr>
            <w:r>
              <w:rPr>
                <w:lang w:val="rm-CH"/>
              </w:rPr>
              <w:t>cugl</w:t>
            </w:r>
            <w:r w:rsidR="002F28F2">
              <w:rPr>
                <w:lang w:val="rm-CH"/>
              </w:rPr>
              <w:t xml:space="preserve"> </w:t>
            </w:r>
            <w:r w:rsidR="0052090B" w:rsidRPr="00CE1246">
              <w:rPr>
                <w:lang w:val="rm-CH"/>
              </w:rPr>
              <w:t>element «wiederhole fortlaufend</w:t>
            </w:r>
            <w:r w:rsidR="00E40F42" w:rsidRPr="00CE1246">
              <w:rPr>
                <w:lang w:val="rm-CH"/>
              </w:rPr>
              <w:t>»</w:t>
            </w:r>
          </w:p>
        </w:tc>
        <w:tc>
          <w:tcPr>
            <w:tcW w:w="1463" w:type="dxa"/>
          </w:tcPr>
          <w:p w14:paraId="46D2E98E" w14:textId="77777777" w:rsidR="00E40F42" w:rsidRPr="00CE1246" w:rsidRDefault="00E40F42" w:rsidP="00D75946">
            <w:pPr>
              <w:rPr>
                <w:lang w:val="rm-CH"/>
              </w:rPr>
            </w:pPr>
          </w:p>
        </w:tc>
      </w:tr>
    </w:tbl>
    <w:p w14:paraId="3071707C" w14:textId="6E1C17BE" w:rsidR="00D27DDF" w:rsidRPr="00CE1246" w:rsidRDefault="0052090B" w:rsidP="00E40F42">
      <w:pPr>
        <w:pStyle w:val="berschrift1"/>
        <w:rPr>
          <w:u w:val="single"/>
          <w:lang w:val="rm-CH"/>
        </w:rPr>
      </w:pPr>
      <w:r w:rsidRPr="00CE1246">
        <w:rPr>
          <w:u w:val="single"/>
          <w:lang w:val="rm-CH"/>
        </w:rPr>
        <w:t xml:space="preserve">Ussa sas ti </w:t>
      </w:r>
      <w:r w:rsidR="00E40F42" w:rsidRPr="00CE1246">
        <w:rPr>
          <w:u w:val="single"/>
          <w:lang w:val="rm-CH"/>
        </w:rPr>
        <w:t>…</w:t>
      </w:r>
    </w:p>
    <w:p w14:paraId="0AF51F6A" w14:textId="151F4148" w:rsidR="00D27DDF" w:rsidRPr="00CE1246" w:rsidRDefault="00E40F42" w:rsidP="00A444B2">
      <w:pPr>
        <w:spacing w:line="276" w:lineRule="auto"/>
        <w:rPr>
          <w:sz w:val="26"/>
          <w:szCs w:val="26"/>
          <w:lang w:val="rm-CH"/>
        </w:rPr>
      </w:pPr>
      <w:r w:rsidRPr="00CE1246">
        <w:rPr>
          <w:sz w:val="26"/>
          <w:szCs w:val="26"/>
          <w:lang w:val="rm-CH"/>
        </w:rPr>
        <w:t xml:space="preserve">… </w:t>
      </w:r>
      <w:r w:rsidR="0052090B" w:rsidRPr="00CE1246">
        <w:rPr>
          <w:sz w:val="26"/>
          <w:szCs w:val="26"/>
          <w:lang w:val="rm-CH"/>
        </w:rPr>
        <w:t>duvrar cir</w:t>
      </w:r>
      <w:r w:rsidR="002F28F2">
        <w:rPr>
          <w:sz w:val="26"/>
          <w:szCs w:val="26"/>
          <w:lang w:val="rm-CH"/>
        </w:rPr>
        <w:t>c</w:t>
      </w:r>
      <w:r w:rsidR="0052090B" w:rsidRPr="00CE1246">
        <w:rPr>
          <w:sz w:val="26"/>
          <w:szCs w:val="26"/>
          <w:lang w:val="rm-CH"/>
        </w:rPr>
        <w:t>uits (elements da repetiziun) per programmar moviments en Scratch</w:t>
      </w:r>
      <w:r w:rsidR="00D27DDF" w:rsidRPr="00CE1246">
        <w:rPr>
          <w:sz w:val="26"/>
          <w:szCs w:val="26"/>
          <w:lang w:val="rm-CH"/>
        </w:rPr>
        <w:t>.</w:t>
      </w:r>
    </w:p>
    <w:p w14:paraId="78C2DB3A" w14:textId="77777777" w:rsidR="00D27DDF" w:rsidRPr="00CE1246" w:rsidRDefault="00D27DDF" w:rsidP="00D27DDF">
      <w:pPr>
        <w:rPr>
          <w:lang w:val="rm-CH"/>
        </w:rPr>
      </w:pPr>
    </w:p>
    <w:p w14:paraId="3EF33CAD" w14:textId="77777777" w:rsidR="0052090B" w:rsidRPr="00CE1246" w:rsidRDefault="0052090B" w:rsidP="00151984">
      <w:pPr>
        <w:pStyle w:val="berschrift2"/>
        <w:rPr>
          <w:lang w:val="rm-CH"/>
        </w:rPr>
      </w:pPr>
    </w:p>
    <w:p w14:paraId="6A98D600" w14:textId="00F923E1" w:rsidR="00151984" w:rsidRPr="00CE1246" w:rsidRDefault="00954037" w:rsidP="00151984">
      <w:pPr>
        <w:pStyle w:val="berschrift2"/>
        <w:rPr>
          <w:lang w:val="rm-CH"/>
        </w:rPr>
      </w:pPr>
      <w:r>
        <w:rPr>
          <w:lang w:val="rm-CH"/>
        </w:rPr>
        <w:t>Aschuntar s</w:t>
      </w:r>
      <w:r w:rsidR="0052090B" w:rsidRPr="00CE1246">
        <w:rPr>
          <w:lang w:val="rm-CH"/>
        </w:rPr>
        <w:t>upplement</w:t>
      </w:r>
      <w:r w:rsidR="00C841E2">
        <w:rPr>
          <w:lang w:val="rm-CH"/>
        </w:rPr>
        <w:t>s</w:t>
      </w:r>
      <w:r>
        <w:rPr>
          <w:lang w:val="rm-CH"/>
        </w:rPr>
        <w:t xml:space="preserve"> cun elements da programmar</w:t>
      </w:r>
      <w:r w:rsidRPr="00CE1246">
        <w:rPr>
          <w:lang w:val="rm-CH"/>
        </w:rPr>
        <w:t xml:space="preserve"> </w:t>
      </w:r>
      <w:r>
        <w:rPr>
          <w:lang w:val="rm-CH"/>
        </w:rPr>
        <w:t>alla paletta</w:t>
      </w:r>
      <w:r w:rsidR="002F28F2">
        <w:rPr>
          <w:lang w:val="rm-CH"/>
        </w:rPr>
        <w:t xml:space="preserve"> da script</w:t>
      </w:r>
      <w:r w:rsidR="004B0BF4">
        <w:rPr>
          <w:lang w:val="rm-CH"/>
        </w:rPr>
        <w:t>s</w:t>
      </w:r>
      <w:r w:rsidR="002F28F2">
        <w:rPr>
          <w:lang w:val="rm-CH"/>
        </w:rPr>
        <w:t xml:space="preserve"> </w:t>
      </w:r>
    </w:p>
    <w:p w14:paraId="0F0ADFB8" w14:textId="77777777" w:rsidR="00151984" w:rsidRPr="00CE1246" w:rsidRDefault="00151984" w:rsidP="00151984">
      <w:pPr>
        <w:pStyle w:val="berschrift2"/>
        <w:rPr>
          <w:lang w:val="rm-CH"/>
        </w:rPr>
      </w:pPr>
    </w:p>
    <w:p w14:paraId="448C5FB4" w14:textId="268866A4" w:rsidR="00CF15AA" w:rsidRPr="00CE1246" w:rsidRDefault="00350C81" w:rsidP="00151984">
      <w:pPr>
        <w:pStyle w:val="berschrift2"/>
        <w:rPr>
          <w:b w:val="0"/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657728" behindDoc="0" locked="0" layoutInCell="1" allowOverlap="1" wp14:anchorId="2D1217D6" wp14:editId="2AEF914B">
            <wp:simplePos x="0" y="0"/>
            <wp:positionH relativeFrom="column">
              <wp:posOffset>5521960</wp:posOffset>
            </wp:positionH>
            <wp:positionV relativeFrom="paragraph">
              <wp:posOffset>402590</wp:posOffset>
            </wp:positionV>
            <wp:extent cx="358775" cy="365760"/>
            <wp:effectExtent l="0" t="0" r="3175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0996" r="9076"/>
                    <a:stretch/>
                  </pic:blipFill>
                  <pic:spPr bwMode="auto">
                    <a:xfrm>
                      <a:off x="0" y="0"/>
                      <a:ext cx="358775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37B5" w:rsidRPr="00CE1246">
        <w:rPr>
          <w:noProof/>
          <w:lang w:val="de-DE" w:eastAsia="de-DE"/>
        </w:rPr>
        <w:drawing>
          <wp:anchor distT="0" distB="0" distL="114300" distR="114300" simplePos="0" relativeHeight="251660800" behindDoc="0" locked="0" layoutInCell="1" allowOverlap="1" wp14:anchorId="2FB9DD78" wp14:editId="33EF9BC2">
            <wp:simplePos x="0" y="0"/>
            <wp:positionH relativeFrom="column">
              <wp:posOffset>5604509</wp:posOffset>
            </wp:positionH>
            <wp:positionV relativeFrom="paragraph">
              <wp:posOffset>363961</wp:posOffset>
            </wp:positionV>
            <wp:extent cx="244475" cy="203729"/>
            <wp:effectExtent l="0" t="0" r="3175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5111" cy="20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8F2">
        <w:rPr>
          <w:b w:val="0"/>
          <w:lang w:val="rm-CH"/>
        </w:rPr>
        <w:t xml:space="preserve">Per saver duvrar en </w:t>
      </w:r>
      <w:r w:rsidR="0052090B" w:rsidRPr="00CE1246">
        <w:rPr>
          <w:b w:val="0"/>
          <w:lang w:val="rm-CH"/>
        </w:rPr>
        <w:t xml:space="preserve">Scratch </w:t>
      </w:r>
      <w:r w:rsidR="0092141D">
        <w:rPr>
          <w:b w:val="0"/>
          <w:lang w:val="rm-CH"/>
        </w:rPr>
        <w:t>p.ex.</w:t>
      </w:r>
      <w:r w:rsidR="0052090B" w:rsidRPr="00CE1246">
        <w:rPr>
          <w:b w:val="0"/>
          <w:lang w:val="rm-CH"/>
        </w:rPr>
        <w:t xml:space="preserve"> ils elements da programma</w:t>
      </w:r>
      <w:r w:rsidR="002F28F2">
        <w:rPr>
          <w:b w:val="0"/>
          <w:lang w:val="rm-CH"/>
        </w:rPr>
        <w:t>r</w:t>
      </w:r>
      <w:r w:rsidR="0052090B" w:rsidRPr="00CE1246">
        <w:rPr>
          <w:b w:val="0"/>
          <w:lang w:val="rm-CH"/>
        </w:rPr>
        <w:t xml:space="preserve"> musica, stos ti</w:t>
      </w:r>
      <w:r w:rsidR="00C8446B">
        <w:rPr>
          <w:b w:val="0"/>
          <w:lang w:val="rm-CH"/>
        </w:rPr>
        <w:t xml:space="preserve"> igl emprem aschu</w:t>
      </w:r>
      <w:r w:rsidR="002F28F2">
        <w:rPr>
          <w:b w:val="0"/>
          <w:lang w:val="rm-CH"/>
        </w:rPr>
        <w:t xml:space="preserve">ntar </w:t>
      </w:r>
      <w:r w:rsidR="00954037">
        <w:rPr>
          <w:b w:val="0"/>
          <w:lang w:val="rm-CH"/>
        </w:rPr>
        <w:t>al</w:t>
      </w:r>
      <w:r w:rsidR="002F28F2">
        <w:rPr>
          <w:b w:val="0"/>
          <w:lang w:val="rm-CH"/>
        </w:rPr>
        <w:t>la paletta da script</w:t>
      </w:r>
      <w:r w:rsidR="004B0BF4">
        <w:rPr>
          <w:b w:val="0"/>
          <w:lang w:val="rm-CH"/>
        </w:rPr>
        <w:t>s</w:t>
      </w:r>
      <w:r w:rsidR="002F28F2">
        <w:rPr>
          <w:b w:val="0"/>
          <w:lang w:val="rm-CH"/>
        </w:rPr>
        <w:t xml:space="preserve"> </w:t>
      </w:r>
      <w:r w:rsidR="00954037">
        <w:rPr>
          <w:b w:val="0"/>
          <w:lang w:val="rm-CH"/>
        </w:rPr>
        <w:t>il supplement</w:t>
      </w:r>
      <w:r w:rsidR="002F28F2">
        <w:rPr>
          <w:b w:val="0"/>
          <w:lang w:val="rm-CH"/>
        </w:rPr>
        <w:t xml:space="preserve"> </w:t>
      </w:r>
      <w:r w:rsidR="00151984" w:rsidRPr="00CE1246">
        <w:rPr>
          <w:b w:val="0"/>
          <w:lang w:val="rm-CH"/>
        </w:rPr>
        <w:t>«Musik».</w:t>
      </w:r>
    </w:p>
    <w:p w14:paraId="699560EB" w14:textId="05EB14C4" w:rsidR="00D437B5" w:rsidRPr="00CE1246" w:rsidRDefault="00C841E2" w:rsidP="00D437B5">
      <w:pPr>
        <w:pStyle w:val="Liste"/>
        <w:numPr>
          <w:ilvl w:val="0"/>
          <w:numId w:val="22"/>
        </w:numPr>
        <w:rPr>
          <w:lang w:val="rm-CH"/>
        </w:rPr>
      </w:pPr>
      <w:r>
        <w:rPr>
          <w:lang w:val="rm-CH"/>
        </w:rPr>
        <w:t>Clic</w:t>
      </w:r>
      <w:r w:rsidR="004B0BF4">
        <w:rPr>
          <w:lang w:val="rm-CH"/>
        </w:rPr>
        <w:t>hesch</w:t>
      </w:r>
      <w:r w:rsidR="002F28F2">
        <w:rPr>
          <w:lang w:val="rm-CH"/>
        </w:rPr>
        <w:t xml:space="preserve">a giudem </w:t>
      </w:r>
      <w:r>
        <w:rPr>
          <w:lang w:val="rm-CH"/>
        </w:rPr>
        <w:t>seniester</w:t>
      </w:r>
      <w:r w:rsidR="002F28F2">
        <w:rPr>
          <w:lang w:val="rm-CH"/>
        </w:rPr>
        <w:t xml:space="preserve"> sil butt</w:t>
      </w:r>
      <w:r w:rsidR="00AC6C6B">
        <w:rPr>
          <w:lang w:val="rm-CH"/>
        </w:rPr>
        <w:t>o</w:t>
      </w:r>
      <w:r w:rsidR="002F28F2">
        <w:rPr>
          <w:lang w:val="rm-CH"/>
        </w:rPr>
        <w:t xml:space="preserve">n </w:t>
      </w:r>
      <w:r w:rsidR="00514941" w:rsidRPr="00CE1246">
        <w:rPr>
          <w:lang w:val="rm-CH"/>
        </w:rPr>
        <w:t>«Erweiterung hinzufügen»</w:t>
      </w:r>
      <w:r w:rsidR="00D437B5" w:rsidRPr="00CE1246">
        <w:rPr>
          <w:lang w:val="rm-CH"/>
        </w:rPr>
        <w:t>.</w:t>
      </w:r>
      <w:r w:rsidR="00D437B5" w:rsidRPr="00CE1246">
        <w:rPr>
          <w:noProof/>
          <w:lang w:val="rm-CH"/>
        </w:rPr>
        <w:t xml:space="preserve"> </w:t>
      </w:r>
    </w:p>
    <w:p w14:paraId="604779FF" w14:textId="3BFF22FC" w:rsidR="00D437B5" w:rsidRPr="00F11F3C" w:rsidRDefault="00C841E2" w:rsidP="00F11F3C">
      <w:pPr>
        <w:pStyle w:val="Liste"/>
        <w:numPr>
          <w:ilvl w:val="0"/>
          <w:numId w:val="22"/>
        </w:numPr>
        <w:rPr>
          <w:lang w:val="rm-CH"/>
        </w:rPr>
      </w:pPr>
      <w:r w:rsidRPr="00F11F3C">
        <w:rPr>
          <w:lang w:val="rm-CH"/>
        </w:rPr>
        <w:t>Elegia</w:t>
      </w:r>
      <w:r w:rsidR="002F28F2" w:rsidRPr="00F11F3C">
        <w:rPr>
          <w:lang w:val="rm-CH"/>
        </w:rPr>
        <w:t xml:space="preserve"> </w:t>
      </w:r>
      <w:r w:rsidR="00954037" w:rsidRPr="00F11F3C">
        <w:rPr>
          <w:lang w:val="rm-CH"/>
        </w:rPr>
        <w:t xml:space="preserve">il supplement </w:t>
      </w:r>
      <w:r w:rsidR="00F11F3C" w:rsidRPr="00F11F3C">
        <w:rPr>
          <w:lang w:val="rm-CH"/>
        </w:rPr>
        <w:t>«Musik»</w:t>
      </w:r>
      <w:r w:rsidR="002F28F2" w:rsidRPr="00F11F3C">
        <w:rPr>
          <w:lang w:val="rm-CH"/>
        </w:rPr>
        <w:t xml:space="preserve"> per aschuntar e</w:t>
      </w:r>
      <w:r w:rsidR="00954037" w:rsidRPr="00F11F3C">
        <w:rPr>
          <w:lang w:val="rm-CH"/>
        </w:rPr>
        <w:t>l</w:t>
      </w:r>
      <w:r w:rsidR="002F28F2" w:rsidRPr="00F11F3C">
        <w:rPr>
          <w:lang w:val="rm-CH"/>
        </w:rPr>
        <w:t xml:space="preserve"> </w:t>
      </w:r>
      <w:r w:rsidR="00954037" w:rsidRPr="00F11F3C">
        <w:rPr>
          <w:lang w:val="rm-CH"/>
        </w:rPr>
        <w:t>alla paletta da</w:t>
      </w:r>
      <w:r w:rsidR="002F28F2" w:rsidRPr="00F11F3C">
        <w:rPr>
          <w:lang w:val="rm-CH"/>
        </w:rPr>
        <w:t xml:space="preserve"> scripts.</w:t>
      </w:r>
      <w:r w:rsidR="00D437B5" w:rsidRPr="00F11F3C">
        <w:rPr>
          <w:lang w:val="rm-CH"/>
        </w:rPr>
        <w:t xml:space="preserve"> </w:t>
      </w:r>
    </w:p>
    <w:p w14:paraId="37B50601" w14:textId="1EBE1812" w:rsidR="00D437B5" w:rsidRPr="00CE1246" w:rsidRDefault="00D437B5" w:rsidP="00D437B5">
      <w:pPr>
        <w:pStyle w:val="Liste"/>
        <w:numPr>
          <w:ilvl w:val="0"/>
          <w:numId w:val="0"/>
        </w:numPr>
        <w:ind w:left="284" w:hanging="57"/>
        <w:rPr>
          <w:lang w:val="rm-CH"/>
        </w:rPr>
      </w:pPr>
    </w:p>
    <w:p w14:paraId="1579236F" w14:textId="3C9A78EA" w:rsidR="00151984" w:rsidRPr="00CE1246" w:rsidRDefault="00D437B5" w:rsidP="00D437B5">
      <w:pPr>
        <w:pStyle w:val="Liste"/>
        <w:numPr>
          <w:ilvl w:val="0"/>
          <w:numId w:val="0"/>
        </w:numPr>
        <w:ind w:left="284" w:hanging="57"/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680768" behindDoc="0" locked="0" layoutInCell="1" allowOverlap="1" wp14:anchorId="605087DF" wp14:editId="42147AC7">
            <wp:simplePos x="0" y="0"/>
            <wp:positionH relativeFrom="column">
              <wp:posOffset>-126365</wp:posOffset>
            </wp:positionH>
            <wp:positionV relativeFrom="paragraph">
              <wp:posOffset>135890</wp:posOffset>
            </wp:positionV>
            <wp:extent cx="244800" cy="230400"/>
            <wp:effectExtent l="0" t="0" r="317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448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E7B12A" wp14:editId="57FC29BE">
                <wp:simplePos x="0" y="0"/>
                <wp:positionH relativeFrom="column">
                  <wp:posOffset>149860</wp:posOffset>
                </wp:positionH>
                <wp:positionV relativeFrom="paragraph">
                  <wp:posOffset>158115</wp:posOffset>
                </wp:positionV>
                <wp:extent cx="1022350" cy="1247775"/>
                <wp:effectExtent l="0" t="0" r="25400" b="28575"/>
                <wp:wrapNone/>
                <wp:docPr id="8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1247775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67B74E" id="Rechteck: abgerundete Ecken 8" o:spid="_x0000_s1026" style="position:absolute;margin-left:11.8pt;margin-top:12.45pt;width:80.5pt;height:9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" filled="f" strokecolor="red" strokeweight="2pt"/>
            </w:pict>
          </mc:Fallback>
        </mc:AlternateContent>
      </w:r>
      <w:r w:rsidRPr="00CE1246">
        <w:rPr>
          <w:noProof/>
          <w:lang w:val="de-DE" w:eastAsia="de-DE"/>
        </w:rPr>
        <w:drawing>
          <wp:inline distT="0" distB="0" distL="0" distR="0" wp14:anchorId="16ABB555" wp14:editId="5556460D">
            <wp:extent cx="6120130" cy="267589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984" w:rsidRPr="00CE1246">
        <w:rPr>
          <w:lang w:val="rm-CH"/>
        </w:rPr>
        <w:t xml:space="preserve"> </w:t>
      </w:r>
    </w:p>
    <w:p w14:paraId="79F281B4" w14:textId="6C2BDF41" w:rsidR="00CF15AA" w:rsidRPr="00CE1246" w:rsidRDefault="00CF15AA" w:rsidP="00D27DDF">
      <w:pPr>
        <w:rPr>
          <w:lang w:val="rm-CH"/>
        </w:rPr>
      </w:pPr>
    </w:p>
    <w:p w14:paraId="3D475F74" w14:textId="762E07E9" w:rsidR="00D27DDF" w:rsidRPr="00CE1246" w:rsidRDefault="002F28F2" w:rsidP="00D27DDF">
      <w:pPr>
        <w:rPr>
          <w:lang w:val="rm-CH"/>
        </w:rPr>
      </w:pPr>
      <w:r>
        <w:rPr>
          <w:lang w:val="rm-CH"/>
        </w:rPr>
        <w:t>Sche ti vul crear ina successiun da plirs tuns e moviments, eis ei pli sempel da luvrar cun repetiziuns. Quei vala era per tuns e moviments sin tiu invit digital (p.ex. per in sault)</w:t>
      </w:r>
      <w:r w:rsidR="00D27DDF" w:rsidRPr="00CE1246">
        <w:rPr>
          <w:lang w:val="rm-CH"/>
        </w:rPr>
        <w:t>.</w:t>
      </w:r>
    </w:p>
    <w:p w14:paraId="210E1581" w14:textId="6F989830" w:rsidR="00D27DDF" w:rsidRPr="00CE1246" w:rsidRDefault="00D437B5" w:rsidP="001814B3">
      <w:p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681792" behindDoc="0" locked="0" layoutInCell="1" allowOverlap="1" wp14:anchorId="52F5A8A4" wp14:editId="1E69DA1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552851" cy="2262204"/>
            <wp:effectExtent l="0" t="0" r="0" b="508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2851" cy="226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BBD92" w14:textId="7751549B" w:rsidR="00D27DDF" w:rsidRPr="00CE1246" w:rsidRDefault="00D27DDF" w:rsidP="00D27DDF">
      <w:pPr>
        <w:rPr>
          <w:lang w:val="rm-CH"/>
        </w:rPr>
      </w:pPr>
    </w:p>
    <w:p w14:paraId="3E845D5C" w14:textId="1F22577F" w:rsidR="00D27DDF" w:rsidRPr="00CE1246" w:rsidRDefault="00954037" w:rsidP="00D437B5">
      <w:pPr>
        <w:pStyle w:val="Liste"/>
        <w:numPr>
          <w:ilvl w:val="0"/>
          <w:numId w:val="35"/>
        </w:numPr>
        <w:rPr>
          <w:lang w:val="rm-CH"/>
        </w:rPr>
      </w:pPr>
      <w:r>
        <w:rPr>
          <w:lang w:val="rm-CH"/>
        </w:rPr>
        <w:t>Elegia</w:t>
      </w:r>
      <w:r w:rsidR="002F28F2">
        <w:rPr>
          <w:lang w:val="rm-CH"/>
        </w:rPr>
        <w:t xml:space="preserve"> </w:t>
      </w:r>
      <w:r>
        <w:rPr>
          <w:lang w:val="rm-CH"/>
        </w:rPr>
        <w:t>dalla paletta</w:t>
      </w:r>
      <w:r w:rsidR="002F28F2">
        <w:rPr>
          <w:lang w:val="rm-CH"/>
        </w:rPr>
        <w:t xml:space="preserve"> </w:t>
      </w:r>
      <w:r>
        <w:rPr>
          <w:lang w:val="rm-CH"/>
        </w:rPr>
        <w:t>da</w:t>
      </w:r>
      <w:r w:rsidR="002F28F2">
        <w:rPr>
          <w:lang w:val="rm-CH"/>
        </w:rPr>
        <w:t xml:space="preserve"> scripts </w:t>
      </w:r>
      <w:r>
        <w:rPr>
          <w:lang w:val="rm-CH"/>
        </w:rPr>
        <w:t>il punct</w:t>
      </w:r>
      <w:r w:rsidR="002F28F2">
        <w:rPr>
          <w:lang w:val="rm-CH"/>
        </w:rPr>
        <w:t xml:space="preserve"> </w:t>
      </w:r>
      <w:r w:rsidR="00D27DDF" w:rsidRPr="00CE1246">
        <w:rPr>
          <w:lang w:val="rm-CH"/>
        </w:rPr>
        <w:t>«Steuerung».</w:t>
      </w:r>
    </w:p>
    <w:p w14:paraId="76FE6BA9" w14:textId="008648CB" w:rsidR="00D27DDF" w:rsidRPr="00CE1246" w:rsidRDefault="00D27DDF" w:rsidP="00D27DDF">
      <w:pPr>
        <w:rPr>
          <w:lang w:val="rm-CH"/>
        </w:rPr>
      </w:pPr>
    </w:p>
    <w:p w14:paraId="1975190D" w14:textId="57D8756D" w:rsidR="00D27DDF" w:rsidRPr="00CE1246" w:rsidRDefault="005167A6" w:rsidP="00BD6BD8">
      <w:pPr>
        <w:pStyle w:val="Liste"/>
        <w:numPr>
          <w:ilvl w:val="0"/>
          <w:numId w:val="22"/>
        </w:num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688960" behindDoc="0" locked="0" layoutInCell="1" allowOverlap="1" wp14:anchorId="20DCAA11" wp14:editId="09D2B195">
            <wp:simplePos x="0" y="0"/>
            <wp:positionH relativeFrom="column">
              <wp:posOffset>3662138</wp:posOffset>
            </wp:positionH>
            <wp:positionV relativeFrom="paragraph">
              <wp:posOffset>280341</wp:posOffset>
            </wp:positionV>
            <wp:extent cx="244800" cy="230400"/>
            <wp:effectExtent l="0" t="0" r="317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448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268194" wp14:editId="1734AD52">
                <wp:simplePos x="0" y="0"/>
                <wp:positionH relativeFrom="column">
                  <wp:posOffset>3486604</wp:posOffset>
                </wp:positionH>
                <wp:positionV relativeFrom="paragraph">
                  <wp:posOffset>56937</wp:posOffset>
                </wp:positionV>
                <wp:extent cx="648929" cy="283623"/>
                <wp:effectExtent l="0" t="0" r="75565" b="59690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929" cy="283623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B79E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7" o:spid="_x0000_s1026" type="#_x0000_t32" style="position:absolute;margin-left:274.55pt;margin-top:4.5pt;width:51.1pt;height:22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" strokecolor="red" strokeweight="2pt">
                <v:stroke endarrow="block"/>
              </v:shape>
            </w:pict>
          </mc:Fallback>
        </mc:AlternateContent>
      </w:r>
      <w:r w:rsidR="00D437B5" w:rsidRPr="00CE1246">
        <w:rPr>
          <w:noProof/>
          <w:lang w:val="de-DE" w:eastAsia="de-DE"/>
        </w:rPr>
        <w:drawing>
          <wp:anchor distT="0" distB="0" distL="114300" distR="114300" simplePos="0" relativeHeight="251685888" behindDoc="0" locked="0" layoutInCell="1" allowOverlap="1" wp14:anchorId="1B779D75" wp14:editId="4057A5FF">
            <wp:simplePos x="0" y="0"/>
            <wp:positionH relativeFrom="column">
              <wp:posOffset>2439023</wp:posOffset>
            </wp:positionH>
            <wp:positionV relativeFrom="paragraph">
              <wp:posOffset>130809</wp:posOffset>
            </wp:positionV>
            <wp:extent cx="244475" cy="203729"/>
            <wp:effectExtent l="0" t="0" r="3175" b="635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37B5"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9363FE" wp14:editId="0FC36458">
                <wp:simplePos x="0" y="0"/>
                <wp:positionH relativeFrom="margin">
                  <wp:posOffset>2562498</wp:posOffset>
                </wp:positionH>
                <wp:positionV relativeFrom="paragraph">
                  <wp:posOffset>384394</wp:posOffset>
                </wp:positionV>
                <wp:extent cx="290364" cy="237267"/>
                <wp:effectExtent l="0" t="0" r="14605" b="10795"/>
                <wp:wrapNone/>
                <wp:docPr id="15" name="Rechteck: abgerundete Eck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64" cy="237267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AE8480" id="Rechteck: abgerundete Ecken 15" o:spid="_x0000_s1026" style="position:absolute;margin-left:201.75pt;margin-top:30.25pt;width:22.85pt;height:18.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" filled="f" strokecolor="red" strokeweight="2pt">
                <w10:wrap anchorx="margin"/>
              </v:roundrect>
            </w:pict>
          </mc:Fallback>
        </mc:AlternateContent>
      </w:r>
      <w:r w:rsidR="002F28F2">
        <w:rPr>
          <w:lang w:val="rm-CH"/>
        </w:rPr>
        <w:t xml:space="preserve">Tila igl </w:t>
      </w:r>
      <w:r w:rsidR="0077734B" w:rsidRPr="00CE1246">
        <w:rPr>
          <w:lang w:val="rm-CH"/>
        </w:rPr>
        <w:t xml:space="preserve">element </w:t>
      </w:r>
      <w:r w:rsidR="00D27DDF" w:rsidRPr="00CE1246">
        <w:rPr>
          <w:lang w:val="rm-CH"/>
        </w:rPr>
        <w:t xml:space="preserve">«Wiederhole ... mal» </w:t>
      </w:r>
      <w:r w:rsidR="002F28F2">
        <w:rPr>
          <w:lang w:val="rm-CH"/>
        </w:rPr>
        <w:t>el sectur d</w:t>
      </w:r>
      <w:r w:rsidR="00F11F3C">
        <w:rPr>
          <w:lang w:val="rm-CH"/>
        </w:rPr>
        <w:t>a</w:t>
      </w:r>
      <w:r w:rsidR="002F28F2">
        <w:rPr>
          <w:lang w:val="rm-CH"/>
        </w:rPr>
        <w:t xml:space="preserve"> script</w:t>
      </w:r>
      <w:r w:rsidR="00D47482">
        <w:rPr>
          <w:lang w:val="rm-CH"/>
        </w:rPr>
        <w:t>.</w:t>
      </w:r>
      <w:r w:rsidR="002F28F2">
        <w:rPr>
          <w:lang w:val="rm-CH"/>
        </w:rPr>
        <w:t xml:space="preserve"> </w:t>
      </w:r>
      <w:r w:rsidR="00D47482">
        <w:rPr>
          <w:lang w:val="rm-CH"/>
        </w:rPr>
        <w:t>C</w:t>
      </w:r>
      <w:r w:rsidR="00AF629F">
        <w:rPr>
          <w:lang w:val="rm-CH"/>
        </w:rPr>
        <w:t>oncepescha</w:t>
      </w:r>
      <w:r w:rsidR="002F28F2">
        <w:rPr>
          <w:lang w:val="rm-CH"/>
        </w:rPr>
        <w:t xml:space="preserve"> in program cun elements da tun. Lavura cu</w:t>
      </w:r>
      <w:r w:rsidR="00AF629F">
        <w:rPr>
          <w:lang w:val="rm-CH"/>
        </w:rPr>
        <w:t xml:space="preserve">l punct </w:t>
      </w:r>
      <w:r w:rsidR="00AF629F" w:rsidRPr="00CE1246">
        <w:rPr>
          <w:lang w:val="rm-CH"/>
        </w:rPr>
        <w:t>«Musik»</w:t>
      </w:r>
      <w:r w:rsidR="00AF629F">
        <w:rPr>
          <w:lang w:val="rm-CH"/>
        </w:rPr>
        <w:t xml:space="preserve"> dalla </w:t>
      </w:r>
      <w:r w:rsidR="00A20449" w:rsidRPr="00CE1246">
        <w:rPr>
          <w:lang w:val="rm-CH"/>
        </w:rPr>
        <w:t>paletta</w:t>
      </w:r>
      <w:r w:rsidR="00AF629F">
        <w:rPr>
          <w:lang w:val="rm-CH"/>
        </w:rPr>
        <w:t>.</w:t>
      </w:r>
      <w:r w:rsidR="00D27DDF" w:rsidRPr="00CE1246">
        <w:rPr>
          <w:lang w:val="rm-CH"/>
        </w:rPr>
        <w:t xml:space="preserve"> </w:t>
      </w:r>
    </w:p>
    <w:p w14:paraId="3C4EB581" w14:textId="40CE206E" w:rsidR="00D27DDF" w:rsidRPr="00CE1246" w:rsidRDefault="00D27DDF" w:rsidP="00D27DDF">
      <w:pPr>
        <w:rPr>
          <w:lang w:val="rm-CH"/>
        </w:rPr>
      </w:pPr>
    </w:p>
    <w:p w14:paraId="3295EF07" w14:textId="7A415885" w:rsidR="00D27DDF" w:rsidRPr="00CE1246" w:rsidRDefault="005167A6" w:rsidP="00A20449">
      <w:pPr>
        <w:pStyle w:val="Liste"/>
        <w:numPr>
          <w:ilvl w:val="0"/>
          <w:numId w:val="22"/>
        </w:num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689984" behindDoc="0" locked="0" layoutInCell="1" allowOverlap="1" wp14:anchorId="676E57E3" wp14:editId="52166E8F">
            <wp:simplePos x="0" y="0"/>
            <wp:positionH relativeFrom="column">
              <wp:posOffset>4899892</wp:posOffset>
            </wp:positionH>
            <wp:positionV relativeFrom="paragraph">
              <wp:posOffset>97419</wp:posOffset>
            </wp:positionV>
            <wp:extent cx="244800" cy="224704"/>
            <wp:effectExtent l="0" t="0" r="3175" b="444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4800" cy="22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EF85CAF" wp14:editId="3B93D7E1">
                <wp:simplePos x="0" y="0"/>
                <wp:positionH relativeFrom="margin">
                  <wp:posOffset>4208140</wp:posOffset>
                </wp:positionH>
                <wp:positionV relativeFrom="paragraph">
                  <wp:posOffset>82243</wp:posOffset>
                </wp:positionV>
                <wp:extent cx="626239" cy="158378"/>
                <wp:effectExtent l="0" t="0" r="21590" b="13335"/>
                <wp:wrapNone/>
                <wp:docPr id="26" name="Rechteck: abgerundete Eck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39" cy="158378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D7464" id="Rechteck: abgerundete Ecken 26" o:spid="_x0000_s1026" style="position:absolute;margin-left:331.35pt;margin-top:6.5pt;width:49.3pt;height:12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" filled="f" strokecolor="red" strokeweight="2pt">
                <w10:wrap anchorx="margin"/>
              </v:roundrect>
            </w:pict>
          </mc:Fallback>
        </mc:AlternateContent>
      </w:r>
      <w:r w:rsidR="002F28F2">
        <w:rPr>
          <w:lang w:val="rm-CH"/>
        </w:rPr>
        <w:t xml:space="preserve">Aschunta al program in element </w:t>
      </w:r>
      <w:r w:rsidR="00E7410B">
        <w:rPr>
          <w:lang w:val="rm-CH"/>
        </w:rPr>
        <w:t>«warte … Sekunden»</w:t>
      </w:r>
      <w:r w:rsidR="00954037">
        <w:rPr>
          <w:lang w:val="rm-CH"/>
        </w:rPr>
        <w:t>,</w:t>
      </w:r>
      <w:r w:rsidR="00E7410B">
        <w:rPr>
          <w:lang w:val="rm-CH"/>
        </w:rPr>
        <w:t xml:space="preserve"> per ch'ils pass ed ils tuns mondien buca memia spert. Il </w:t>
      </w:r>
      <w:r w:rsidR="00415A54">
        <w:rPr>
          <w:lang w:val="rm-CH"/>
        </w:rPr>
        <w:t>temps sas ti adatta</w:t>
      </w:r>
      <w:r w:rsidR="00954037">
        <w:rPr>
          <w:lang w:val="rm-CH"/>
        </w:rPr>
        <w:t>r</w:t>
      </w:r>
      <w:r w:rsidR="00415A54">
        <w:rPr>
          <w:lang w:val="rm-CH"/>
        </w:rPr>
        <w:t xml:space="preserve"> sco ti vul</w:t>
      </w:r>
      <w:r w:rsidR="00D27DDF" w:rsidRPr="00CE1246">
        <w:rPr>
          <w:lang w:val="rm-CH"/>
        </w:rPr>
        <w:t>.</w:t>
      </w:r>
    </w:p>
    <w:p w14:paraId="3CFFBF3A" w14:textId="22C3D301" w:rsidR="00D27DDF" w:rsidRPr="00CE1246" w:rsidRDefault="00D27DDF" w:rsidP="00D27DDF">
      <w:pPr>
        <w:rPr>
          <w:lang w:val="rm-CH"/>
        </w:rPr>
      </w:pPr>
    </w:p>
    <w:p w14:paraId="3A57EC30" w14:textId="6DC03D21" w:rsidR="00D27DDF" w:rsidRPr="00CE1246" w:rsidRDefault="00D27DDF" w:rsidP="00D27DDF">
      <w:pPr>
        <w:rPr>
          <w:lang w:val="rm-CH"/>
        </w:rPr>
      </w:pPr>
    </w:p>
    <w:p w14:paraId="5A0CB84A" w14:textId="227D2898" w:rsidR="00D27DDF" w:rsidRPr="00CE1246" w:rsidRDefault="00D27DDF" w:rsidP="00D27DDF">
      <w:pPr>
        <w:rPr>
          <w:lang w:val="rm-CH"/>
        </w:rPr>
      </w:pPr>
    </w:p>
    <w:p w14:paraId="617E6372" w14:textId="02102252" w:rsidR="00D437B5" w:rsidRPr="00CE1246" w:rsidRDefault="00D437B5" w:rsidP="00D27DDF">
      <w:pPr>
        <w:rPr>
          <w:lang w:val="rm-CH"/>
        </w:rPr>
      </w:pPr>
    </w:p>
    <w:p w14:paraId="2CFC6987" w14:textId="4B55D46B" w:rsidR="00D437B5" w:rsidRPr="00CE1246" w:rsidRDefault="00D437B5" w:rsidP="00D27DDF">
      <w:p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669504" behindDoc="1" locked="0" layoutInCell="1" allowOverlap="1" wp14:anchorId="64E8FD16" wp14:editId="6EBD7E6A">
            <wp:simplePos x="0" y="0"/>
            <wp:positionH relativeFrom="column">
              <wp:posOffset>4725035</wp:posOffset>
            </wp:positionH>
            <wp:positionV relativeFrom="paragraph">
              <wp:posOffset>9525</wp:posOffset>
            </wp:positionV>
            <wp:extent cx="1006475" cy="740410"/>
            <wp:effectExtent l="0" t="0" r="3175" b="2540"/>
            <wp:wrapTight wrapText="bothSides">
              <wp:wrapPolygon edited="0">
                <wp:start x="0" y="0"/>
                <wp:lineTo x="0" y="21118"/>
                <wp:lineTo x="21259" y="21118"/>
                <wp:lineTo x="2125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6DA55" w14:textId="5AA140DE" w:rsidR="00D27DDF" w:rsidRPr="00CE1246" w:rsidRDefault="00E7410B" w:rsidP="00D27DDF">
      <w:pPr>
        <w:rPr>
          <w:lang w:val="rm-CH"/>
        </w:rPr>
      </w:pPr>
      <w:r>
        <w:rPr>
          <w:lang w:val="rm-CH"/>
        </w:rPr>
        <w:t xml:space="preserve">Ei dat differents elements da repetiziun. Igl element da repetiziun </w:t>
      </w:r>
      <w:r w:rsidR="00A20449" w:rsidRPr="00CE1246">
        <w:rPr>
          <w:lang w:val="rm-CH"/>
        </w:rPr>
        <w:t xml:space="preserve">«wiederhole fortlaufend» </w:t>
      </w:r>
      <w:r w:rsidR="00546AD0" w:rsidRPr="00CE1246">
        <w:rPr>
          <w:lang w:val="rm-CH"/>
        </w:rPr>
        <w:t>repeta senza fin il script (il program)</w:t>
      </w:r>
      <w:r w:rsidR="00D27DDF" w:rsidRPr="00CE1246">
        <w:rPr>
          <w:lang w:val="rm-CH"/>
        </w:rPr>
        <w:t xml:space="preserve">. </w:t>
      </w:r>
      <w:r w:rsidR="00546AD0" w:rsidRPr="00CE1246">
        <w:rPr>
          <w:lang w:val="rm-CH"/>
        </w:rPr>
        <w:t>Perqu</w:t>
      </w:r>
      <w:r>
        <w:rPr>
          <w:lang w:val="rm-CH"/>
        </w:rPr>
        <w:t xml:space="preserve">ei san ins aschuntar </w:t>
      </w:r>
      <w:r w:rsidR="00AF629F">
        <w:rPr>
          <w:lang w:val="rm-CH"/>
        </w:rPr>
        <w:t xml:space="preserve">suenter </w:t>
      </w:r>
      <w:r>
        <w:rPr>
          <w:lang w:val="rm-CH"/>
        </w:rPr>
        <w:t>negins auters elements.</w:t>
      </w:r>
    </w:p>
    <w:p w14:paraId="2360B36C" w14:textId="364FB5B2" w:rsidR="001814B3" w:rsidRPr="00CE1246" w:rsidRDefault="00546AD0" w:rsidP="00BD6BD8">
      <w:pPr>
        <w:pStyle w:val="berschrift1"/>
        <w:rPr>
          <w:u w:val="single"/>
          <w:lang w:val="rm-CH"/>
        </w:rPr>
      </w:pPr>
      <w:r w:rsidRPr="00CE1246">
        <w:rPr>
          <w:u w:val="single"/>
          <w:lang w:val="rm-CH"/>
        </w:rPr>
        <w:t xml:space="preserve">Ussa sas ti </w:t>
      </w:r>
      <w:r w:rsidR="00BD6BD8" w:rsidRPr="00CE1246">
        <w:rPr>
          <w:u w:val="single"/>
          <w:lang w:val="rm-CH"/>
        </w:rPr>
        <w:t>…</w:t>
      </w:r>
    </w:p>
    <w:p w14:paraId="1402EF70" w14:textId="6A5EE49D" w:rsidR="00D27DDF" w:rsidRPr="00CE1246" w:rsidRDefault="00BD6BD8" w:rsidP="00A444B2">
      <w:pPr>
        <w:spacing w:line="276" w:lineRule="auto"/>
        <w:rPr>
          <w:sz w:val="26"/>
          <w:szCs w:val="26"/>
          <w:lang w:val="rm-CH"/>
        </w:rPr>
      </w:pPr>
      <w:r w:rsidRPr="00CE1246">
        <w:rPr>
          <w:sz w:val="26"/>
          <w:szCs w:val="26"/>
          <w:lang w:val="rm-CH"/>
        </w:rPr>
        <w:t xml:space="preserve">… </w:t>
      </w:r>
      <w:r w:rsidR="00E7410B">
        <w:rPr>
          <w:sz w:val="26"/>
          <w:szCs w:val="26"/>
          <w:lang w:val="rm-CH"/>
        </w:rPr>
        <w:t>muentar las figuras.</w:t>
      </w:r>
    </w:p>
    <w:p w14:paraId="4FA84EDD" w14:textId="4DF0BED5" w:rsidR="00D27DDF" w:rsidRPr="00CE1246" w:rsidRDefault="00BD6BD8" w:rsidP="00A444B2">
      <w:pPr>
        <w:spacing w:line="276" w:lineRule="auto"/>
        <w:rPr>
          <w:sz w:val="26"/>
          <w:szCs w:val="26"/>
          <w:lang w:val="rm-CH"/>
        </w:rPr>
      </w:pPr>
      <w:r w:rsidRPr="00CE1246">
        <w:rPr>
          <w:sz w:val="26"/>
          <w:szCs w:val="26"/>
          <w:lang w:val="rm-CH"/>
        </w:rPr>
        <w:t xml:space="preserve">… </w:t>
      </w:r>
      <w:r w:rsidR="00AF629F">
        <w:rPr>
          <w:sz w:val="26"/>
          <w:szCs w:val="26"/>
          <w:lang w:val="rm-CH"/>
        </w:rPr>
        <w:t>concepir</w:t>
      </w:r>
      <w:r w:rsidR="00546AD0" w:rsidRPr="00CE1246">
        <w:rPr>
          <w:sz w:val="26"/>
          <w:szCs w:val="26"/>
          <w:lang w:val="rm-CH"/>
        </w:rPr>
        <w:t xml:space="preserve"> empr</w:t>
      </w:r>
      <w:r w:rsidR="00E7410B">
        <w:rPr>
          <w:sz w:val="26"/>
          <w:szCs w:val="26"/>
          <w:lang w:val="rm-CH"/>
        </w:rPr>
        <w:t>e</w:t>
      </w:r>
      <w:r w:rsidR="00546AD0" w:rsidRPr="00CE1246">
        <w:rPr>
          <w:sz w:val="26"/>
          <w:szCs w:val="26"/>
          <w:lang w:val="rm-CH"/>
        </w:rPr>
        <w:t>ms programs cun pliras repetiziuns (cir</w:t>
      </w:r>
      <w:r w:rsidR="00E7410B">
        <w:rPr>
          <w:sz w:val="26"/>
          <w:szCs w:val="26"/>
          <w:lang w:val="rm-CH"/>
        </w:rPr>
        <w:t>c</w:t>
      </w:r>
      <w:r w:rsidR="00546AD0" w:rsidRPr="00CE1246">
        <w:rPr>
          <w:sz w:val="26"/>
          <w:szCs w:val="26"/>
          <w:lang w:val="rm-CH"/>
        </w:rPr>
        <w:t>uits)</w:t>
      </w:r>
      <w:r w:rsidR="00D27DDF" w:rsidRPr="00CE1246">
        <w:rPr>
          <w:sz w:val="26"/>
          <w:szCs w:val="26"/>
          <w:lang w:val="rm-CH"/>
        </w:rPr>
        <w:t>.</w:t>
      </w:r>
    </w:p>
    <w:p w14:paraId="06E65073" w14:textId="7E5B70F4" w:rsidR="00BD6BD8" w:rsidRPr="00CE1246" w:rsidRDefault="005167A6" w:rsidP="005167A6">
      <w:pPr>
        <w:spacing w:line="276" w:lineRule="auto"/>
        <w:rPr>
          <w:lang w:val="rm-CH"/>
        </w:rPr>
      </w:pPr>
      <w:r w:rsidRPr="00CE1246">
        <w:rPr>
          <w:sz w:val="26"/>
          <w:szCs w:val="26"/>
          <w:lang w:val="rm-CH"/>
        </w:rPr>
        <w:t xml:space="preserve">… </w:t>
      </w:r>
      <w:r w:rsidR="00AF629F">
        <w:rPr>
          <w:sz w:val="26"/>
          <w:szCs w:val="26"/>
          <w:lang w:val="rm-CH"/>
        </w:rPr>
        <w:t>aschuntar supplements tematics</w:t>
      </w:r>
      <w:r w:rsidR="00F33DD2" w:rsidRPr="00CE1246">
        <w:rPr>
          <w:sz w:val="26"/>
          <w:szCs w:val="26"/>
          <w:lang w:val="rm-CH"/>
        </w:rPr>
        <w:t>.</w:t>
      </w:r>
      <w:r w:rsidR="00BD6BD8" w:rsidRPr="00CE1246">
        <w:rPr>
          <w:lang w:val="rm-CH"/>
        </w:rPr>
        <w:br w:type="page"/>
      </w:r>
    </w:p>
    <w:p w14:paraId="4CA90F4A" w14:textId="1649FF6A" w:rsidR="00D27DDF" w:rsidRPr="00CE1246" w:rsidRDefault="005C6B07" w:rsidP="00BD6BD8">
      <w:pPr>
        <w:pStyle w:val="berschrift1"/>
        <w:rPr>
          <w:lang w:val="rm-CH"/>
        </w:rPr>
      </w:pPr>
      <w:r>
        <w:rPr>
          <w:lang w:val="rm-CH"/>
        </w:rPr>
        <w:lastRenderedPageBreak/>
        <w:t>Aschuntar</w:t>
      </w:r>
      <w:r w:rsidR="00F33DD2" w:rsidRPr="00CE1246">
        <w:rPr>
          <w:lang w:val="rm-CH"/>
        </w:rPr>
        <w:t xml:space="preserve"> e</w:t>
      </w:r>
      <w:r w:rsidR="00AF629F">
        <w:rPr>
          <w:lang w:val="rm-CH"/>
        </w:rPr>
        <w:t xml:space="preserve"> modificar</w:t>
      </w:r>
      <w:r w:rsidR="00F33DD2" w:rsidRPr="00CE1246">
        <w:rPr>
          <w:lang w:val="rm-CH"/>
        </w:rPr>
        <w:t xml:space="preserve"> tuns</w:t>
      </w:r>
    </w:p>
    <w:p w14:paraId="0CBC569D" w14:textId="376C343C" w:rsidR="00D27DDF" w:rsidRPr="00CE1246" w:rsidRDefault="00E7410B" w:rsidP="00F33DD2">
      <w:pPr>
        <w:rPr>
          <w:lang w:val="rm-CH"/>
        </w:rPr>
      </w:pPr>
      <w:r>
        <w:rPr>
          <w:lang w:val="rm-CH"/>
        </w:rPr>
        <w:t>Cun agid da program</w:t>
      </w:r>
      <w:r w:rsidR="00D52467">
        <w:rPr>
          <w:lang w:val="rm-CH"/>
        </w:rPr>
        <w:t>s</w:t>
      </w:r>
      <w:r>
        <w:rPr>
          <w:lang w:val="rm-CH"/>
        </w:rPr>
        <w:t xml:space="preserve"> da circuit (repetiziuns) sas ti ussa muentar</w:t>
      </w:r>
      <w:r w:rsidR="00415A54">
        <w:rPr>
          <w:lang w:val="rm-CH"/>
        </w:rPr>
        <w:t xml:space="preserve"> aschi ditg sco ti vul</w:t>
      </w:r>
      <w:r>
        <w:rPr>
          <w:lang w:val="rm-CH"/>
        </w:rPr>
        <w:t xml:space="preserve"> las figuras en tiu invit digital. Nus havein era </w:t>
      </w:r>
      <w:r w:rsidR="00AC6C6B">
        <w:rPr>
          <w:lang w:val="rm-CH"/>
        </w:rPr>
        <w:t>aschuntau</w:t>
      </w:r>
      <w:r>
        <w:rPr>
          <w:lang w:val="rm-CH"/>
        </w:rPr>
        <w:t xml:space="preserve"> ils emprems tuns. Ussa vulein nus </w:t>
      </w:r>
      <w:r w:rsidR="00AF629F">
        <w:rPr>
          <w:lang w:val="rm-CH"/>
        </w:rPr>
        <w:t>modificar</w:t>
      </w:r>
      <w:r>
        <w:rPr>
          <w:lang w:val="rm-CH"/>
        </w:rPr>
        <w:t xml:space="preserve"> ils tuns che las figuras (p.ex. il gat) fan, cura ch'ellas se</w:t>
      </w:r>
      <w:r w:rsidR="00AF629F">
        <w:rPr>
          <w:lang w:val="rm-CH"/>
        </w:rPr>
        <w:t>muentan</w:t>
      </w:r>
      <w:r>
        <w:rPr>
          <w:lang w:val="rm-CH"/>
        </w:rPr>
        <w:t xml:space="preserve"> </w:t>
      </w:r>
      <w:r w:rsidRPr="00AC6C6B">
        <w:rPr>
          <w:lang w:val="rm-CH"/>
        </w:rPr>
        <w:t>ni</w:t>
      </w:r>
      <w:r>
        <w:rPr>
          <w:lang w:val="rm-CH"/>
        </w:rPr>
        <w:t xml:space="preserve"> </w:t>
      </w:r>
      <w:r w:rsidR="0092141D">
        <w:rPr>
          <w:lang w:val="rm-CH"/>
        </w:rPr>
        <w:t>en in mument fixau.</w:t>
      </w:r>
    </w:p>
    <w:p w14:paraId="2015EBEC" w14:textId="5AD285B1" w:rsidR="00880DE9" w:rsidRPr="00CE1246" w:rsidRDefault="00880DE9" w:rsidP="00D27DDF">
      <w:pPr>
        <w:rPr>
          <w:lang w:val="rm-CH"/>
        </w:rPr>
      </w:pPr>
    </w:p>
    <w:p w14:paraId="30537883" w14:textId="3DDBDD4A" w:rsidR="00D27DDF" w:rsidRPr="00CE1246" w:rsidRDefault="00FD2F68" w:rsidP="00D27DDF">
      <w:p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697152" behindDoc="0" locked="0" layoutInCell="1" allowOverlap="1" wp14:anchorId="0BA73EB7" wp14:editId="43B7E8BF">
            <wp:simplePos x="0" y="0"/>
            <wp:positionH relativeFrom="column">
              <wp:posOffset>5490210</wp:posOffset>
            </wp:positionH>
            <wp:positionV relativeFrom="paragraph">
              <wp:posOffset>53975</wp:posOffset>
            </wp:positionV>
            <wp:extent cx="241200" cy="221400"/>
            <wp:effectExtent l="0" t="0" r="6985" b="762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1200" cy="2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1246">
        <w:rPr>
          <w:noProof/>
          <w:lang w:val="de-DE" w:eastAsia="de-DE"/>
        </w:rPr>
        <w:drawing>
          <wp:anchor distT="0" distB="0" distL="114300" distR="114300" simplePos="0" relativeHeight="251696128" behindDoc="0" locked="0" layoutInCell="1" allowOverlap="1" wp14:anchorId="4F4288D9" wp14:editId="35AB3159">
            <wp:simplePos x="0" y="0"/>
            <wp:positionH relativeFrom="column">
              <wp:posOffset>5026660</wp:posOffset>
            </wp:positionH>
            <wp:positionV relativeFrom="paragraph">
              <wp:posOffset>54610</wp:posOffset>
            </wp:positionV>
            <wp:extent cx="255600" cy="240565"/>
            <wp:effectExtent l="0" t="0" r="0" b="762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55600" cy="2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246">
        <w:rPr>
          <w:noProof/>
          <w:lang w:val="de-DE" w:eastAsia="de-DE"/>
        </w:rPr>
        <w:drawing>
          <wp:anchor distT="0" distB="0" distL="114300" distR="114300" simplePos="0" relativeHeight="251693056" behindDoc="0" locked="0" layoutInCell="1" allowOverlap="1" wp14:anchorId="5FDA7047" wp14:editId="01556370">
            <wp:simplePos x="0" y="0"/>
            <wp:positionH relativeFrom="column">
              <wp:posOffset>3944472</wp:posOffset>
            </wp:positionH>
            <wp:positionV relativeFrom="paragraph">
              <wp:posOffset>11051</wp:posOffset>
            </wp:positionV>
            <wp:extent cx="2131845" cy="2303433"/>
            <wp:effectExtent l="0" t="0" r="1905" b="1905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32566" cy="230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30B44" w14:textId="3EB78943" w:rsidR="00D27DDF" w:rsidRPr="00CE1246" w:rsidRDefault="005C6B07" w:rsidP="00D27DDF">
      <w:pPr>
        <w:pStyle w:val="Liste"/>
        <w:numPr>
          <w:ilvl w:val="0"/>
          <w:numId w:val="28"/>
        </w:numPr>
        <w:rPr>
          <w:lang w:val="rm-CH"/>
        </w:rPr>
      </w:pPr>
      <w:r>
        <w:rPr>
          <w:lang w:val="rm-CH"/>
        </w:rPr>
        <w:t>Elegia</w:t>
      </w:r>
      <w:r w:rsidR="00E7410B">
        <w:rPr>
          <w:lang w:val="rm-CH"/>
        </w:rPr>
        <w:t xml:space="preserve"> </w:t>
      </w:r>
      <w:r>
        <w:rPr>
          <w:lang w:val="rm-CH"/>
        </w:rPr>
        <w:t xml:space="preserve">sut </w:t>
      </w:r>
      <w:r>
        <w:rPr>
          <w:rFonts w:cs="Arial"/>
          <w:lang w:val="rm-CH"/>
        </w:rPr>
        <w:t>«</w:t>
      </w:r>
      <w:r>
        <w:rPr>
          <w:lang w:val="rm-CH"/>
        </w:rPr>
        <w:t>Skripte</w:t>
      </w:r>
      <w:r>
        <w:rPr>
          <w:rFonts w:cs="Arial"/>
          <w:lang w:val="rm-CH"/>
        </w:rPr>
        <w:t>»</w:t>
      </w:r>
      <w:r>
        <w:rPr>
          <w:lang w:val="rm-CH"/>
        </w:rPr>
        <w:t xml:space="preserve"> il punct</w:t>
      </w:r>
      <w:r w:rsidR="00E7410B">
        <w:rPr>
          <w:lang w:val="rm-CH"/>
        </w:rPr>
        <w:t xml:space="preserve"> </w:t>
      </w:r>
      <w:r w:rsidR="00F33DD2" w:rsidRPr="00CE1246">
        <w:rPr>
          <w:lang w:val="rm-CH"/>
        </w:rPr>
        <w:t xml:space="preserve">«Musik». </w:t>
      </w:r>
      <w:r w:rsidR="00E7410B">
        <w:rPr>
          <w:lang w:val="rm-CH"/>
        </w:rPr>
        <w:t xml:space="preserve">Tila </w:t>
      </w:r>
      <w:r>
        <w:rPr>
          <w:lang w:val="rm-CH"/>
        </w:rPr>
        <w:t xml:space="preserve">ussa </w:t>
      </w:r>
      <w:r w:rsidR="00E7410B">
        <w:rPr>
          <w:lang w:val="rm-CH"/>
        </w:rPr>
        <w:t>plirs elements da tun el sectur d</w:t>
      </w:r>
      <w:r>
        <w:rPr>
          <w:lang w:val="rm-CH"/>
        </w:rPr>
        <w:t>a</w:t>
      </w:r>
      <w:r w:rsidR="00E7410B">
        <w:rPr>
          <w:lang w:val="rm-CH"/>
        </w:rPr>
        <w:t xml:space="preserve"> script</w:t>
      </w:r>
      <w:r>
        <w:rPr>
          <w:lang w:val="rm-CH"/>
        </w:rPr>
        <w:t xml:space="preserve">. Aschia sas ti </w:t>
      </w:r>
      <w:r w:rsidR="00E7410B">
        <w:rPr>
          <w:lang w:val="rm-CH"/>
        </w:rPr>
        <w:t>far musica</w:t>
      </w:r>
      <w:r w:rsidR="00D27DDF" w:rsidRPr="00CE1246">
        <w:rPr>
          <w:lang w:val="rm-CH"/>
        </w:rPr>
        <w:t>.</w:t>
      </w:r>
    </w:p>
    <w:p w14:paraId="6013E2BA" w14:textId="2263B6BB" w:rsidR="00BD6BD8" w:rsidRPr="00CE1246" w:rsidRDefault="00BD6BD8" w:rsidP="00BD6BD8">
      <w:pPr>
        <w:rPr>
          <w:lang w:val="rm-CH"/>
        </w:rPr>
      </w:pPr>
    </w:p>
    <w:p w14:paraId="75EDEE28" w14:textId="4679DA86" w:rsidR="00D27DDF" w:rsidRPr="00CE1246" w:rsidRDefault="005C6B07" w:rsidP="00BD6BD8">
      <w:pPr>
        <w:pStyle w:val="Liste"/>
        <w:rPr>
          <w:lang w:val="rm-CH"/>
        </w:rPr>
      </w:pPr>
      <w:r>
        <w:rPr>
          <w:lang w:val="rm-CH"/>
        </w:rPr>
        <w:t>Elegia</w:t>
      </w:r>
      <w:r w:rsidR="00E7410B">
        <w:rPr>
          <w:lang w:val="rm-CH"/>
        </w:rPr>
        <w:t xml:space="preserve"> in auter tun</w:t>
      </w:r>
      <w:r w:rsidR="0044771A" w:rsidRPr="00CE1246">
        <w:rPr>
          <w:lang w:val="rm-CH"/>
        </w:rPr>
        <w:t>.</w:t>
      </w:r>
    </w:p>
    <w:p w14:paraId="43D666A6" w14:textId="03767A92" w:rsidR="00D27DDF" w:rsidRPr="00CE1246" w:rsidRDefault="00D27DDF" w:rsidP="00D27DDF">
      <w:pPr>
        <w:rPr>
          <w:lang w:val="rm-CH"/>
        </w:rPr>
      </w:pPr>
    </w:p>
    <w:p w14:paraId="132CBA5C" w14:textId="34DD14CC" w:rsidR="00D27DDF" w:rsidRPr="00CE1246" w:rsidRDefault="00E7410B" w:rsidP="00BD6BD8">
      <w:pPr>
        <w:pStyle w:val="Liste"/>
        <w:rPr>
          <w:lang w:val="rm-CH"/>
        </w:rPr>
      </w:pPr>
      <w:r>
        <w:rPr>
          <w:lang w:val="rm-CH"/>
        </w:rPr>
        <w:t>Emprova da midar la lunghezia dil tun</w:t>
      </w:r>
      <w:r w:rsidR="00D27DDF" w:rsidRPr="00CE1246">
        <w:rPr>
          <w:lang w:val="rm-CH"/>
        </w:rPr>
        <w:t>.</w:t>
      </w:r>
    </w:p>
    <w:p w14:paraId="35F61CE9" w14:textId="6979CF44" w:rsidR="00BD6BD8" w:rsidRPr="00CE1246" w:rsidRDefault="00BD6BD8" w:rsidP="00BD6BD8">
      <w:pPr>
        <w:rPr>
          <w:lang w:val="rm-CH"/>
        </w:rPr>
      </w:pPr>
    </w:p>
    <w:p w14:paraId="3DBFE70B" w14:textId="0462AE23" w:rsidR="00D27DDF" w:rsidRPr="00CE1246" w:rsidRDefault="00FD2F68" w:rsidP="00BD6BD8">
      <w:pPr>
        <w:pStyle w:val="Liste"/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698176" behindDoc="0" locked="0" layoutInCell="1" allowOverlap="1" wp14:anchorId="1EC538CA" wp14:editId="081912FA">
            <wp:simplePos x="0" y="0"/>
            <wp:positionH relativeFrom="column">
              <wp:posOffset>4056532</wp:posOffset>
            </wp:positionH>
            <wp:positionV relativeFrom="paragraph">
              <wp:posOffset>11995</wp:posOffset>
            </wp:positionV>
            <wp:extent cx="255600" cy="232573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96" b="29853"/>
                    <a:stretch/>
                  </pic:blipFill>
                  <pic:spPr bwMode="auto">
                    <a:xfrm>
                      <a:off x="0" y="0"/>
                      <a:ext cx="255600" cy="2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410B">
        <w:rPr>
          <w:lang w:val="rm-CH"/>
        </w:rPr>
        <w:t xml:space="preserve">Vegns ti da far ina sempla </w:t>
      </w:r>
      <w:r w:rsidR="00C543DA">
        <w:rPr>
          <w:lang w:val="rm-CH"/>
        </w:rPr>
        <w:t xml:space="preserve">melodia </w:t>
      </w:r>
      <w:r w:rsidR="00E7410B">
        <w:rPr>
          <w:lang w:val="rm-CH"/>
        </w:rPr>
        <w:t>ni da midar il volumen?</w:t>
      </w:r>
    </w:p>
    <w:p w14:paraId="54CE0C4C" w14:textId="41520191" w:rsidR="00FD2F68" w:rsidRPr="00CE1246" w:rsidRDefault="00FD2F68" w:rsidP="00BD6BD8">
      <w:pPr>
        <w:pStyle w:val="berschrift1"/>
        <w:rPr>
          <w:lang w:val="rm-CH"/>
        </w:rPr>
      </w:pPr>
    </w:p>
    <w:p w14:paraId="36836C98" w14:textId="4ABB15CA" w:rsidR="00FD2F68" w:rsidRPr="00CE1246" w:rsidRDefault="00FD2F68" w:rsidP="00BD6BD8">
      <w:pPr>
        <w:pStyle w:val="berschrift1"/>
        <w:rPr>
          <w:lang w:val="rm-CH"/>
        </w:rPr>
      </w:pPr>
    </w:p>
    <w:p w14:paraId="27E0E4FC" w14:textId="376BF24B" w:rsidR="00FD2F68" w:rsidRPr="00CE1246" w:rsidRDefault="00FD2F68" w:rsidP="00BD6BD8">
      <w:pPr>
        <w:pStyle w:val="berschrift1"/>
        <w:rPr>
          <w:lang w:val="rm-CH"/>
        </w:rPr>
      </w:pPr>
    </w:p>
    <w:p w14:paraId="73CAB399" w14:textId="648FE02C" w:rsidR="00FD2F68" w:rsidRPr="00CE1246" w:rsidRDefault="00F847AD" w:rsidP="00BD6BD8">
      <w:pPr>
        <w:pStyle w:val="berschrift1"/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03296" behindDoc="0" locked="0" layoutInCell="1" allowOverlap="1" wp14:anchorId="23751372" wp14:editId="216D7C6C">
            <wp:simplePos x="0" y="0"/>
            <wp:positionH relativeFrom="column">
              <wp:posOffset>5900591</wp:posOffset>
            </wp:positionH>
            <wp:positionV relativeFrom="paragraph">
              <wp:posOffset>171867</wp:posOffset>
            </wp:positionV>
            <wp:extent cx="244475" cy="203729"/>
            <wp:effectExtent l="0" t="0" r="3175" b="635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F6705" w14:textId="0F0E9210" w:rsidR="00D27DDF" w:rsidRPr="00CE1246" w:rsidRDefault="00FD2F68" w:rsidP="00BD6BD8">
      <w:pPr>
        <w:pStyle w:val="berschrift1"/>
        <w:rPr>
          <w:lang w:val="rm-CH"/>
        </w:rPr>
      </w:pP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F5B52A" wp14:editId="07128334">
                <wp:simplePos x="0" y="0"/>
                <wp:positionH relativeFrom="margin">
                  <wp:posOffset>5473147</wp:posOffset>
                </wp:positionH>
                <wp:positionV relativeFrom="paragraph">
                  <wp:posOffset>237860</wp:posOffset>
                </wp:positionV>
                <wp:extent cx="479639" cy="185124"/>
                <wp:effectExtent l="0" t="0" r="15875" b="24765"/>
                <wp:wrapNone/>
                <wp:docPr id="33" name="Rechteck: abgerundete Ec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639" cy="185124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30988" id="Rechteck: abgerundete Ecken 33" o:spid="_x0000_s1026" style="position:absolute;margin-left:430.95pt;margin-top:18.75pt;width:37.75pt;height:14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" filled="f" strokecolor="red" strokeweight="2pt">
                <w10:wrap anchorx="margin"/>
              </v:roundrect>
            </w:pict>
          </mc:Fallback>
        </mc:AlternateContent>
      </w:r>
      <w:r w:rsidRPr="00CE1246">
        <w:rPr>
          <w:noProof/>
          <w:lang w:val="de-DE" w:eastAsia="de-DE"/>
        </w:rPr>
        <w:drawing>
          <wp:anchor distT="0" distB="0" distL="114300" distR="114300" simplePos="0" relativeHeight="251699200" behindDoc="0" locked="0" layoutInCell="1" allowOverlap="1" wp14:anchorId="7796374C" wp14:editId="1FDF8CF1">
            <wp:simplePos x="0" y="0"/>
            <wp:positionH relativeFrom="column">
              <wp:posOffset>4499765</wp:posOffset>
            </wp:positionH>
            <wp:positionV relativeFrom="paragraph">
              <wp:posOffset>215378</wp:posOffset>
            </wp:positionV>
            <wp:extent cx="1562100" cy="223520"/>
            <wp:effectExtent l="0" t="0" r="0" b="5080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71A" w:rsidRPr="00CE1246">
        <w:rPr>
          <w:lang w:val="rm-CH"/>
        </w:rPr>
        <w:t xml:space="preserve">Registrar ed </w:t>
      </w:r>
      <w:r w:rsidR="00AC6C6B">
        <w:rPr>
          <w:lang w:val="rm-CH"/>
        </w:rPr>
        <w:t>aschuntar</w:t>
      </w:r>
      <w:r w:rsidR="0044771A" w:rsidRPr="00CE1246">
        <w:rPr>
          <w:lang w:val="rm-CH"/>
        </w:rPr>
        <w:t xml:space="preserve"> tuns</w:t>
      </w:r>
    </w:p>
    <w:p w14:paraId="17EFCC03" w14:textId="3F449838" w:rsidR="00D27DDF" w:rsidRPr="00CE1246" w:rsidRDefault="005C6B07" w:rsidP="00BD6BD8">
      <w:pPr>
        <w:pStyle w:val="Liste"/>
        <w:numPr>
          <w:ilvl w:val="0"/>
          <w:numId w:val="29"/>
        </w:numPr>
        <w:rPr>
          <w:lang w:val="rm-CH"/>
        </w:rPr>
      </w:pPr>
      <w:r>
        <w:rPr>
          <w:lang w:val="rm-CH"/>
        </w:rPr>
        <w:t>Sut</w:t>
      </w:r>
      <w:r w:rsidR="00E7410B">
        <w:rPr>
          <w:lang w:val="rm-CH"/>
        </w:rPr>
        <w:t xml:space="preserve"> </w:t>
      </w:r>
      <w:r w:rsidR="00D27DDF" w:rsidRPr="00CE1246">
        <w:rPr>
          <w:lang w:val="rm-CH"/>
        </w:rPr>
        <w:t xml:space="preserve">«Klänge» </w:t>
      </w:r>
      <w:r w:rsidR="00E7410B">
        <w:rPr>
          <w:lang w:val="rm-CH"/>
        </w:rPr>
        <w:t>sas ti registrar agens tuns</w:t>
      </w:r>
      <w:r w:rsidR="00D27DDF" w:rsidRPr="00CE1246">
        <w:rPr>
          <w:lang w:val="rm-CH"/>
        </w:rPr>
        <w:t>.</w:t>
      </w:r>
    </w:p>
    <w:p w14:paraId="65725479" w14:textId="33E2B2B2" w:rsidR="00BD6BD8" w:rsidRPr="00CE1246" w:rsidRDefault="00BD6BD8" w:rsidP="00BD6BD8">
      <w:pPr>
        <w:rPr>
          <w:lang w:val="rm-CH"/>
        </w:rPr>
      </w:pPr>
    </w:p>
    <w:p w14:paraId="6E1F8770" w14:textId="229303B6" w:rsidR="00D27DDF" w:rsidRPr="00CE1246" w:rsidRDefault="00F847AD" w:rsidP="00BD6BD8">
      <w:pPr>
        <w:pStyle w:val="Liste"/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04320" behindDoc="0" locked="0" layoutInCell="1" allowOverlap="1" wp14:anchorId="1AF8F736" wp14:editId="5670A205">
            <wp:simplePos x="0" y="0"/>
            <wp:positionH relativeFrom="margin">
              <wp:align>right</wp:align>
            </wp:positionH>
            <wp:positionV relativeFrom="paragraph">
              <wp:posOffset>12845</wp:posOffset>
            </wp:positionV>
            <wp:extent cx="942982" cy="1038233"/>
            <wp:effectExtent l="0" t="0" r="9525" b="9525"/>
            <wp:wrapSquare wrapText="bothSides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2982" cy="103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B07">
        <w:rPr>
          <w:lang w:val="rm-CH"/>
        </w:rPr>
        <w:t>Clic</w:t>
      </w:r>
      <w:r w:rsidR="004B0BF4">
        <w:rPr>
          <w:lang w:val="rm-CH"/>
        </w:rPr>
        <w:t>hesch</w:t>
      </w:r>
      <w:r w:rsidR="00E7410B">
        <w:rPr>
          <w:lang w:val="rm-CH"/>
        </w:rPr>
        <w:t>a giudem seni</w:t>
      </w:r>
      <w:r w:rsidR="005C6B07">
        <w:rPr>
          <w:lang w:val="rm-CH"/>
        </w:rPr>
        <w:t>ester</w:t>
      </w:r>
      <w:r w:rsidR="00E7410B">
        <w:rPr>
          <w:lang w:val="rm-CH"/>
        </w:rPr>
        <w:t xml:space="preserve"> per registrar in niev tun</w:t>
      </w:r>
      <w:r w:rsidR="00D27DDF" w:rsidRPr="00CE1246">
        <w:rPr>
          <w:lang w:val="rm-CH"/>
        </w:rPr>
        <w:t>.</w:t>
      </w:r>
      <w:r w:rsidR="00FD2F68" w:rsidRPr="00CE1246">
        <w:rPr>
          <w:noProof/>
          <w:lang w:val="rm-CH"/>
        </w:rPr>
        <w:t xml:space="preserve"> </w:t>
      </w:r>
    </w:p>
    <w:p w14:paraId="4A9BB997" w14:textId="65F69961" w:rsidR="00BD6BD8" w:rsidRPr="00CE1246" w:rsidRDefault="00F847AD" w:rsidP="00BD6BD8">
      <w:p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08416" behindDoc="0" locked="0" layoutInCell="1" allowOverlap="1" wp14:anchorId="7D33C1BF" wp14:editId="4E808CCD">
            <wp:simplePos x="0" y="0"/>
            <wp:positionH relativeFrom="column">
              <wp:posOffset>6020532</wp:posOffset>
            </wp:positionH>
            <wp:positionV relativeFrom="paragraph">
              <wp:posOffset>26717</wp:posOffset>
            </wp:positionV>
            <wp:extent cx="255600" cy="240565"/>
            <wp:effectExtent l="0" t="0" r="0" b="762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55600" cy="2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BB0E4" w14:textId="321916AC" w:rsidR="00D27DDF" w:rsidRPr="00CE1246" w:rsidRDefault="00F847AD" w:rsidP="00BD6BD8">
      <w:pPr>
        <w:pStyle w:val="Liste"/>
        <w:rPr>
          <w:lang w:val="rm-CH"/>
        </w:rPr>
      </w:pP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7E3D5B" wp14:editId="6AA19B48">
                <wp:simplePos x="0" y="0"/>
                <wp:positionH relativeFrom="margin">
                  <wp:posOffset>5314950</wp:posOffset>
                </wp:positionH>
                <wp:positionV relativeFrom="paragraph">
                  <wp:posOffset>145045</wp:posOffset>
                </wp:positionV>
                <wp:extent cx="771350" cy="185124"/>
                <wp:effectExtent l="0" t="0" r="10160" b="24765"/>
                <wp:wrapNone/>
                <wp:docPr id="36" name="Rechteck: abgerundete Eck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50" cy="185124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1A3EC" id="Rechteck: abgerundete Ecken 36" o:spid="_x0000_s1026" style="position:absolute;margin-left:418.5pt;margin-top:11.4pt;width:60.75pt;height:14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" filled="f" strokecolor="red" strokeweight="2pt">
                <w10:wrap anchorx="margin"/>
              </v:roundrect>
            </w:pict>
          </mc:Fallback>
        </mc:AlternateContent>
      </w:r>
      <w:r w:rsidR="00E7410B">
        <w:rPr>
          <w:lang w:val="rm-CH"/>
        </w:rPr>
        <w:t>Ina finiastra da registraziun sesarva. Cul butt</w:t>
      </w:r>
      <w:r w:rsidR="00AC6C6B">
        <w:rPr>
          <w:lang w:val="rm-CH"/>
        </w:rPr>
        <w:t>o</w:t>
      </w:r>
      <w:r w:rsidR="00E7410B">
        <w:rPr>
          <w:lang w:val="rm-CH"/>
        </w:rPr>
        <w:t xml:space="preserve">n </w:t>
      </w:r>
      <w:r w:rsidR="0044771A" w:rsidRPr="00CE1246">
        <w:rPr>
          <w:lang w:val="rm-CH"/>
        </w:rPr>
        <w:t xml:space="preserve">«Aufnehmen» </w:t>
      </w:r>
      <w:r w:rsidR="00E7410B">
        <w:rPr>
          <w:lang w:val="rm-CH"/>
        </w:rPr>
        <w:t>sas ti registrar, tagliar ed arcunar novs tuns</w:t>
      </w:r>
      <w:r w:rsidR="00D27DDF" w:rsidRPr="00CE1246">
        <w:rPr>
          <w:lang w:val="rm-CH"/>
        </w:rPr>
        <w:t>.</w:t>
      </w:r>
    </w:p>
    <w:p w14:paraId="4E2E0F44" w14:textId="38FCEE22" w:rsidR="00BD6BD8" w:rsidRPr="00CE1246" w:rsidRDefault="00BD6BD8" w:rsidP="00BD6BD8">
      <w:pPr>
        <w:rPr>
          <w:lang w:val="rm-CH"/>
        </w:rPr>
      </w:pPr>
    </w:p>
    <w:p w14:paraId="580C87E2" w14:textId="41507B8D" w:rsidR="00D27DDF" w:rsidRPr="00CE1246" w:rsidRDefault="00E7410B" w:rsidP="00BD6BD8">
      <w:pPr>
        <w:pStyle w:val="Liste"/>
        <w:rPr>
          <w:lang w:val="rm-CH"/>
        </w:rPr>
      </w:pPr>
      <w:r>
        <w:rPr>
          <w:lang w:val="rm-CH"/>
        </w:rPr>
        <w:t xml:space="preserve">Registrescha ils tuns ed arcunescha els </w:t>
      </w:r>
      <w:r w:rsidR="00D47482">
        <w:rPr>
          <w:lang w:val="rm-CH"/>
        </w:rPr>
        <w:t>sut</w:t>
      </w:r>
      <w:r>
        <w:rPr>
          <w:lang w:val="rm-CH"/>
        </w:rPr>
        <w:t xml:space="preserve"> in num adattau</w:t>
      </w:r>
      <w:r w:rsidR="00D27DDF" w:rsidRPr="00CE1246">
        <w:rPr>
          <w:lang w:val="rm-CH"/>
        </w:rPr>
        <w:t>.</w:t>
      </w:r>
    </w:p>
    <w:p w14:paraId="73C5BD51" w14:textId="02B7F09C" w:rsidR="00BD6BD8" w:rsidRPr="00CE1246" w:rsidRDefault="00BD6BD8" w:rsidP="00BD6BD8">
      <w:pPr>
        <w:rPr>
          <w:lang w:val="rm-CH"/>
        </w:rPr>
      </w:pPr>
    </w:p>
    <w:p w14:paraId="03FCD2ED" w14:textId="62E1E445" w:rsidR="00D27DDF" w:rsidRPr="00CE1246" w:rsidRDefault="005C6B07" w:rsidP="00BD6BD8">
      <w:pPr>
        <w:pStyle w:val="Liste"/>
        <w:rPr>
          <w:lang w:val="rm-CH"/>
        </w:rPr>
      </w:pPr>
      <w:r>
        <w:rPr>
          <w:lang w:val="rm-CH"/>
        </w:rPr>
        <w:t>Sut</w:t>
      </w:r>
      <w:r w:rsidR="007D79C8">
        <w:rPr>
          <w:lang w:val="rm-CH"/>
        </w:rPr>
        <w:t xml:space="preserve"> </w:t>
      </w:r>
      <w:r w:rsidR="0046548C" w:rsidRPr="00CE1246">
        <w:rPr>
          <w:lang w:val="rm-CH"/>
        </w:rPr>
        <w:t xml:space="preserve">«Skripte» </w:t>
      </w:r>
      <w:r>
        <w:rPr>
          <w:lang w:val="rm-CH"/>
        </w:rPr>
        <w:t>sas ti eleger</w:t>
      </w:r>
      <w:r w:rsidR="007D79C8">
        <w:rPr>
          <w:lang w:val="rm-CH"/>
        </w:rPr>
        <w:t xml:space="preserve"> las registraziuns sco tun ed </w:t>
      </w:r>
      <w:r w:rsidR="00C543DA">
        <w:rPr>
          <w:lang w:val="rm-CH"/>
        </w:rPr>
        <w:t>asch</w:t>
      </w:r>
      <w:r w:rsidR="00350C81">
        <w:rPr>
          <w:lang w:val="rm-CH"/>
        </w:rPr>
        <w:t>u</w:t>
      </w:r>
      <w:r w:rsidR="00C543DA">
        <w:rPr>
          <w:lang w:val="rm-CH"/>
        </w:rPr>
        <w:t xml:space="preserve">ntar </w:t>
      </w:r>
      <w:r w:rsidR="007D79C8">
        <w:rPr>
          <w:lang w:val="rm-CH"/>
        </w:rPr>
        <w:t xml:space="preserve">ellas </w:t>
      </w:r>
      <w:r w:rsidR="00C543DA">
        <w:rPr>
          <w:lang w:val="rm-CH"/>
        </w:rPr>
        <w:t>al</w:t>
      </w:r>
      <w:r w:rsidR="007D79C8">
        <w:rPr>
          <w:lang w:val="rm-CH"/>
        </w:rPr>
        <w:t xml:space="preserve"> program.</w:t>
      </w:r>
    </w:p>
    <w:p w14:paraId="15348360" w14:textId="194B4C04" w:rsidR="00D27DDF" w:rsidRPr="00CE1246" w:rsidRDefault="00D27DDF" w:rsidP="00D27DDF">
      <w:pPr>
        <w:rPr>
          <w:lang w:val="rm-CH"/>
        </w:rPr>
      </w:pPr>
    </w:p>
    <w:p w14:paraId="1AA0B2F9" w14:textId="569AA3BF" w:rsidR="00BD6BD8" w:rsidRPr="00CE1246" w:rsidRDefault="00F847AD" w:rsidP="00BD6BD8">
      <w:p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09440" behindDoc="0" locked="0" layoutInCell="1" allowOverlap="1" wp14:anchorId="5FFF70B3" wp14:editId="4504D676">
            <wp:simplePos x="0" y="0"/>
            <wp:positionH relativeFrom="margin">
              <wp:posOffset>3480435</wp:posOffset>
            </wp:positionH>
            <wp:positionV relativeFrom="paragraph">
              <wp:posOffset>22860</wp:posOffset>
            </wp:positionV>
            <wp:extent cx="2676525" cy="1951990"/>
            <wp:effectExtent l="0" t="0" r="9525" b="0"/>
            <wp:wrapSquare wrapText="bothSides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9C8">
        <w:rPr>
          <w:lang w:val="rm-CH"/>
        </w:rPr>
        <w:t xml:space="preserve">Igl element </w:t>
      </w:r>
      <w:r w:rsidR="00BD6BD8" w:rsidRPr="00CE1246">
        <w:rPr>
          <w:lang w:val="rm-CH"/>
        </w:rPr>
        <w:t xml:space="preserve">«spiele Klang ... ganz» </w:t>
      </w:r>
      <w:r w:rsidR="007D79C8">
        <w:rPr>
          <w:lang w:val="rm-CH"/>
        </w:rPr>
        <w:t>ei adattaus meglier, per</w:t>
      </w:r>
      <w:r w:rsidR="005C6B07">
        <w:rPr>
          <w:lang w:val="rm-CH"/>
        </w:rPr>
        <w:t>quei ch'il program cuntinuescha pér</w:t>
      </w:r>
      <w:r w:rsidR="007D79C8">
        <w:rPr>
          <w:lang w:val="rm-CH"/>
        </w:rPr>
        <w:t xml:space="preserve"> cura che la registraziun ei a fin</w:t>
      </w:r>
      <w:r w:rsidR="00BD6BD8" w:rsidRPr="00CE1246">
        <w:rPr>
          <w:lang w:val="rm-CH"/>
        </w:rPr>
        <w:t>.</w:t>
      </w:r>
    </w:p>
    <w:p w14:paraId="6A770BF8" w14:textId="1061620B" w:rsidR="00FD2F68" w:rsidRPr="00CE1246" w:rsidRDefault="00F847AD" w:rsidP="00BD6BD8">
      <w:pPr>
        <w:pStyle w:val="berschrift1"/>
        <w:rPr>
          <w:u w:val="single"/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20704" behindDoc="0" locked="0" layoutInCell="1" allowOverlap="1" wp14:anchorId="0844B084" wp14:editId="719A4C45">
            <wp:simplePos x="0" y="0"/>
            <wp:positionH relativeFrom="column">
              <wp:posOffset>1623590</wp:posOffset>
            </wp:positionH>
            <wp:positionV relativeFrom="paragraph">
              <wp:posOffset>153857</wp:posOffset>
            </wp:positionV>
            <wp:extent cx="255600" cy="232573"/>
            <wp:effectExtent l="0" t="0" r="0" b="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96" b="29853"/>
                    <a:stretch/>
                  </pic:blipFill>
                  <pic:spPr bwMode="auto">
                    <a:xfrm>
                      <a:off x="0" y="0"/>
                      <a:ext cx="255600" cy="2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92C9F8" wp14:editId="5E2672A5">
                <wp:simplePos x="0" y="0"/>
                <wp:positionH relativeFrom="margin">
                  <wp:posOffset>584192</wp:posOffset>
                </wp:positionH>
                <wp:positionV relativeFrom="paragraph">
                  <wp:posOffset>380365</wp:posOffset>
                </wp:positionV>
                <wp:extent cx="970498" cy="185124"/>
                <wp:effectExtent l="0" t="0" r="20320" b="24765"/>
                <wp:wrapNone/>
                <wp:docPr id="41" name="Rechteck: abgerundete Eck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498" cy="185124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202694" id="Rechteck: abgerundete Ecken 41" o:spid="_x0000_s1026" style="position:absolute;margin-left:46pt;margin-top:29.95pt;width:76.4pt;height:14.6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" filled="f" strokecolor="red" strokeweight="2pt">
                <w10:wrap anchorx="margin"/>
              </v:roundrect>
            </w:pict>
          </mc:Fallback>
        </mc:AlternateContent>
      </w:r>
      <w:r w:rsidRPr="00CE1246">
        <w:rPr>
          <w:noProof/>
          <w:lang w:val="de-DE" w:eastAsia="de-DE"/>
        </w:rPr>
        <w:drawing>
          <wp:anchor distT="0" distB="0" distL="114300" distR="114300" simplePos="0" relativeHeight="251710464" behindDoc="1" locked="0" layoutInCell="1" allowOverlap="1" wp14:anchorId="728129EA" wp14:editId="723F7BEA">
            <wp:simplePos x="0" y="0"/>
            <wp:positionH relativeFrom="margin">
              <wp:align>left</wp:align>
            </wp:positionH>
            <wp:positionV relativeFrom="paragraph">
              <wp:posOffset>158625</wp:posOffset>
            </wp:positionV>
            <wp:extent cx="3007995" cy="2246630"/>
            <wp:effectExtent l="0" t="0" r="1905" b="1270"/>
            <wp:wrapTight wrapText="bothSides">
              <wp:wrapPolygon edited="0">
                <wp:start x="0" y="0"/>
                <wp:lineTo x="0" y="21429"/>
                <wp:lineTo x="21477" y="21429"/>
                <wp:lineTo x="21477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DC335" w14:textId="49BB374E" w:rsidR="00FD2F68" w:rsidRPr="00CE1246" w:rsidRDefault="00FD2F68" w:rsidP="00BD6BD8">
      <w:pPr>
        <w:pStyle w:val="berschrift1"/>
        <w:rPr>
          <w:u w:val="single"/>
          <w:lang w:val="rm-CH"/>
        </w:rPr>
      </w:pPr>
    </w:p>
    <w:p w14:paraId="48E5ABF7" w14:textId="344A1B66" w:rsidR="00FD2F68" w:rsidRPr="00CE1246" w:rsidRDefault="00F847AD" w:rsidP="00BD6BD8">
      <w:pPr>
        <w:pStyle w:val="berschrift1"/>
        <w:rPr>
          <w:u w:val="single"/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16608" behindDoc="0" locked="0" layoutInCell="1" allowOverlap="1" wp14:anchorId="1933E751" wp14:editId="08304B49">
            <wp:simplePos x="0" y="0"/>
            <wp:positionH relativeFrom="column">
              <wp:posOffset>4374792</wp:posOffset>
            </wp:positionH>
            <wp:positionV relativeFrom="paragraph">
              <wp:posOffset>176689</wp:posOffset>
            </wp:positionV>
            <wp:extent cx="241200" cy="221400"/>
            <wp:effectExtent l="0" t="0" r="6985" b="762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1200" cy="2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D14806" w14:textId="14E17458" w:rsidR="00FD2F68" w:rsidRPr="00CE1246" w:rsidRDefault="00FD2F68" w:rsidP="00BD6BD8">
      <w:pPr>
        <w:pStyle w:val="berschrift1"/>
        <w:rPr>
          <w:u w:val="single"/>
          <w:lang w:val="rm-CH"/>
        </w:rPr>
      </w:pPr>
    </w:p>
    <w:p w14:paraId="14CB71BB" w14:textId="47306CC2" w:rsidR="00F847AD" w:rsidRPr="00CE1246" w:rsidRDefault="00F847AD" w:rsidP="00F847AD">
      <w:p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18656" behindDoc="0" locked="0" layoutInCell="1" allowOverlap="1" wp14:anchorId="7A398F92" wp14:editId="69BAED01">
            <wp:simplePos x="0" y="0"/>
            <wp:positionH relativeFrom="column">
              <wp:posOffset>5195535</wp:posOffset>
            </wp:positionH>
            <wp:positionV relativeFrom="paragraph">
              <wp:posOffset>10148</wp:posOffset>
            </wp:positionV>
            <wp:extent cx="255600" cy="232573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96" b="29853"/>
                    <a:stretch/>
                  </pic:blipFill>
                  <pic:spPr bwMode="auto">
                    <a:xfrm>
                      <a:off x="0" y="0"/>
                      <a:ext cx="255600" cy="2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DF6C4C" w14:textId="5A567528" w:rsidR="00F847AD" w:rsidRPr="00CE1246" w:rsidRDefault="00F847AD" w:rsidP="00F847AD">
      <w:pPr>
        <w:rPr>
          <w:lang w:val="rm-CH"/>
        </w:rPr>
      </w:pPr>
    </w:p>
    <w:p w14:paraId="5BE586C2" w14:textId="5F3D7492" w:rsidR="00F847AD" w:rsidRPr="00CE1246" w:rsidRDefault="00F847AD" w:rsidP="00BD6BD8">
      <w:pPr>
        <w:pStyle w:val="berschrift1"/>
        <w:rPr>
          <w:u w:val="single"/>
          <w:lang w:val="rm-CH"/>
        </w:rPr>
      </w:pPr>
    </w:p>
    <w:p w14:paraId="49E4428E" w14:textId="0FB9706B" w:rsidR="00F847AD" w:rsidRPr="00CE1246" w:rsidRDefault="00F847AD" w:rsidP="00BD6BD8">
      <w:pPr>
        <w:pStyle w:val="berschrift1"/>
        <w:rPr>
          <w:u w:val="single"/>
          <w:lang w:val="rm-CH"/>
        </w:rPr>
      </w:pPr>
    </w:p>
    <w:p w14:paraId="4D9D3ECE" w14:textId="55066F8D" w:rsidR="00F847AD" w:rsidRPr="00CE1246" w:rsidRDefault="00F847AD" w:rsidP="00BD6BD8">
      <w:pPr>
        <w:pStyle w:val="berschrift1"/>
        <w:rPr>
          <w:u w:val="single"/>
          <w:lang w:val="rm-CH"/>
        </w:rPr>
      </w:pPr>
    </w:p>
    <w:p w14:paraId="21FEBDAB" w14:textId="6394DF5D" w:rsidR="00BD6BD8" w:rsidRPr="00CE1246" w:rsidRDefault="0046548C" w:rsidP="00BD6BD8">
      <w:pPr>
        <w:pStyle w:val="berschrift1"/>
        <w:rPr>
          <w:u w:val="single"/>
          <w:lang w:val="rm-CH"/>
        </w:rPr>
      </w:pPr>
      <w:r w:rsidRPr="00CE1246">
        <w:rPr>
          <w:u w:val="single"/>
          <w:lang w:val="rm-CH"/>
        </w:rPr>
        <w:t xml:space="preserve">Ussa sas ti </w:t>
      </w:r>
      <w:r w:rsidR="00BD6BD8" w:rsidRPr="00CE1246">
        <w:rPr>
          <w:u w:val="single"/>
          <w:lang w:val="rm-CH"/>
        </w:rPr>
        <w:t>…</w:t>
      </w:r>
    </w:p>
    <w:p w14:paraId="44BF2056" w14:textId="4E932F6D" w:rsidR="00D27DDF" w:rsidRPr="00CE1246" w:rsidRDefault="00BD6BD8" w:rsidP="00A444B2">
      <w:pPr>
        <w:spacing w:line="276" w:lineRule="auto"/>
        <w:rPr>
          <w:sz w:val="26"/>
          <w:szCs w:val="26"/>
          <w:lang w:val="rm-CH"/>
        </w:rPr>
      </w:pPr>
      <w:r w:rsidRPr="00CE1246">
        <w:rPr>
          <w:sz w:val="26"/>
          <w:szCs w:val="26"/>
          <w:lang w:val="rm-CH"/>
        </w:rPr>
        <w:t xml:space="preserve">… </w:t>
      </w:r>
      <w:r w:rsidR="00260372">
        <w:rPr>
          <w:sz w:val="26"/>
          <w:szCs w:val="26"/>
          <w:lang w:val="rm-CH"/>
        </w:rPr>
        <w:t>aschuntar</w:t>
      </w:r>
      <w:r w:rsidR="007D79C8">
        <w:rPr>
          <w:sz w:val="26"/>
          <w:szCs w:val="26"/>
          <w:lang w:val="rm-CH"/>
        </w:rPr>
        <w:t xml:space="preserve"> tuns ed attribuir els al</w:t>
      </w:r>
      <w:r w:rsidR="0046548C" w:rsidRPr="00CE1246">
        <w:rPr>
          <w:sz w:val="26"/>
          <w:szCs w:val="26"/>
          <w:lang w:val="rm-CH"/>
        </w:rPr>
        <w:t>las figuras</w:t>
      </w:r>
      <w:r w:rsidR="00D27DDF" w:rsidRPr="00CE1246">
        <w:rPr>
          <w:sz w:val="26"/>
          <w:szCs w:val="26"/>
          <w:lang w:val="rm-CH"/>
        </w:rPr>
        <w:t>.</w:t>
      </w:r>
    </w:p>
    <w:p w14:paraId="3CA023D9" w14:textId="1AEEBC3C" w:rsidR="00BD6BD8" w:rsidRPr="00CE1246" w:rsidRDefault="00BD6BD8" w:rsidP="00F847AD">
      <w:pPr>
        <w:spacing w:line="276" w:lineRule="auto"/>
        <w:rPr>
          <w:lang w:val="rm-CH"/>
        </w:rPr>
      </w:pPr>
      <w:r w:rsidRPr="00CE1246">
        <w:rPr>
          <w:sz w:val="26"/>
          <w:szCs w:val="26"/>
          <w:lang w:val="rm-CH"/>
        </w:rPr>
        <w:t xml:space="preserve">… </w:t>
      </w:r>
      <w:r w:rsidR="0046548C" w:rsidRPr="00CE1246">
        <w:rPr>
          <w:sz w:val="26"/>
          <w:szCs w:val="26"/>
          <w:lang w:val="rm-CH"/>
        </w:rPr>
        <w:t xml:space="preserve">registrar tez tuns </w:t>
      </w:r>
      <w:r w:rsidR="00AC6C6B">
        <w:rPr>
          <w:sz w:val="26"/>
          <w:szCs w:val="26"/>
          <w:lang w:val="rm-CH"/>
        </w:rPr>
        <w:t>e duv</w:t>
      </w:r>
      <w:r w:rsidR="00176217">
        <w:rPr>
          <w:sz w:val="26"/>
          <w:szCs w:val="26"/>
          <w:lang w:val="rm-CH"/>
        </w:rPr>
        <w:t>r</w:t>
      </w:r>
      <w:r w:rsidR="00AC6C6B">
        <w:rPr>
          <w:sz w:val="26"/>
          <w:szCs w:val="26"/>
          <w:lang w:val="rm-CH"/>
        </w:rPr>
        <w:t>ar</w:t>
      </w:r>
      <w:r w:rsidR="0046548C" w:rsidRPr="00CE1246">
        <w:rPr>
          <w:sz w:val="26"/>
          <w:szCs w:val="26"/>
          <w:lang w:val="rm-CH"/>
        </w:rPr>
        <w:t xml:space="preserve"> els en </w:t>
      </w:r>
      <w:r w:rsidR="007D79C8">
        <w:rPr>
          <w:sz w:val="26"/>
          <w:szCs w:val="26"/>
          <w:lang w:val="rm-CH"/>
        </w:rPr>
        <w:t>tiu</w:t>
      </w:r>
      <w:r w:rsidR="0046548C" w:rsidRPr="00CE1246">
        <w:rPr>
          <w:sz w:val="26"/>
          <w:szCs w:val="26"/>
          <w:lang w:val="rm-CH"/>
        </w:rPr>
        <w:t xml:space="preserve"> program</w:t>
      </w:r>
      <w:r w:rsidR="00D27DDF" w:rsidRPr="00CE1246">
        <w:rPr>
          <w:sz w:val="26"/>
          <w:szCs w:val="26"/>
          <w:lang w:val="rm-CH"/>
        </w:rPr>
        <w:t>.</w:t>
      </w:r>
      <w:r w:rsidRPr="00CE1246">
        <w:rPr>
          <w:lang w:val="rm-CH"/>
        </w:rPr>
        <w:br w:type="page"/>
      </w:r>
    </w:p>
    <w:p w14:paraId="668C2375" w14:textId="3AB5B747" w:rsidR="00D27DDF" w:rsidRPr="00CE1246" w:rsidRDefault="009D6AD8" w:rsidP="00BD6BD8">
      <w:pPr>
        <w:pStyle w:val="berschrift1"/>
        <w:rPr>
          <w:lang w:val="rm-CH"/>
        </w:rPr>
      </w:pPr>
      <w:r w:rsidRPr="00CE1246">
        <w:rPr>
          <w:noProof/>
          <w:lang w:val="de-DE" w:eastAsia="de-DE"/>
        </w:rPr>
        <w:lastRenderedPageBreak/>
        <w:drawing>
          <wp:anchor distT="0" distB="0" distL="114300" distR="114300" simplePos="0" relativeHeight="251721728" behindDoc="0" locked="0" layoutInCell="1" allowOverlap="1" wp14:anchorId="51A4BFF7" wp14:editId="242157D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99415" cy="2544445"/>
            <wp:effectExtent l="0" t="0" r="635" b="8255"/>
            <wp:wrapSquare wrapText="bothSides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467">
        <w:rPr>
          <w:lang w:val="rm-CH"/>
        </w:rPr>
        <w:t>Aschuntar e concepir ina culissa</w:t>
      </w:r>
    </w:p>
    <w:p w14:paraId="2939215D" w14:textId="7486F0DE" w:rsidR="00D27DDF" w:rsidRPr="00CE1246" w:rsidRDefault="00260372" w:rsidP="00D27DDF">
      <w:pPr>
        <w:rPr>
          <w:lang w:val="rm-CH"/>
        </w:rPr>
      </w:pPr>
      <w:r>
        <w:rPr>
          <w:lang w:val="rm-CH"/>
        </w:rPr>
        <w:t>Per dar in contuorn agl invit</w:t>
      </w:r>
      <w:r w:rsidR="00D52467">
        <w:rPr>
          <w:lang w:val="rm-CH"/>
        </w:rPr>
        <w:t xml:space="preserve"> drova nossa ovra d'art digitala ina culiss</w:t>
      </w:r>
      <w:r w:rsidR="004B0BF4">
        <w:rPr>
          <w:lang w:val="rm-CH"/>
        </w:rPr>
        <w:t xml:space="preserve">a adattada. Quella san ins </w:t>
      </w:r>
      <w:r>
        <w:rPr>
          <w:lang w:val="rm-CH"/>
        </w:rPr>
        <w:t>eleger</w:t>
      </w:r>
      <w:r w:rsidR="00D52467">
        <w:rPr>
          <w:lang w:val="rm-CH"/>
        </w:rPr>
        <w:t xml:space="preserve"> giud</w:t>
      </w:r>
      <w:r w:rsidR="00254B28">
        <w:rPr>
          <w:lang w:val="rm-CH"/>
        </w:rPr>
        <w:t>e</w:t>
      </w:r>
      <w:r w:rsidR="00D52467">
        <w:rPr>
          <w:lang w:val="rm-CH"/>
        </w:rPr>
        <w:t>m dretg el sectur «Bühne»</w:t>
      </w:r>
      <w:r w:rsidR="00A34258" w:rsidRPr="00CE1246">
        <w:rPr>
          <w:lang w:val="rm-CH"/>
        </w:rPr>
        <w:t>.</w:t>
      </w:r>
    </w:p>
    <w:p w14:paraId="0FC1A8CE" w14:textId="0C6BB24F" w:rsidR="00D27DDF" w:rsidRPr="00CE1246" w:rsidRDefault="00D52467" w:rsidP="00D27DDF">
      <w:pPr>
        <w:rPr>
          <w:lang w:val="rm-CH"/>
        </w:rPr>
      </w:pPr>
      <w:r>
        <w:rPr>
          <w:lang w:val="rm-CH"/>
        </w:rPr>
        <w:t xml:space="preserve">Ins sa era crear in'atgna culissa ni cargar si </w:t>
      </w:r>
      <w:r w:rsidR="00260372">
        <w:rPr>
          <w:lang w:val="rm-CH"/>
        </w:rPr>
        <w:t xml:space="preserve">ina ord </w:t>
      </w:r>
      <w:r>
        <w:rPr>
          <w:lang w:val="rm-CH"/>
        </w:rPr>
        <w:t>ina datoteca</w:t>
      </w:r>
      <w:r w:rsidR="00D27DDF" w:rsidRPr="00CE1246">
        <w:rPr>
          <w:lang w:val="rm-CH"/>
        </w:rPr>
        <w:t>.</w:t>
      </w:r>
    </w:p>
    <w:p w14:paraId="1375AD46" w14:textId="7581ADCF" w:rsidR="00D27DDF" w:rsidRPr="00CE1246" w:rsidRDefault="00D27DDF" w:rsidP="00D27DDF">
      <w:pPr>
        <w:rPr>
          <w:lang w:val="rm-CH"/>
        </w:rPr>
      </w:pPr>
    </w:p>
    <w:p w14:paraId="24850004" w14:textId="166046DE" w:rsidR="00D27DDF" w:rsidRPr="00CE1246" w:rsidRDefault="00206CEF" w:rsidP="00D27DDF">
      <w:pPr>
        <w:rPr>
          <w:lang w:val="rm-CH"/>
        </w:rPr>
      </w:pPr>
      <w:r>
        <w:rPr>
          <w:lang w:val="rm-CH"/>
        </w:rPr>
        <w:t>Elegia</w:t>
      </w:r>
      <w:r w:rsidR="00D52467">
        <w:rPr>
          <w:lang w:val="rm-CH"/>
        </w:rPr>
        <w:t xml:space="preserve"> ina culissa che va a prau cun tiu sboz</w:t>
      </w:r>
      <w:r w:rsidR="00A34258" w:rsidRPr="00CE1246">
        <w:rPr>
          <w:lang w:val="rm-CH"/>
        </w:rPr>
        <w:t>.</w:t>
      </w:r>
    </w:p>
    <w:p w14:paraId="1D5E6C07" w14:textId="4D59C853" w:rsidR="00D27DDF" w:rsidRPr="00CE1246" w:rsidRDefault="009D6AD8" w:rsidP="00D27DDF">
      <w:pPr>
        <w:rPr>
          <w:lang w:val="rm-CH"/>
        </w:rPr>
      </w:pP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939F96" wp14:editId="45B7F81D">
                <wp:simplePos x="0" y="0"/>
                <wp:positionH relativeFrom="column">
                  <wp:posOffset>4017400</wp:posOffset>
                </wp:positionH>
                <wp:positionV relativeFrom="paragraph">
                  <wp:posOffset>11598</wp:posOffset>
                </wp:positionV>
                <wp:extent cx="1576759" cy="549676"/>
                <wp:effectExtent l="0" t="0" r="80645" b="60325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759" cy="549676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89F8" id="Gerade Verbindung mit Pfeil 46" o:spid="_x0000_s1026" type="#_x0000_t32" style="position:absolute;margin-left:316.35pt;margin-top:.9pt;width:124.15pt;height:43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" strokecolor="red" strokeweight="2pt">
                <v:stroke endarrow="block"/>
              </v:shape>
            </w:pict>
          </mc:Fallback>
        </mc:AlternateContent>
      </w:r>
    </w:p>
    <w:p w14:paraId="4A630276" w14:textId="30BC92D5" w:rsidR="00D27DDF" w:rsidRPr="00CE1246" w:rsidRDefault="00D27DDF" w:rsidP="00D27DDF">
      <w:pPr>
        <w:rPr>
          <w:lang w:val="rm-CH"/>
        </w:rPr>
      </w:pPr>
    </w:p>
    <w:p w14:paraId="5362525E" w14:textId="28B199D1" w:rsidR="00D27DDF" w:rsidRPr="00CE1246" w:rsidRDefault="00D27DDF" w:rsidP="00D27DDF">
      <w:pPr>
        <w:rPr>
          <w:lang w:val="rm-CH"/>
        </w:rPr>
      </w:pPr>
    </w:p>
    <w:p w14:paraId="7DFEB065" w14:textId="519A2A8E" w:rsidR="00D27DDF" w:rsidRPr="00CE1246" w:rsidRDefault="009D6AD8" w:rsidP="00D27DDF">
      <w:pPr>
        <w:rPr>
          <w:lang w:val="rm-CH"/>
        </w:rPr>
      </w:pP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88FE6F" wp14:editId="4078C392">
                <wp:simplePos x="0" y="0"/>
                <wp:positionH relativeFrom="margin">
                  <wp:posOffset>5778881</wp:posOffset>
                </wp:positionH>
                <wp:positionV relativeFrom="paragraph">
                  <wp:posOffset>91771</wp:posOffset>
                </wp:positionV>
                <wp:extent cx="302345" cy="1026596"/>
                <wp:effectExtent l="0" t="0" r="21590" b="21590"/>
                <wp:wrapNone/>
                <wp:docPr id="40" name="Rechteck: abgerundete Ec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45" cy="1026596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7A5C8" id="Rechteck: abgerundete Ecken 40" o:spid="_x0000_s1026" style="position:absolute;margin-left:455.05pt;margin-top:7.25pt;width:23.8pt;height:80.8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" filled="f" strokecolor="red" strokeweight="2pt">
                <w10:wrap anchorx="margin"/>
              </v:roundrect>
            </w:pict>
          </mc:Fallback>
        </mc:AlternateContent>
      </w:r>
    </w:p>
    <w:p w14:paraId="2EC20123" w14:textId="419C9775" w:rsidR="00D27DDF" w:rsidRPr="00CE1246" w:rsidRDefault="00415A54" w:rsidP="00075401">
      <w:pPr>
        <w:pStyle w:val="berschrift2"/>
        <w:rPr>
          <w:lang w:val="rm-CH"/>
        </w:rPr>
      </w:pPr>
      <w:r>
        <w:rPr>
          <w:lang w:val="rm-CH"/>
        </w:rPr>
        <w:t>Culissa ord la biblioteca</w:t>
      </w:r>
    </w:p>
    <w:p w14:paraId="4ED92B54" w14:textId="108A7B4F" w:rsidR="00D27DDF" w:rsidRPr="00CE1246" w:rsidRDefault="00883596" w:rsidP="00D27DDF">
      <w:p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26848" behindDoc="0" locked="0" layoutInCell="1" allowOverlap="1" wp14:anchorId="21E160E9" wp14:editId="02095155">
            <wp:simplePos x="0" y="0"/>
            <wp:positionH relativeFrom="column">
              <wp:posOffset>5379093</wp:posOffset>
            </wp:positionH>
            <wp:positionV relativeFrom="paragraph">
              <wp:posOffset>229360</wp:posOffset>
            </wp:positionV>
            <wp:extent cx="244475" cy="203729"/>
            <wp:effectExtent l="0" t="0" r="3175" b="6350"/>
            <wp:wrapNone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A54">
        <w:rPr>
          <w:lang w:val="rm-CH"/>
        </w:rPr>
        <w:t xml:space="preserve">Ella biblioteca dil program dat ei biaras bialas </w:t>
      </w:r>
      <w:r w:rsidR="00254B28">
        <w:rPr>
          <w:lang w:val="rm-CH"/>
        </w:rPr>
        <w:t>c</w:t>
      </w:r>
      <w:r w:rsidR="00415A54">
        <w:rPr>
          <w:lang w:val="rm-CH"/>
        </w:rPr>
        <w:t>ul</w:t>
      </w:r>
      <w:r w:rsidR="00254B28">
        <w:rPr>
          <w:lang w:val="rm-CH"/>
        </w:rPr>
        <w:t>i</w:t>
      </w:r>
      <w:r w:rsidR="00415A54">
        <w:rPr>
          <w:lang w:val="rm-CH"/>
        </w:rPr>
        <w:t>ssas ch</w:t>
      </w:r>
      <w:r w:rsidR="00254B28">
        <w:rPr>
          <w:lang w:val="rm-CH"/>
        </w:rPr>
        <w:t>e</w:t>
      </w:r>
      <w:r w:rsidR="00206CEF">
        <w:rPr>
          <w:lang w:val="rm-CH"/>
        </w:rPr>
        <w:t xml:space="preserve"> ti sas eleger</w:t>
      </w:r>
      <w:r w:rsidR="00415A54">
        <w:rPr>
          <w:lang w:val="rm-CH"/>
        </w:rPr>
        <w:t xml:space="preserve"> e</w:t>
      </w:r>
      <w:r w:rsidR="00206CEF">
        <w:rPr>
          <w:lang w:val="rm-CH"/>
        </w:rPr>
        <w:t xml:space="preserve">d </w:t>
      </w:r>
      <w:r w:rsidR="00415A54">
        <w:rPr>
          <w:lang w:val="rm-CH"/>
        </w:rPr>
        <w:t xml:space="preserve">era </w:t>
      </w:r>
      <w:r w:rsidR="00206CEF">
        <w:rPr>
          <w:lang w:val="rm-CH"/>
        </w:rPr>
        <w:t>modificar</w:t>
      </w:r>
      <w:r w:rsidR="00415A54">
        <w:rPr>
          <w:lang w:val="rm-CH"/>
        </w:rPr>
        <w:t>, sche ti vul</w:t>
      </w:r>
      <w:r w:rsidR="00D27DDF" w:rsidRPr="00CE1246">
        <w:rPr>
          <w:lang w:val="rm-CH"/>
        </w:rPr>
        <w:t>.</w:t>
      </w:r>
    </w:p>
    <w:p w14:paraId="70CE89E6" w14:textId="46AAA90B" w:rsidR="009D6AD8" w:rsidRPr="00CE1246" w:rsidRDefault="009D6AD8" w:rsidP="00D27DDF">
      <w:pPr>
        <w:rPr>
          <w:lang w:val="rm-CH"/>
        </w:rPr>
      </w:pPr>
    </w:p>
    <w:p w14:paraId="7C6015CC" w14:textId="24EAD425" w:rsidR="00D27DDF" w:rsidRPr="00CE1246" w:rsidRDefault="00D27DDF" w:rsidP="00D27DDF">
      <w:pPr>
        <w:rPr>
          <w:lang w:val="rm-CH"/>
        </w:rPr>
      </w:pPr>
    </w:p>
    <w:p w14:paraId="0D311C9D" w14:textId="0C045170" w:rsidR="00075401" w:rsidRPr="00CE1246" w:rsidRDefault="00883596" w:rsidP="00880DE9">
      <w:pPr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27872" behindDoc="0" locked="0" layoutInCell="1" allowOverlap="1" wp14:anchorId="2EB9ADFD" wp14:editId="4A44BF14">
            <wp:simplePos x="0" y="0"/>
            <wp:positionH relativeFrom="leftMargin">
              <wp:align>right</wp:align>
            </wp:positionH>
            <wp:positionV relativeFrom="paragraph">
              <wp:posOffset>1063512</wp:posOffset>
            </wp:positionV>
            <wp:extent cx="255600" cy="240565"/>
            <wp:effectExtent l="0" t="0" r="0" b="7620"/>
            <wp:wrapNone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55600" cy="2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DE9" w:rsidRPr="00CE1246">
        <w:rPr>
          <w:noProof/>
          <w:lang w:val="de-DE" w:eastAsia="de-DE"/>
        </w:rPr>
        <w:drawing>
          <wp:inline distT="0" distB="0" distL="0" distR="0" wp14:anchorId="0F6F91F4" wp14:editId="58C0A6E6">
            <wp:extent cx="6120130" cy="2056130"/>
            <wp:effectExtent l="0" t="0" r="0" b="1270"/>
            <wp:docPr id="5" name="Bildplatzhalter 4" descr="Untitled-5 on Scratch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platzhalter 4" descr="Untitled-5 on Scratch"/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5CEC" w14:textId="05706895" w:rsidR="00D27DDF" w:rsidRPr="00CE1246" w:rsidRDefault="00D27DDF" w:rsidP="00D27DDF">
      <w:pPr>
        <w:rPr>
          <w:lang w:val="rm-CH"/>
        </w:rPr>
      </w:pPr>
    </w:p>
    <w:p w14:paraId="57B091D0" w14:textId="00B96D4F" w:rsidR="00D27DDF" w:rsidRPr="00415A54" w:rsidRDefault="00206CEF" w:rsidP="00415A54">
      <w:pPr>
        <w:pStyle w:val="Liste"/>
        <w:numPr>
          <w:ilvl w:val="0"/>
          <w:numId w:val="30"/>
        </w:numPr>
        <w:rPr>
          <w:lang w:val="rm-CH"/>
        </w:rPr>
      </w:pPr>
      <w:r>
        <w:rPr>
          <w:lang w:val="rm-CH"/>
        </w:rPr>
        <w:t>Cli</w:t>
      </w:r>
      <w:r w:rsidR="00415A54">
        <w:rPr>
          <w:lang w:val="rm-CH"/>
        </w:rPr>
        <w:t>c</w:t>
      </w:r>
      <w:r w:rsidR="004B0BF4">
        <w:rPr>
          <w:lang w:val="rm-CH"/>
        </w:rPr>
        <w:t>hesch</w:t>
      </w:r>
      <w:r w:rsidR="00415A54">
        <w:rPr>
          <w:lang w:val="rm-CH"/>
        </w:rPr>
        <w:t>a sil simbol dalla lupa giud</w:t>
      </w:r>
      <w:r w:rsidR="004928EE">
        <w:rPr>
          <w:lang w:val="rm-CH"/>
        </w:rPr>
        <w:t>e</w:t>
      </w:r>
      <w:r w:rsidR="00415A54">
        <w:rPr>
          <w:lang w:val="rm-CH"/>
        </w:rPr>
        <w:t xml:space="preserve">m </w:t>
      </w:r>
      <w:r>
        <w:rPr>
          <w:lang w:val="rm-CH"/>
        </w:rPr>
        <w:t>dretg</w:t>
      </w:r>
      <w:r w:rsidR="00415A54">
        <w:rPr>
          <w:lang w:val="rm-CH"/>
        </w:rPr>
        <w:t xml:space="preserve"> per arver la biblioteca. La biblioteca ei ordinada tenor temas</w:t>
      </w:r>
      <w:r w:rsidR="00D27DDF" w:rsidRPr="00415A54">
        <w:rPr>
          <w:lang w:val="rm-CH"/>
        </w:rPr>
        <w:t>.</w:t>
      </w:r>
    </w:p>
    <w:p w14:paraId="2BD6CEBA" w14:textId="7072935D" w:rsidR="00D27DDF" w:rsidRPr="00CE1246" w:rsidRDefault="00206CEF" w:rsidP="003127FE">
      <w:pPr>
        <w:pStyle w:val="Liste"/>
        <w:numPr>
          <w:ilvl w:val="0"/>
          <w:numId w:val="30"/>
        </w:numPr>
        <w:rPr>
          <w:lang w:val="rm-CH"/>
        </w:rPr>
      </w:pPr>
      <w:r>
        <w:rPr>
          <w:lang w:val="rm-CH"/>
        </w:rPr>
        <w:t>Elegia</w:t>
      </w:r>
      <w:r w:rsidR="00415A54">
        <w:rPr>
          <w:lang w:val="rm-CH"/>
        </w:rPr>
        <w:t xml:space="preserve"> in maletg dalla biblioteca e confirma cun </w:t>
      </w:r>
      <w:r w:rsidR="00CE1246" w:rsidRPr="00CE1246">
        <w:rPr>
          <w:lang w:val="rm-CH"/>
        </w:rPr>
        <w:t>«OK»</w:t>
      </w:r>
      <w:r w:rsidR="00D27DDF" w:rsidRPr="00CE1246">
        <w:rPr>
          <w:lang w:val="rm-CH"/>
        </w:rPr>
        <w:t>.</w:t>
      </w:r>
    </w:p>
    <w:p w14:paraId="6AC57A34" w14:textId="414D1312" w:rsidR="00D27DDF" w:rsidRPr="00CE1246" w:rsidRDefault="00883596" w:rsidP="003127FE">
      <w:pPr>
        <w:pStyle w:val="berschrift2"/>
        <w:rPr>
          <w:lang w:val="rm-CH"/>
        </w:rPr>
      </w:pPr>
      <w:r w:rsidRPr="00CE1246">
        <w:rPr>
          <w:noProof/>
          <w:lang w:val="de-DE" w:eastAsia="de-DE"/>
        </w:rPr>
        <w:drawing>
          <wp:anchor distT="0" distB="0" distL="114300" distR="114300" simplePos="0" relativeHeight="251728896" behindDoc="0" locked="0" layoutInCell="1" allowOverlap="1" wp14:anchorId="5D05A3CF" wp14:editId="1CAB83B9">
            <wp:simplePos x="0" y="0"/>
            <wp:positionH relativeFrom="column">
              <wp:posOffset>4880540</wp:posOffset>
            </wp:positionH>
            <wp:positionV relativeFrom="paragraph">
              <wp:posOffset>28532</wp:posOffset>
            </wp:positionV>
            <wp:extent cx="241200" cy="221400"/>
            <wp:effectExtent l="0" t="0" r="6985" b="762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1200" cy="2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BD4EE1" wp14:editId="4004177F">
                <wp:simplePos x="0" y="0"/>
                <wp:positionH relativeFrom="margin">
                  <wp:posOffset>4292281</wp:posOffset>
                </wp:positionH>
                <wp:positionV relativeFrom="paragraph">
                  <wp:posOffset>288192</wp:posOffset>
                </wp:positionV>
                <wp:extent cx="614274" cy="190297"/>
                <wp:effectExtent l="0" t="0" r="14605" b="19685"/>
                <wp:wrapNone/>
                <wp:docPr id="52" name="Rechteck: abgerundete Eck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274" cy="190297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F5378" id="Rechteck: abgerundete Ecken 52" o:spid="_x0000_s1026" style="position:absolute;margin-left:337.95pt;margin-top:22.7pt;width:48.35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" filled="f" strokecolor="red" strokeweight="2pt">
                <w10:wrap anchorx="margin"/>
              </v:roundrect>
            </w:pict>
          </mc:Fallback>
        </mc:AlternateContent>
      </w:r>
      <w:r w:rsidRPr="00CE1246">
        <w:rPr>
          <w:noProof/>
          <w:lang w:val="de-DE" w:eastAsia="de-DE"/>
        </w:rPr>
        <w:drawing>
          <wp:anchor distT="0" distB="0" distL="114300" distR="114300" simplePos="0" relativeHeight="251730944" behindDoc="0" locked="0" layoutInCell="1" allowOverlap="1" wp14:anchorId="53E48E2E" wp14:editId="08667C0F">
            <wp:simplePos x="0" y="0"/>
            <wp:positionH relativeFrom="margin">
              <wp:align>right</wp:align>
            </wp:positionH>
            <wp:positionV relativeFrom="paragraph">
              <wp:posOffset>279155</wp:posOffset>
            </wp:positionV>
            <wp:extent cx="2290779" cy="2790845"/>
            <wp:effectExtent l="0" t="0" r="0" b="0"/>
            <wp:wrapSquare wrapText="bothSides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0779" cy="279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CEF">
        <w:rPr>
          <w:lang w:val="rm-CH"/>
        </w:rPr>
        <w:t>Concepir</w:t>
      </w:r>
      <w:r w:rsidR="00415A54">
        <w:rPr>
          <w:lang w:val="rm-CH"/>
        </w:rPr>
        <w:t xml:space="preserve"> atgnas culissas (mo per programmaders avanzai</w:t>
      </w:r>
      <w:r w:rsidR="00D27DDF" w:rsidRPr="00CE1246">
        <w:rPr>
          <w:lang w:val="rm-CH"/>
        </w:rPr>
        <w:t>)</w:t>
      </w:r>
      <w:r w:rsidRPr="00CE1246">
        <w:rPr>
          <w:lang w:val="rm-CH"/>
        </w:rPr>
        <w:t xml:space="preserve"> </w:t>
      </w:r>
    </w:p>
    <w:p w14:paraId="34EE056B" w14:textId="74C1BB98" w:rsidR="00D27DDF" w:rsidRPr="00CE1246" w:rsidRDefault="00883596" w:rsidP="00E822DD">
      <w:pPr>
        <w:pStyle w:val="Liste"/>
        <w:numPr>
          <w:ilvl w:val="0"/>
          <w:numId w:val="30"/>
        </w:numPr>
        <w:rPr>
          <w:lang w:val="rm-CH"/>
        </w:rPr>
      </w:pPr>
      <w:r w:rsidRPr="00CE1246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EFF029" wp14:editId="6006D8B4">
                <wp:simplePos x="0" y="0"/>
                <wp:positionH relativeFrom="margin">
                  <wp:posOffset>4561553</wp:posOffset>
                </wp:positionH>
                <wp:positionV relativeFrom="paragraph">
                  <wp:posOffset>369457</wp:posOffset>
                </wp:positionV>
                <wp:extent cx="513298" cy="1152817"/>
                <wp:effectExtent l="0" t="0" r="20320" b="28575"/>
                <wp:wrapNone/>
                <wp:docPr id="53" name="Rechteck: abgerundete Eck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298" cy="1152817"/>
                        </a:xfrm>
                        <a:prstGeom prst="roundRect">
                          <a:avLst>
                            <a:gd name="adj" fmla="val 54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5DAC6" id="Rechteck: abgerundete Ecken 53" o:spid="_x0000_s1026" style="position:absolute;margin-left:359.2pt;margin-top:29.1pt;width:40.4pt;height:90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5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" filled="f" strokecolor="red" strokeweight="2pt">
                <w10:wrap anchorx="margin"/>
              </v:roundrect>
            </w:pict>
          </mc:Fallback>
        </mc:AlternateContent>
      </w:r>
      <w:r w:rsidR="00206CEF">
        <w:rPr>
          <w:lang w:val="rm-CH"/>
        </w:rPr>
        <w:t>Clic</w:t>
      </w:r>
      <w:r w:rsidR="004B0BF4">
        <w:rPr>
          <w:lang w:val="rm-CH"/>
        </w:rPr>
        <w:t>hesch</w:t>
      </w:r>
      <w:r w:rsidR="00415A54">
        <w:rPr>
          <w:lang w:val="rm-CH"/>
        </w:rPr>
        <w:t xml:space="preserve">a sil sectur </w:t>
      </w:r>
      <w:r w:rsidR="00CE1246" w:rsidRPr="00CE1246">
        <w:rPr>
          <w:lang w:val="rm-CH"/>
        </w:rPr>
        <w:t>«</w:t>
      </w:r>
      <w:r w:rsidR="00D27DDF" w:rsidRPr="00CE1246">
        <w:rPr>
          <w:lang w:val="rm-CH"/>
        </w:rPr>
        <w:t>Bühnenbilder»</w:t>
      </w:r>
      <w:r w:rsidR="00CE1246" w:rsidRPr="00CE1246">
        <w:rPr>
          <w:lang w:val="rm-CH"/>
        </w:rPr>
        <w:t xml:space="preserve">, </w:t>
      </w:r>
      <w:r w:rsidR="00206CEF">
        <w:rPr>
          <w:lang w:val="rm-CH"/>
        </w:rPr>
        <w:t>elegia</w:t>
      </w:r>
      <w:r w:rsidR="00415A54">
        <w:rPr>
          <w:lang w:val="rm-CH"/>
        </w:rPr>
        <w:t xml:space="preserve"> in t</w:t>
      </w:r>
      <w:r w:rsidR="0080346B">
        <w:rPr>
          <w:lang w:val="rm-CH"/>
        </w:rPr>
        <w:t>e</w:t>
      </w:r>
      <w:r w:rsidR="00415A54">
        <w:rPr>
          <w:lang w:val="rm-CH"/>
        </w:rPr>
        <w:t>tel adattau ed aschunta cul butt</w:t>
      </w:r>
      <w:r w:rsidR="00AC6C6B">
        <w:rPr>
          <w:lang w:val="rm-CH"/>
        </w:rPr>
        <w:t>o</w:t>
      </w:r>
      <w:r w:rsidR="00415A54">
        <w:rPr>
          <w:lang w:val="rm-CH"/>
        </w:rPr>
        <w:t>n</w:t>
      </w:r>
      <w:r w:rsidR="00CE1246" w:rsidRPr="00CE1246">
        <w:rPr>
          <w:lang w:val="rm-CH"/>
        </w:rPr>
        <w:t xml:space="preserve"> «Hinzufügen» ina culissa </w:t>
      </w:r>
      <w:r w:rsidR="004B0BF4">
        <w:rPr>
          <w:lang w:val="rm-CH"/>
        </w:rPr>
        <w:t>disponibla</w:t>
      </w:r>
      <w:r w:rsidR="00D27DDF" w:rsidRPr="00CE1246">
        <w:rPr>
          <w:lang w:val="rm-CH"/>
        </w:rPr>
        <w:t>.</w:t>
      </w:r>
    </w:p>
    <w:p w14:paraId="2A529C56" w14:textId="01E5715B" w:rsidR="00D27DDF" w:rsidRPr="00CE1246" w:rsidRDefault="00206CEF" w:rsidP="00D27DDF">
      <w:pPr>
        <w:pStyle w:val="Liste"/>
        <w:numPr>
          <w:ilvl w:val="0"/>
          <w:numId w:val="32"/>
        </w:numPr>
        <w:rPr>
          <w:lang w:val="rm-CH"/>
        </w:rPr>
      </w:pPr>
      <w:r>
        <w:rPr>
          <w:lang w:val="rm-CH"/>
        </w:rPr>
        <w:t>Ussa sas ti modificar il maletg c</w:t>
      </w:r>
      <w:r w:rsidR="00415A54">
        <w:rPr>
          <w:lang w:val="rm-CH"/>
        </w:rPr>
        <w:t>un agid dils utensils</w:t>
      </w:r>
      <w:r w:rsidR="00D27DDF" w:rsidRPr="00CE1246">
        <w:rPr>
          <w:lang w:val="rm-CH"/>
        </w:rPr>
        <w:t>.</w:t>
      </w:r>
    </w:p>
    <w:p w14:paraId="3E444724" w14:textId="08E6E445" w:rsidR="00D27DDF" w:rsidRPr="00CE1246" w:rsidRDefault="00CE1246" w:rsidP="003127FE">
      <w:pPr>
        <w:pStyle w:val="berschrift1"/>
        <w:rPr>
          <w:u w:val="single"/>
          <w:lang w:val="rm-CH"/>
        </w:rPr>
      </w:pPr>
      <w:r w:rsidRPr="00CE1246">
        <w:rPr>
          <w:u w:val="single"/>
          <w:lang w:val="rm-CH"/>
        </w:rPr>
        <w:t xml:space="preserve">Ussa sas ti </w:t>
      </w:r>
      <w:r w:rsidR="00D27DDF" w:rsidRPr="00CE1246">
        <w:rPr>
          <w:u w:val="single"/>
          <w:lang w:val="rm-CH"/>
        </w:rPr>
        <w:t>...</w:t>
      </w:r>
    </w:p>
    <w:p w14:paraId="41E0C528" w14:textId="448D0FA7" w:rsidR="00A62069" w:rsidRPr="00CE1246" w:rsidRDefault="003127FE" w:rsidP="00CE1246">
      <w:pPr>
        <w:spacing w:line="276" w:lineRule="auto"/>
        <w:ind w:left="227" w:hanging="227"/>
        <w:rPr>
          <w:sz w:val="26"/>
          <w:szCs w:val="26"/>
          <w:lang w:val="rm-CH"/>
        </w:rPr>
      </w:pPr>
      <w:r w:rsidRPr="00CE1246">
        <w:rPr>
          <w:sz w:val="26"/>
          <w:szCs w:val="26"/>
          <w:lang w:val="rm-CH"/>
        </w:rPr>
        <w:t xml:space="preserve">… </w:t>
      </w:r>
      <w:r w:rsidR="00206CEF">
        <w:rPr>
          <w:sz w:val="26"/>
          <w:szCs w:val="26"/>
          <w:lang w:val="rm-CH"/>
        </w:rPr>
        <w:t>eleger</w:t>
      </w:r>
      <w:r w:rsidR="00415A54">
        <w:rPr>
          <w:sz w:val="26"/>
          <w:szCs w:val="26"/>
          <w:lang w:val="rm-CH"/>
        </w:rPr>
        <w:t xml:space="preserve"> ina culissa </w:t>
      </w:r>
      <w:r w:rsidR="00206CEF">
        <w:rPr>
          <w:sz w:val="26"/>
          <w:szCs w:val="26"/>
          <w:lang w:val="rm-CH"/>
        </w:rPr>
        <w:t>ord la</w:t>
      </w:r>
      <w:r w:rsidR="00415A54">
        <w:rPr>
          <w:sz w:val="26"/>
          <w:szCs w:val="26"/>
          <w:lang w:val="rm-CH"/>
        </w:rPr>
        <w:t xml:space="preserve"> biblioteca e </w:t>
      </w:r>
      <w:r w:rsidR="00DB0E03">
        <w:rPr>
          <w:sz w:val="26"/>
          <w:szCs w:val="26"/>
          <w:lang w:val="rm-CH"/>
        </w:rPr>
        <w:t>modificar</w:t>
      </w:r>
      <w:r w:rsidR="00415A54">
        <w:rPr>
          <w:sz w:val="26"/>
          <w:szCs w:val="26"/>
          <w:lang w:val="rm-CH"/>
        </w:rPr>
        <w:t xml:space="preserve"> ella ni concepir in'atgna culissa</w:t>
      </w:r>
      <w:r w:rsidR="00CE1246" w:rsidRPr="00CE1246">
        <w:rPr>
          <w:sz w:val="26"/>
          <w:szCs w:val="26"/>
          <w:lang w:val="rm-CH"/>
        </w:rPr>
        <w:t>.</w:t>
      </w:r>
      <w:r w:rsidR="00883596" w:rsidRPr="00CE1246">
        <w:rPr>
          <w:noProof/>
          <w:lang w:val="de-DE" w:eastAsia="de-DE"/>
        </w:rPr>
        <w:drawing>
          <wp:anchor distT="0" distB="0" distL="114300" distR="114300" simplePos="0" relativeHeight="251736064" behindDoc="0" locked="0" layoutInCell="1" allowOverlap="1" wp14:anchorId="4EA55ABE" wp14:editId="210987AF">
            <wp:simplePos x="0" y="0"/>
            <wp:positionH relativeFrom="column">
              <wp:posOffset>4746902</wp:posOffset>
            </wp:positionH>
            <wp:positionV relativeFrom="paragraph">
              <wp:posOffset>49889</wp:posOffset>
            </wp:positionV>
            <wp:extent cx="255600" cy="232573"/>
            <wp:effectExtent l="0" t="0" r="0" b="0"/>
            <wp:wrapNone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96" b="29853"/>
                    <a:stretch/>
                  </pic:blipFill>
                  <pic:spPr bwMode="auto">
                    <a:xfrm>
                      <a:off x="0" y="0"/>
                      <a:ext cx="255600" cy="23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6F871AF" w14:textId="33386AC9" w:rsidR="00196F64" w:rsidRPr="00CE1246" w:rsidRDefault="00196F64" w:rsidP="00D27DDF">
      <w:pPr>
        <w:rPr>
          <w:lang w:val="rm-CH"/>
        </w:rPr>
      </w:pPr>
    </w:p>
    <w:p w14:paraId="642E44D4" w14:textId="1EC9F6F7" w:rsidR="00196F64" w:rsidRPr="00CE1246" w:rsidRDefault="00196F64" w:rsidP="00D27DDF">
      <w:pPr>
        <w:rPr>
          <w:lang w:val="rm-CH"/>
        </w:rPr>
      </w:pPr>
    </w:p>
    <w:p w14:paraId="5E135553" w14:textId="77777777" w:rsidR="00196F64" w:rsidRPr="00CE1246" w:rsidRDefault="00196F64" w:rsidP="00196F64">
      <w:pPr>
        <w:pStyle w:val="LMVQuelle"/>
        <w:framePr w:wrap="around"/>
        <w:rPr>
          <w:lang w:val="rm-CH"/>
        </w:rPr>
      </w:pPr>
    </w:p>
    <w:p w14:paraId="26BD48F7" w14:textId="77777777" w:rsidR="00196F64" w:rsidRPr="00CE1246" w:rsidRDefault="00196F64" w:rsidP="00196F64">
      <w:pPr>
        <w:pStyle w:val="LMVQuelle"/>
        <w:framePr w:wrap="around"/>
        <w:rPr>
          <w:lang w:val="rm-CH"/>
        </w:rPr>
      </w:pPr>
    </w:p>
    <w:p w14:paraId="46A4F037" w14:textId="77777777" w:rsidR="00196F64" w:rsidRPr="00CE1246" w:rsidRDefault="00196F64" w:rsidP="00196F64">
      <w:pPr>
        <w:pStyle w:val="LMVQuelle"/>
        <w:framePr w:wrap="around"/>
        <w:rPr>
          <w:lang w:val="rm-CH"/>
        </w:rPr>
      </w:pPr>
    </w:p>
    <w:p w14:paraId="40A04892" w14:textId="77777777" w:rsidR="00196F64" w:rsidRPr="00CE1246" w:rsidRDefault="00196F64" w:rsidP="00196F64">
      <w:pPr>
        <w:pStyle w:val="LMVQuelle"/>
        <w:framePr w:wrap="around"/>
        <w:rPr>
          <w:lang w:val="rm-CH"/>
        </w:rPr>
      </w:pPr>
    </w:p>
    <w:p w14:paraId="087EC136" w14:textId="01939EC7" w:rsidR="00847D39" w:rsidRPr="003D1671" w:rsidRDefault="00847D39" w:rsidP="00847D39">
      <w:pPr>
        <w:pStyle w:val="LMVQuelle"/>
        <w:framePr w:wrap="around"/>
        <w:rPr>
          <w:lang w:val="rm-CH"/>
        </w:rPr>
      </w:pPr>
      <w:r w:rsidRPr="003D1671">
        <w:rPr>
          <w:lang w:val="rm-CH"/>
        </w:rPr>
        <w:t>Scratch vegn svilupp</w:t>
      </w:r>
      <w:r w:rsidR="00415A54">
        <w:rPr>
          <w:lang w:val="rm-CH"/>
        </w:rPr>
        <w:t>au dal</w:t>
      </w:r>
      <w:r w:rsidRPr="003D1671">
        <w:rPr>
          <w:lang w:val="rm-CH"/>
        </w:rPr>
        <w:t xml:space="preserve">la Lifelong-Kindergarten-Group al MIT-Media-Lab. </w:t>
      </w:r>
      <w:r w:rsidR="00415A54">
        <w:rPr>
          <w:lang w:val="rm-CH"/>
        </w:rPr>
        <w:t>Mira</w:t>
      </w:r>
      <w:r w:rsidRPr="003D1671">
        <w:rPr>
          <w:lang w:val="rm-CH"/>
        </w:rPr>
        <w:t xml:space="preserve"> https://scratch.mit.edu.</w:t>
      </w:r>
    </w:p>
    <w:p w14:paraId="600CD3AA" w14:textId="1BB1A11E" w:rsidR="00196F64" w:rsidRPr="00CE1246" w:rsidRDefault="00196F64" w:rsidP="00847D39">
      <w:pPr>
        <w:pStyle w:val="LMVQuelle"/>
        <w:framePr w:wrap="around"/>
        <w:rPr>
          <w:lang w:val="rm-CH"/>
        </w:rPr>
      </w:pPr>
    </w:p>
    <w:sectPr w:rsidR="00196F64" w:rsidRPr="00CE1246" w:rsidSect="00321841">
      <w:headerReference w:type="default" r:id="rId27"/>
      <w:footerReference w:type="default" r:id="rId28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40C231" w16cid:durableId="216696E7"/>
  <w16cid:commentId w16cid:paraId="6A617C36" w16cid:durableId="216697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459CBC" w14:textId="77777777" w:rsidR="00DD62FF" w:rsidRDefault="00DD62FF" w:rsidP="00FB0212">
      <w:pPr>
        <w:spacing w:line="240" w:lineRule="auto"/>
      </w:pPr>
      <w:r>
        <w:separator/>
      </w:r>
    </w:p>
  </w:endnote>
  <w:endnote w:type="continuationSeparator" w:id="0">
    <w:p w14:paraId="2A7A485B" w14:textId="77777777" w:rsidR="00DD62FF" w:rsidRDefault="00DD62FF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57B8E" w14:textId="035B35A5" w:rsidR="00FB0212" w:rsidRPr="00020912" w:rsidRDefault="00FB0212">
    <w:pPr>
      <w:pStyle w:val="Fuzeile"/>
      <w:rPr>
        <w:b/>
      </w:rPr>
    </w:pPr>
    <w:r w:rsidRPr="00C966BC">
      <w:rPr>
        <w:b/>
      </w:rPr>
      <w:tab/>
    </w:r>
    <w:r w:rsidR="0052090B">
      <w:rPr>
        <w:b/>
      </w:rPr>
      <w:t>Pagina</w:t>
    </w:r>
    <w:r w:rsidRPr="00020912">
      <w:rPr>
        <w:b/>
      </w:rPr>
      <w:t xml:space="preserve">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EC1F28">
      <w:rPr>
        <w:b/>
        <w:noProof/>
      </w:rPr>
      <w:t>1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EC1F28">
      <w:rPr>
        <w:b/>
        <w:noProof/>
      </w:rPr>
      <w:t>5</w:t>
    </w:r>
    <w:r w:rsidR="001809AA" w:rsidRPr="00020912">
      <w:rPr>
        <w:b/>
        <w:noProof/>
      </w:rPr>
      <w:fldChar w:fldCharType="end"/>
    </w:r>
  </w:p>
  <w:p w14:paraId="5B81A50A" w14:textId="2CEA4221" w:rsidR="00FB0212" w:rsidRDefault="009810F5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3" behindDoc="1" locked="1" layoutInCell="1" allowOverlap="1" wp14:anchorId="7AC91053" wp14:editId="0E84380A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</w:r>
    <w:r w:rsidR="007D4E18">
      <w:t>© Meds d'instrucziun dal Grischun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1C51E" w14:textId="77777777" w:rsidR="00DD62FF" w:rsidRDefault="00DD62FF" w:rsidP="00FB0212">
      <w:pPr>
        <w:spacing w:line="240" w:lineRule="auto"/>
      </w:pPr>
    </w:p>
  </w:footnote>
  <w:footnote w:type="continuationSeparator" w:id="0">
    <w:p w14:paraId="40E72CC4" w14:textId="77777777" w:rsidR="00DD62FF" w:rsidRDefault="00DD62FF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2EC69" w14:textId="486E9F8F" w:rsidR="00A62069" w:rsidRPr="000C408C" w:rsidRDefault="001A18B3" w:rsidP="00A62069">
    <w:pPr>
      <w:pStyle w:val="Kopfzeile"/>
      <w:rPr>
        <w:b/>
        <w:noProof/>
      </w:rPr>
    </w:pPr>
    <w:r>
      <w:t>Informatica – M</w:t>
    </w:r>
    <w:r w:rsidR="002F28F2">
      <w:t>unds programmai</w:t>
    </w:r>
    <w:r w:rsidR="00A62069">
      <w:rPr>
        <w:noProof/>
      </w:rPr>
      <w:tab/>
    </w:r>
    <w:r w:rsidR="000C408C" w:rsidRPr="000C408C">
      <w:rPr>
        <w:b/>
        <w:noProof/>
      </w:rPr>
      <w:t>Programmar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A802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Aufzhlungszeichen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Liste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08"/>
  <w:hyphenationZone w:val="425"/>
  <w:drawingGridHorizontalSpacing w:val="737"/>
  <w:drawingGridVerticalSpacing w:val="22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069"/>
    <w:rsid w:val="00020912"/>
    <w:rsid w:val="00036906"/>
    <w:rsid w:val="000536B5"/>
    <w:rsid w:val="00075401"/>
    <w:rsid w:val="00077474"/>
    <w:rsid w:val="000A7AB2"/>
    <w:rsid w:val="000B4EA5"/>
    <w:rsid w:val="000C408C"/>
    <w:rsid w:val="000E540C"/>
    <w:rsid w:val="00105A6C"/>
    <w:rsid w:val="00151984"/>
    <w:rsid w:val="001617CE"/>
    <w:rsid w:val="00170D9E"/>
    <w:rsid w:val="00176217"/>
    <w:rsid w:val="00177DA7"/>
    <w:rsid w:val="001809AA"/>
    <w:rsid w:val="001814B3"/>
    <w:rsid w:val="00186147"/>
    <w:rsid w:val="00196F64"/>
    <w:rsid w:val="001A18B3"/>
    <w:rsid w:val="001C3232"/>
    <w:rsid w:val="001E1F6D"/>
    <w:rsid w:val="00206C58"/>
    <w:rsid w:val="00206CEF"/>
    <w:rsid w:val="00225A95"/>
    <w:rsid w:val="002354BE"/>
    <w:rsid w:val="00247680"/>
    <w:rsid w:val="002502B0"/>
    <w:rsid w:val="00251786"/>
    <w:rsid w:val="00254B28"/>
    <w:rsid w:val="00260372"/>
    <w:rsid w:val="002E51F7"/>
    <w:rsid w:val="002E7C32"/>
    <w:rsid w:val="002F28F2"/>
    <w:rsid w:val="003127FE"/>
    <w:rsid w:val="00314D27"/>
    <w:rsid w:val="00321841"/>
    <w:rsid w:val="00342238"/>
    <w:rsid w:val="00350C81"/>
    <w:rsid w:val="00374BE7"/>
    <w:rsid w:val="003838FC"/>
    <w:rsid w:val="003B66F4"/>
    <w:rsid w:val="003E14BF"/>
    <w:rsid w:val="003F00C0"/>
    <w:rsid w:val="004071A2"/>
    <w:rsid w:val="00415A54"/>
    <w:rsid w:val="004202F9"/>
    <w:rsid w:val="0044771A"/>
    <w:rsid w:val="0046548C"/>
    <w:rsid w:val="00480864"/>
    <w:rsid w:val="004928EE"/>
    <w:rsid w:val="004978B5"/>
    <w:rsid w:val="004B0BF4"/>
    <w:rsid w:val="004C1C08"/>
    <w:rsid w:val="004D7D20"/>
    <w:rsid w:val="00514941"/>
    <w:rsid w:val="005167A6"/>
    <w:rsid w:val="0052090B"/>
    <w:rsid w:val="00525EF5"/>
    <w:rsid w:val="00531F79"/>
    <w:rsid w:val="00542FC8"/>
    <w:rsid w:val="00546161"/>
    <w:rsid w:val="00546AD0"/>
    <w:rsid w:val="00552732"/>
    <w:rsid w:val="0058155E"/>
    <w:rsid w:val="005C6B07"/>
    <w:rsid w:val="00642797"/>
    <w:rsid w:val="006542BD"/>
    <w:rsid w:val="0067080D"/>
    <w:rsid w:val="0069632F"/>
    <w:rsid w:val="006B0572"/>
    <w:rsid w:val="007030A6"/>
    <w:rsid w:val="00703E30"/>
    <w:rsid w:val="00725EC0"/>
    <w:rsid w:val="0074357E"/>
    <w:rsid w:val="00752325"/>
    <w:rsid w:val="00761683"/>
    <w:rsid w:val="0077734B"/>
    <w:rsid w:val="007B4AC6"/>
    <w:rsid w:val="007C5C29"/>
    <w:rsid w:val="007D17AB"/>
    <w:rsid w:val="007D4E18"/>
    <w:rsid w:val="007D6F67"/>
    <w:rsid w:val="007D7235"/>
    <w:rsid w:val="007D79C8"/>
    <w:rsid w:val="007E04F0"/>
    <w:rsid w:val="007E2A2C"/>
    <w:rsid w:val="007E71CA"/>
    <w:rsid w:val="0080346B"/>
    <w:rsid w:val="00810980"/>
    <w:rsid w:val="00823406"/>
    <w:rsid w:val="00847D39"/>
    <w:rsid w:val="00880DE9"/>
    <w:rsid w:val="00883596"/>
    <w:rsid w:val="00885ED1"/>
    <w:rsid w:val="008C07AF"/>
    <w:rsid w:val="008D3A9F"/>
    <w:rsid w:val="009161C4"/>
    <w:rsid w:val="0092141D"/>
    <w:rsid w:val="00932C5C"/>
    <w:rsid w:val="00941A48"/>
    <w:rsid w:val="00954037"/>
    <w:rsid w:val="009577BF"/>
    <w:rsid w:val="009810F5"/>
    <w:rsid w:val="009B3439"/>
    <w:rsid w:val="009D3DC0"/>
    <w:rsid w:val="009D5780"/>
    <w:rsid w:val="009D6AD8"/>
    <w:rsid w:val="00A038CA"/>
    <w:rsid w:val="00A20449"/>
    <w:rsid w:val="00A34258"/>
    <w:rsid w:val="00A368BB"/>
    <w:rsid w:val="00A444B2"/>
    <w:rsid w:val="00A578E7"/>
    <w:rsid w:val="00A62069"/>
    <w:rsid w:val="00A67B59"/>
    <w:rsid w:val="00A91847"/>
    <w:rsid w:val="00A951EC"/>
    <w:rsid w:val="00AA10D7"/>
    <w:rsid w:val="00AC6C6B"/>
    <w:rsid w:val="00AD3C46"/>
    <w:rsid w:val="00AF629F"/>
    <w:rsid w:val="00AF6F2E"/>
    <w:rsid w:val="00B21936"/>
    <w:rsid w:val="00B30255"/>
    <w:rsid w:val="00B846C6"/>
    <w:rsid w:val="00B90177"/>
    <w:rsid w:val="00BB5AE8"/>
    <w:rsid w:val="00BD6BD8"/>
    <w:rsid w:val="00BE21F3"/>
    <w:rsid w:val="00BE7A75"/>
    <w:rsid w:val="00BF48FA"/>
    <w:rsid w:val="00C40D4C"/>
    <w:rsid w:val="00C44D44"/>
    <w:rsid w:val="00C543DA"/>
    <w:rsid w:val="00C6038B"/>
    <w:rsid w:val="00C841E2"/>
    <w:rsid w:val="00C8446B"/>
    <w:rsid w:val="00C966BC"/>
    <w:rsid w:val="00CB7519"/>
    <w:rsid w:val="00CE1246"/>
    <w:rsid w:val="00CE71C7"/>
    <w:rsid w:val="00CF15AA"/>
    <w:rsid w:val="00D076FF"/>
    <w:rsid w:val="00D27DDF"/>
    <w:rsid w:val="00D437B5"/>
    <w:rsid w:val="00D47482"/>
    <w:rsid w:val="00D52467"/>
    <w:rsid w:val="00D53554"/>
    <w:rsid w:val="00D61051"/>
    <w:rsid w:val="00D615EE"/>
    <w:rsid w:val="00D673E3"/>
    <w:rsid w:val="00DA3715"/>
    <w:rsid w:val="00DA4F15"/>
    <w:rsid w:val="00DB0E03"/>
    <w:rsid w:val="00DB7F1F"/>
    <w:rsid w:val="00DC7851"/>
    <w:rsid w:val="00DD62FF"/>
    <w:rsid w:val="00DE194C"/>
    <w:rsid w:val="00E21736"/>
    <w:rsid w:val="00E40F42"/>
    <w:rsid w:val="00E57886"/>
    <w:rsid w:val="00E6707D"/>
    <w:rsid w:val="00E7410B"/>
    <w:rsid w:val="00E822DD"/>
    <w:rsid w:val="00EA4721"/>
    <w:rsid w:val="00EC1F28"/>
    <w:rsid w:val="00EF7DFD"/>
    <w:rsid w:val="00F11F3C"/>
    <w:rsid w:val="00F17BB6"/>
    <w:rsid w:val="00F33DD2"/>
    <w:rsid w:val="00F5475C"/>
    <w:rsid w:val="00F64A54"/>
    <w:rsid w:val="00F70BDE"/>
    <w:rsid w:val="00F81AF7"/>
    <w:rsid w:val="00F847AD"/>
    <w:rsid w:val="00F92135"/>
    <w:rsid w:val="00FA1220"/>
    <w:rsid w:val="00FB0212"/>
    <w:rsid w:val="00FC684E"/>
    <w:rsid w:val="00FD2F68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598B5975"/>
  <w15:docId w15:val="{69D70489-83FB-410A-A291-78747AB8B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069"/>
  </w:style>
  <w:style w:type="paragraph" w:styleId="berschrift1">
    <w:name w:val="heading 1"/>
    <w:basedOn w:val="Standard"/>
    <w:next w:val="Standard"/>
    <w:link w:val="berschrift1Zchn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536B5"/>
    <w:rPr>
      <w:color w:val="auto"/>
      <w:u w:val="none"/>
    </w:rPr>
  </w:style>
  <w:style w:type="character" w:styleId="BesuchterLink">
    <w:name w:val="FollowedHyperlink"/>
    <w:basedOn w:val="Absatz-Standardschriftart"/>
    <w:uiPriority w:val="99"/>
    <w:semiHidden/>
    <w:unhideWhenUsed/>
    <w:rsid w:val="000536B5"/>
    <w:rPr>
      <w:color w:val="auto"/>
      <w:u w:val="none"/>
    </w:rPr>
  </w:style>
  <w:style w:type="character" w:customStyle="1" w:styleId="IntelligenterLink1">
    <w:name w:val="Intelligenter Link1"/>
    <w:basedOn w:val="Absatz-Standardschriftart"/>
    <w:uiPriority w:val="99"/>
    <w:semiHidden/>
    <w:unhideWhenUsed/>
    <w:rsid w:val="000536B5"/>
    <w:rPr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FB0212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FB0212"/>
    <w:rPr>
      <w:sz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Aufzhlungszeichen">
    <w:name w:val="List Bullet"/>
    <w:basedOn w:val="Standard"/>
    <w:uiPriority w:val="99"/>
    <w:unhideWhenUsed/>
    <w:rsid w:val="00E21736"/>
    <w:pPr>
      <w:numPr>
        <w:numId w:val="12"/>
      </w:numPr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Liste">
    <w:name w:val="List"/>
    <w:basedOn w:val="Standard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030A6"/>
    <w:rPr>
      <w:sz w:val="15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Standard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Tabellenraster">
    <w:name w:val="Table Grid"/>
    <w:basedOn w:val="NormaleTabel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NormaleTabel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Standard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Standard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Standard"/>
    <w:qFormat/>
    <w:rsid w:val="00542FC8"/>
    <w:pPr>
      <w:ind w:right="-567"/>
    </w:pPr>
    <w:rPr>
      <w:noProof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Standard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F17BB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17BB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17BB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17B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17BB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6DD6F-6540-4993-BF65-5796DD159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LMV_SG_inform-at-21</Template>
  <TotalTime>0</TotalTime>
  <Pages>5</Pages>
  <Words>614</Words>
  <Characters>3873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Lehrmittelverlag St.Gallen</Company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Daniel Telli</cp:lastModifiedBy>
  <cp:revision>48</cp:revision>
  <cp:lastPrinted>2017-04-07T16:37:00Z</cp:lastPrinted>
  <dcterms:created xsi:type="dcterms:W3CDTF">2019-01-17T14:29:00Z</dcterms:created>
  <dcterms:modified xsi:type="dcterms:W3CDTF">2019-12-09T15:10:00Z</dcterms:modified>
</cp:coreProperties>
</file>