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CF8C2" w14:textId="6D7232FB" w:rsidR="00725EC0" w:rsidRPr="00ED3C9D" w:rsidRDefault="00725EC0" w:rsidP="00196F64">
      <w:pPr>
        <w:pStyle w:val="Untertitel"/>
        <w:rPr>
          <w:lang w:val="it-IT"/>
        </w:rPr>
      </w:pPr>
    </w:p>
    <w:p w14:paraId="3B64DA7A" w14:textId="14FFC470" w:rsidR="00D27DDF" w:rsidRPr="00ED3C9D" w:rsidRDefault="001369DD" w:rsidP="00196F64">
      <w:pPr>
        <w:pStyle w:val="Untertitel"/>
        <w:rPr>
          <w:lang w:val="it-IT"/>
        </w:rPr>
      </w:pPr>
      <w:r w:rsidRPr="00ED3C9D">
        <w:rPr>
          <w:lang w:val="it-IT"/>
        </w:rPr>
        <w:t>Istruzioni per le scolare e gli scolari</w:t>
      </w:r>
    </w:p>
    <w:p w14:paraId="271E3F1B" w14:textId="77777777" w:rsidR="00D27DDF" w:rsidRPr="00ED3C9D" w:rsidRDefault="00D27DDF" w:rsidP="00196F64">
      <w:pPr>
        <w:pStyle w:val="Titel"/>
        <w:rPr>
          <w:noProof/>
          <w:lang w:val="it-IT"/>
        </w:rPr>
      </w:pPr>
      <w:r w:rsidRPr="00ED3C9D">
        <w:rPr>
          <w:noProof/>
          <w:lang w:val="it-IT"/>
        </w:rPr>
        <w:t>Scratch 2</w:t>
      </w:r>
    </w:p>
    <w:p w14:paraId="4E67BEE8" w14:textId="76DEA44A" w:rsidR="00D27DDF" w:rsidRPr="00ED3C9D" w:rsidRDefault="001369DD" w:rsidP="00196F64">
      <w:pPr>
        <w:pStyle w:val="berschrift1"/>
        <w:spacing w:before="440"/>
        <w:rPr>
          <w:lang w:val="it-IT"/>
        </w:rPr>
      </w:pPr>
      <w:r w:rsidRPr="00ED3C9D">
        <w:rPr>
          <w:lang w:val="it-IT"/>
        </w:rPr>
        <w:t>Ripetizioni</w:t>
      </w:r>
    </w:p>
    <w:p w14:paraId="7D13AAC9" w14:textId="5156F74E" w:rsidR="00D27DDF" w:rsidRPr="00ED3C9D" w:rsidRDefault="001369DD" w:rsidP="00D27DDF">
      <w:pPr>
        <w:rPr>
          <w:lang w:val="it-IT"/>
        </w:rPr>
      </w:pPr>
      <w:r w:rsidRPr="00ED3C9D">
        <w:rPr>
          <w:lang w:val="it-IT"/>
        </w:rPr>
        <w:t xml:space="preserve">Con questo foglio d'istruzioni impari a </w:t>
      </w:r>
      <w:r w:rsidR="0026219C" w:rsidRPr="00ED3C9D">
        <w:rPr>
          <w:lang w:val="it-IT"/>
        </w:rPr>
        <w:t>comandare</w:t>
      </w:r>
      <w:r w:rsidRPr="00ED3C9D">
        <w:rPr>
          <w:lang w:val="it-IT"/>
        </w:rPr>
        <w:t xml:space="preserve"> il gatto con la stringa infinita. </w:t>
      </w:r>
      <w:r w:rsidR="0026219C" w:rsidRPr="00ED3C9D">
        <w:rPr>
          <w:lang w:val="it-IT"/>
        </w:rPr>
        <w:t>Riesci a farlo muovere in modo tale che cammini sempre verso destra?</w:t>
      </w:r>
    </w:p>
    <w:p w14:paraId="768BDF6C" w14:textId="3C7F7767" w:rsidR="00D27DDF" w:rsidRPr="00ED3C9D" w:rsidRDefault="0026219C" w:rsidP="00196F64">
      <w:pPr>
        <w:pStyle w:val="berschrift2"/>
        <w:rPr>
          <w:lang w:val="it-IT"/>
        </w:rPr>
      </w:pPr>
      <w:r w:rsidRPr="00ED3C9D">
        <w:rPr>
          <w:lang w:val="it-IT"/>
        </w:rPr>
        <w:t>Movimento e suoni con ripetizioni</w:t>
      </w:r>
    </w:p>
    <w:p w14:paraId="6F071C8E" w14:textId="54BF1267" w:rsidR="00D27DDF" w:rsidRPr="00ED3C9D" w:rsidRDefault="00206C58" w:rsidP="002754EA">
      <w:pPr>
        <w:pStyle w:val="Liste"/>
        <w:rPr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668480" behindDoc="1" locked="0" layoutInCell="1" allowOverlap="1" wp14:anchorId="58C1A709" wp14:editId="0DAE2812">
            <wp:simplePos x="0" y="0"/>
            <wp:positionH relativeFrom="column">
              <wp:posOffset>5008880</wp:posOffset>
            </wp:positionH>
            <wp:positionV relativeFrom="paragraph">
              <wp:posOffset>31115</wp:posOffset>
            </wp:positionV>
            <wp:extent cx="1219200" cy="429260"/>
            <wp:effectExtent l="0" t="0" r="0" b="2540"/>
            <wp:wrapTight wrapText="bothSides">
              <wp:wrapPolygon edited="0">
                <wp:start x="0" y="0"/>
                <wp:lineTo x="0" y="21089"/>
                <wp:lineTo x="21375" y="21089"/>
                <wp:lineTo x="2137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614" w:rsidRPr="00ED3C9D">
        <w:rPr>
          <w:lang w:val="it-IT"/>
        </w:rPr>
        <w:t xml:space="preserve">Inserisci un blocco «vai a </w:t>
      </w:r>
      <w:r w:rsidR="00D27DDF" w:rsidRPr="00ED3C9D">
        <w:rPr>
          <w:lang w:val="it-IT"/>
        </w:rPr>
        <w:t>0 0» (</w:t>
      </w:r>
      <w:r w:rsidR="005D7614" w:rsidRPr="00ED3C9D">
        <w:rPr>
          <w:lang w:val="it-IT"/>
        </w:rPr>
        <w:t>vedi immagine) prima della ripetizione affinché il gatto ritorni al centro del palcoscenico dopo aver cliccato sulla bandierina verde (blocco di testata).</w:t>
      </w:r>
    </w:p>
    <w:p w14:paraId="7EDF6A32" w14:textId="77777777" w:rsidR="00D27DDF" w:rsidRPr="00ED3C9D" w:rsidRDefault="00D27DDF" w:rsidP="00D27DDF">
      <w:pPr>
        <w:rPr>
          <w:lang w:val="it-IT"/>
        </w:rPr>
      </w:pPr>
    </w:p>
    <w:p w14:paraId="5BF9EEAF" w14:textId="2E6BFFF1" w:rsidR="00D27DDF" w:rsidRPr="00ED3C9D" w:rsidRDefault="005D7614" w:rsidP="00D27DDF">
      <w:pPr>
        <w:pStyle w:val="Liste"/>
        <w:rPr>
          <w:lang w:val="it-IT"/>
        </w:rPr>
      </w:pPr>
      <w:r w:rsidRPr="00ED3C9D">
        <w:rPr>
          <w:lang w:val="it-IT"/>
        </w:rPr>
        <w:t xml:space="preserve">Riesci a insegnare al gatto </w:t>
      </w:r>
      <w:r w:rsidR="00ED3C9D">
        <w:rPr>
          <w:lang w:val="it-IT"/>
        </w:rPr>
        <w:t>a</w:t>
      </w:r>
      <w:r w:rsidRPr="00ED3C9D">
        <w:rPr>
          <w:lang w:val="it-IT"/>
        </w:rPr>
        <w:t xml:space="preserve"> fare dieci passi verso destra e poi dieci passi verso sinistra?</w:t>
      </w:r>
    </w:p>
    <w:p w14:paraId="1E46866B" w14:textId="77777777" w:rsidR="00D27DDF" w:rsidRPr="00ED3C9D" w:rsidRDefault="00D27DDF" w:rsidP="00D27DDF">
      <w:pPr>
        <w:rPr>
          <w:lang w:val="it-IT"/>
        </w:rPr>
      </w:pPr>
    </w:p>
    <w:p w14:paraId="129F7E5B" w14:textId="0EE48D78" w:rsidR="00D27DDF" w:rsidRPr="00ED3C9D" w:rsidRDefault="005D7614" w:rsidP="003D0D86">
      <w:pPr>
        <w:pStyle w:val="Liste"/>
        <w:rPr>
          <w:lang w:val="it-IT"/>
        </w:rPr>
      </w:pPr>
      <w:r w:rsidRPr="00ED3C9D">
        <w:rPr>
          <w:lang w:val="it-IT"/>
        </w:rPr>
        <w:t xml:space="preserve">Che cosa succede se </w:t>
      </w:r>
      <w:r w:rsidR="008A517E" w:rsidRPr="00ED3C9D">
        <w:rPr>
          <w:lang w:val="it-IT"/>
        </w:rPr>
        <w:t xml:space="preserve">racchiudi il programma sinistra/destra </w:t>
      </w:r>
      <w:r w:rsidR="00ED3C9D">
        <w:rPr>
          <w:lang w:val="it-IT"/>
        </w:rPr>
        <w:t>nel blocco</w:t>
      </w:r>
      <w:r w:rsidR="003D0D86" w:rsidRPr="00ED3C9D">
        <w:rPr>
          <w:lang w:val="it-IT"/>
        </w:rPr>
        <w:t xml:space="preserve"> </w:t>
      </w:r>
      <w:r w:rsidR="008A517E" w:rsidRPr="00ED3C9D">
        <w:rPr>
          <w:lang w:val="it-IT"/>
        </w:rPr>
        <w:t>«</w:t>
      </w:r>
      <w:r w:rsidR="003D0D86" w:rsidRPr="00ED3C9D">
        <w:rPr>
          <w:lang w:val="it-IT"/>
        </w:rPr>
        <w:t>per sempre</w:t>
      </w:r>
      <w:r w:rsidR="008A517E" w:rsidRPr="00ED3C9D">
        <w:rPr>
          <w:lang w:val="it-IT"/>
        </w:rPr>
        <w:t>»?</w:t>
      </w:r>
      <w:r w:rsidR="003D0D86" w:rsidRPr="00ED3C9D">
        <w:rPr>
          <w:lang w:val="it-IT"/>
        </w:rPr>
        <w:br/>
      </w:r>
      <w:r w:rsidR="008A517E" w:rsidRPr="00ED3C9D">
        <w:rPr>
          <w:lang w:val="it-IT"/>
        </w:rPr>
        <w:t>Rifletti se vuoi inserire un movimento analogo nel tuo invito digitale.</w:t>
      </w:r>
    </w:p>
    <w:p w14:paraId="0BBF277A" w14:textId="77777777" w:rsidR="00D27DDF" w:rsidRPr="00ED3C9D" w:rsidRDefault="00D27DDF" w:rsidP="00D27DDF">
      <w:pPr>
        <w:rPr>
          <w:lang w:val="it-IT"/>
        </w:rPr>
      </w:pPr>
    </w:p>
    <w:p w14:paraId="3F5A328F" w14:textId="5A21553D" w:rsidR="00D27DDF" w:rsidRPr="00ED3C9D" w:rsidRDefault="008A517E" w:rsidP="00D27DDF">
      <w:pPr>
        <w:rPr>
          <w:lang w:val="it-IT"/>
        </w:rPr>
      </w:pPr>
      <w:r w:rsidRPr="00ED3C9D">
        <w:rPr>
          <w:lang w:val="it-IT"/>
        </w:rPr>
        <w:t xml:space="preserve">Sotto trovi una possibile soluzione con e senza </w:t>
      </w:r>
      <w:r w:rsidR="003D0D86" w:rsidRPr="00ED3C9D">
        <w:rPr>
          <w:lang w:val="it-IT"/>
        </w:rPr>
        <w:t>il blocco «per sempre».</w:t>
      </w:r>
    </w:p>
    <w:p w14:paraId="02527D7B" w14:textId="77777777" w:rsidR="00E40F42" w:rsidRPr="00ED3C9D" w:rsidRDefault="00E40F42" w:rsidP="00E40F42">
      <w:pPr>
        <w:rPr>
          <w:lang w:val="it-IT"/>
        </w:rPr>
      </w:pPr>
    </w:p>
    <w:tbl>
      <w:tblPr>
        <w:tblStyle w:val="Tabellenraster"/>
        <w:tblW w:w="96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3"/>
        <w:gridCol w:w="3231"/>
        <w:gridCol w:w="255"/>
        <w:gridCol w:w="3231"/>
        <w:gridCol w:w="1463"/>
      </w:tblGrid>
      <w:tr w:rsidR="00E40F42" w:rsidRPr="00ED3C9D" w14:paraId="6D6F8B50" w14:textId="77777777" w:rsidTr="00E40F42">
        <w:tc>
          <w:tcPr>
            <w:tcW w:w="1463" w:type="dxa"/>
          </w:tcPr>
          <w:p w14:paraId="31A48FE2" w14:textId="77777777" w:rsidR="00E40F42" w:rsidRPr="00ED3C9D" w:rsidRDefault="00E40F42" w:rsidP="00D75946">
            <w:pPr>
              <w:rPr>
                <w:noProof/>
                <w:lang w:val="it-IT" w:eastAsia="de-CH"/>
              </w:rPr>
            </w:pPr>
          </w:p>
        </w:tc>
        <w:tc>
          <w:tcPr>
            <w:tcW w:w="3231" w:type="dxa"/>
          </w:tcPr>
          <w:p w14:paraId="5BA643AE" w14:textId="77777777" w:rsidR="00206C58" w:rsidRPr="00ED3C9D" w:rsidRDefault="00206C58" w:rsidP="00D75946">
            <w:pPr>
              <w:rPr>
                <w:lang w:val="it-IT"/>
              </w:rPr>
            </w:pPr>
            <w:r w:rsidRPr="00ED3C9D">
              <w:rPr>
                <w:noProof/>
                <w:lang w:eastAsia="de-CH"/>
              </w:rPr>
              <w:drawing>
                <wp:inline distT="0" distB="0" distL="0" distR="0" wp14:anchorId="4A313B0C" wp14:editId="45FCDB1D">
                  <wp:extent cx="1757152" cy="3463520"/>
                  <wp:effectExtent l="0" t="0" r="0" b="381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152" cy="346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08D6D" w14:textId="50F4D543" w:rsidR="00E40F42" w:rsidRPr="00ED3C9D" w:rsidRDefault="00E40F42" w:rsidP="00D75946">
            <w:pPr>
              <w:rPr>
                <w:lang w:val="it-IT"/>
              </w:rPr>
            </w:pPr>
          </w:p>
        </w:tc>
        <w:tc>
          <w:tcPr>
            <w:tcW w:w="255" w:type="dxa"/>
          </w:tcPr>
          <w:p w14:paraId="0EAE3B2F" w14:textId="77777777" w:rsidR="00E40F42" w:rsidRPr="00ED3C9D" w:rsidRDefault="00E40F42" w:rsidP="00D75946">
            <w:pPr>
              <w:rPr>
                <w:lang w:val="it-IT"/>
              </w:rPr>
            </w:pPr>
          </w:p>
        </w:tc>
        <w:tc>
          <w:tcPr>
            <w:tcW w:w="3231" w:type="dxa"/>
          </w:tcPr>
          <w:p w14:paraId="3D337B89" w14:textId="77777777" w:rsidR="00206C58" w:rsidRPr="00ED3C9D" w:rsidRDefault="00206C58" w:rsidP="00D75946">
            <w:pPr>
              <w:rPr>
                <w:lang w:val="it-IT"/>
              </w:rPr>
            </w:pPr>
            <w:r w:rsidRPr="00ED3C9D">
              <w:rPr>
                <w:noProof/>
                <w:lang w:eastAsia="de-CH"/>
              </w:rPr>
              <w:drawing>
                <wp:inline distT="0" distB="0" distL="0" distR="0" wp14:anchorId="262330F9" wp14:editId="02771A6E">
                  <wp:extent cx="1657855" cy="3481497"/>
                  <wp:effectExtent l="0" t="0" r="635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855" cy="348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13079" w14:textId="3A327807" w:rsidR="00E40F42" w:rsidRPr="00ED3C9D" w:rsidRDefault="00E40F42" w:rsidP="00D75946">
            <w:pPr>
              <w:rPr>
                <w:lang w:val="it-IT"/>
              </w:rPr>
            </w:pPr>
          </w:p>
        </w:tc>
        <w:tc>
          <w:tcPr>
            <w:tcW w:w="1463" w:type="dxa"/>
          </w:tcPr>
          <w:p w14:paraId="0D4D66DB" w14:textId="77777777" w:rsidR="00E40F42" w:rsidRPr="00ED3C9D" w:rsidRDefault="00E40F42" w:rsidP="00D75946">
            <w:pPr>
              <w:rPr>
                <w:lang w:val="it-IT"/>
              </w:rPr>
            </w:pPr>
          </w:p>
        </w:tc>
      </w:tr>
      <w:tr w:rsidR="00E40F42" w:rsidRPr="00ED3C9D" w14:paraId="17764B88" w14:textId="77777777" w:rsidTr="00E40F42">
        <w:trPr>
          <w:trHeight w:hRule="exact" w:val="110"/>
        </w:trPr>
        <w:tc>
          <w:tcPr>
            <w:tcW w:w="1463" w:type="dxa"/>
          </w:tcPr>
          <w:p w14:paraId="6B407F42" w14:textId="77777777" w:rsidR="00E40F42" w:rsidRPr="00ED3C9D" w:rsidRDefault="00E40F42" w:rsidP="00D75946">
            <w:pPr>
              <w:rPr>
                <w:noProof/>
                <w:lang w:val="it-IT" w:eastAsia="de-CH"/>
              </w:rPr>
            </w:pPr>
          </w:p>
        </w:tc>
        <w:tc>
          <w:tcPr>
            <w:tcW w:w="3231" w:type="dxa"/>
          </w:tcPr>
          <w:p w14:paraId="245F0947" w14:textId="77777777" w:rsidR="00E40F42" w:rsidRPr="00ED3C9D" w:rsidRDefault="00E40F42" w:rsidP="00D75946">
            <w:pPr>
              <w:rPr>
                <w:noProof/>
                <w:lang w:val="it-IT" w:eastAsia="de-CH"/>
              </w:rPr>
            </w:pPr>
          </w:p>
        </w:tc>
        <w:tc>
          <w:tcPr>
            <w:tcW w:w="255" w:type="dxa"/>
          </w:tcPr>
          <w:p w14:paraId="6CF3BDD6" w14:textId="77777777" w:rsidR="00E40F42" w:rsidRPr="00ED3C9D" w:rsidRDefault="00E40F42" w:rsidP="00D75946">
            <w:pPr>
              <w:rPr>
                <w:lang w:val="it-IT"/>
              </w:rPr>
            </w:pPr>
          </w:p>
        </w:tc>
        <w:tc>
          <w:tcPr>
            <w:tcW w:w="3231" w:type="dxa"/>
          </w:tcPr>
          <w:p w14:paraId="5DC69ACC" w14:textId="77777777" w:rsidR="00E40F42" w:rsidRPr="00ED3C9D" w:rsidRDefault="00E40F42" w:rsidP="00D75946">
            <w:pPr>
              <w:rPr>
                <w:noProof/>
                <w:lang w:val="it-IT" w:eastAsia="de-CH"/>
              </w:rPr>
            </w:pPr>
          </w:p>
        </w:tc>
        <w:tc>
          <w:tcPr>
            <w:tcW w:w="1463" w:type="dxa"/>
          </w:tcPr>
          <w:p w14:paraId="272D7F38" w14:textId="77777777" w:rsidR="00E40F42" w:rsidRPr="00ED3C9D" w:rsidRDefault="00E40F42" w:rsidP="00D75946">
            <w:pPr>
              <w:rPr>
                <w:lang w:val="it-IT"/>
              </w:rPr>
            </w:pPr>
          </w:p>
        </w:tc>
      </w:tr>
      <w:tr w:rsidR="00E40F42" w:rsidRPr="00C74AD6" w14:paraId="2456C933" w14:textId="77777777" w:rsidTr="003D0D86">
        <w:trPr>
          <w:trHeight w:val="105"/>
        </w:trPr>
        <w:tc>
          <w:tcPr>
            <w:tcW w:w="1463" w:type="dxa"/>
          </w:tcPr>
          <w:p w14:paraId="303C5F1F" w14:textId="77777777" w:rsidR="00E40F42" w:rsidRPr="00ED3C9D" w:rsidRDefault="00E40F42" w:rsidP="00D75946">
            <w:pPr>
              <w:rPr>
                <w:noProof/>
                <w:lang w:val="it-IT" w:eastAsia="de-CH"/>
              </w:rPr>
            </w:pPr>
          </w:p>
        </w:tc>
        <w:tc>
          <w:tcPr>
            <w:tcW w:w="3231" w:type="dxa"/>
          </w:tcPr>
          <w:p w14:paraId="171A0361" w14:textId="76141607" w:rsidR="00E40F42" w:rsidRPr="00ED3C9D" w:rsidRDefault="003D0D86" w:rsidP="00D75946">
            <w:pPr>
              <w:rPr>
                <w:noProof/>
                <w:lang w:val="it-IT" w:eastAsia="de-CH"/>
              </w:rPr>
            </w:pPr>
            <w:r w:rsidRPr="00ED3C9D">
              <w:rPr>
                <w:lang w:val="it-IT"/>
              </w:rPr>
              <w:t>Senza il blocco «per sempre»</w:t>
            </w:r>
          </w:p>
        </w:tc>
        <w:tc>
          <w:tcPr>
            <w:tcW w:w="255" w:type="dxa"/>
          </w:tcPr>
          <w:p w14:paraId="5C004EEB" w14:textId="77777777" w:rsidR="00E40F42" w:rsidRPr="00ED3C9D" w:rsidRDefault="00E40F42" w:rsidP="00D75946">
            <w:pPr>
              <w:rPr>
                <w:lang w:val="it-IT"/>
              </w:rPr>
            </w:pPr>
          </w:p>
        </w:tc>
        <w:tc>
          <w:tcPr>
            <w:tcW w:w="3231" w:type="dxa"/>
          </w:tcPr>
          <w:p w14:paraId="12E06D6F" w14:textId="200B2577" w:rsidR="00E40F42" w:rsidRPr="00ED3C9D" w:rsidRDefault="003D0D86" w:rsidP="00D75946">
            <w:pPr>
              <w:rPr>
                <w:noProof/>
                <w:lang w:val="it-IT" w:eastAsia="de-CH"/>
              </w:rPr>
            </w:pPr>
            <w:r w:rsidRPr="00ED3C9D">
              <w:rPr>
                <w:lang w:val="it-IT"/>
              </w:rPr>
              <w:t>Con il blocco «per sempre»</w:t>
            </w:r>
          </w:p>
        </w:tc>
        <w:tc>
          <w:tcPr>
            <w:tcW w:w="1463" w:type="dxa"/>
          </w:tcPr>
          <w:p w14:paraId="46D2E98E" w14:textId="77777777" w:rsidR="00E40F42" w:rsidRPr="00ED3C9D" w:rsidRDefault="00E40F42" w:rsidP="00D75946">
            <w:pPr>
              <w:rPr>
                <w:lang w:val="it-IT"/>
              </w:rPr>
            </w:pPr>
          </w:p>
        </w:tc>
      </w:tr>
    </w:tbl>
    <w:p w14:paraId="3071707C" w14:textId="3F5945A2" w:rsidR="00D27DDF" w:rsidRPr="00ED3C9D" w:rsidRDefault="00101E3E" w:rsidP="00E40F42">
      <w:pPr>
        <w:pStyle w:val="berschrift1"/>
        <w:rPr>
          <w:u w:val="single"/>
          <w:lang w:val="it-IT"/>
        </w:rPr>
      </w:pPr>
      <w:r w:rsidRPr="00ED3C9D">
        <w:rPr>
          <w:u w:val="single"/>
          <w:lang w:val="it-IT"/>
        </w:rPr>
        <w:t>Ora sai</w:t>
      </w:r>
      <w:r w:rsidR="00E40F42" w:rsidRPr="00ED3C9D">
        <w:rPr>
          <w:u w:val="single"/>
          <w:lang w:val="it-IT"/>
        </w:rPr>
        <w:t>…</w:t>
      </w:r>
    </w:p>
    <w:p w14:paraId="0AF51F6A" w14:textId="6D6187B5" w:rsidR="00D27DDF" w:rsidRPr="00ED3C9D" w:rsidRDefault="00E40F42" w:rsidP="00A444B2">
      <w:pPr>
        <w:spacing w:line="276" w:lineRule="auto"/>
        <w:rPr>
          <w:sz w:val="26"/>
          <w:szCs w:val="26"/>
          <w:lang w:val="it-IT"/>
        </w:rPr>
      </w:pPr>
      <w:r w:rsidRPr="00ED3C9D">
        <w:rPr>
          <w:sz w:val="26"/>
          <w:szCs w:val="26"/>
          <w:lang w:val="it-IT"/>
        </w:rPr>
        <w:t xml:space="preserve">… </w:t>
      </w:r>
      <w:r w:rsidR="00101E3E" w:rsidRPr="00ED3C9D">
        <w:rPr>
          <w:sz w:val="26"/>
          <w:szCs w:val="26"/>
          <w:lang w:val="it-IT"/>
        </w:rPr>
        <w:t>impiegare le stringhe (blocchi di ripetizione) per programmare i movimenti.</w:t>
      </w:r>
    </w:p>
    <w:p w14:paraId="78C2DB3A" w14:textId="77777777" w:rsidR="00D27DDF" w:rsidRPr="00ED3C9D" w:rsidRDefault="00D27DDF" w:rsidP="00D27DDF">
      <w:pPr>
        <w:rPr>
          <w:lang w:val="it-IT"/>
        </w:rPr>
      </w:pPr>
    </w:p>
    <w:p w14:paraId="66614956" w14:textId="77777777" w:rsidR="00BD6BD8" w:rsidRPr="00ED3C9D" w:rsidRDefault="00BD6BD8">
      <w:pPr>
        <w:rPr>
          <w:lang w:val="it-IT"/>
        </w:rPr>
      </w:pPr>
      <w:r w:rsidRPr="00ED3C9D">
        <w:rPr>
          <w:lang w:val="it-IT"/>
        </w:rPr>
        <w:br w:type="page"/>
      </w:r>
    </w:p>
    <w:p w14:paraId="6A98D600" w14:textId="45F8A7DD" w:rsidR="00151984" w:rsidRPr="00ED3C9D" w:rsidRDefault="00E3399E" w:rsidP="00151984">
      <w:pPr>
        <w:pStyle w:val="berschrift2"/>
        <w:rPr>
          <w:lang w:val="it-IT"/>
        </w:rPr>
      </w:pPr>
      <w:r w:rsidRPr="00ED3C9D">
        <w:rPr>
          <w:lang w:val="it-IT"/>
        </w:rPr>
        <w:lastRenderedPageBreak/>
        <w:t>Estensioni</w:t>
      </w:r>
      <w:r w:rsidR="005E4106" w:rsidRPr="00ED3C9D">
        <w:rPr>
          <w:lang w:val="it-IT"/>
        </w:rPr>
        <w:t xml:space="preserve">: </w:t>
      </w:r>
      <w:r w:rsidRPr="00ED3C9D">
        <w:rPr>
          <w:lang w:val="it-IT"/>
        </w:rPr>
        <w:t>aggiungere ulteriori palette di codice con blocchi di programmazione</w:t>
      </w:r>
    </w:p>
    <w:p w14:paraId="0F0ADFB8" w14:textId="77777777" w:rsidR="00151984" w:rsidRPr="00ED3C9D" w:rsidRDefault="00151984" w:rsidP="00151984">
      <w:pPr>
        <w:pStyle w:val="berschrift2"/>
        <w:rPr>
          <w:lang w:val="it-IT"/>
        </w:rPr>
      </w:pPr>
    </w:p>
    <w:p w14:paraId="448C5FB4" w14:textId="23615A38" w:rsidR="00CF15AA" w:rsidRPr="00ED3C9D" w:rsidRDefault="00D437B5" w:rsidP="00151984">
      <w:pPr>
        <w:pStyle w:val="berschrift2"/>
        <w:rPr>
          <w:b w:val="0"/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678720" behindDoc="0" locked="0" layoutInCell="1" allowOverlap="1" wp14:anchorId="2FB9DD78" wp14:editId="414DE47C">
            <wp:simplePos x="0" y="0"/>
            <wp:positionH relativeFrom="column">
              <wp:posOffset>5604509</wp:posOffset>
            </wp:positionH>
            <wp:positionV relativeFrom="paragraph">
              <wp:posOffset>363961</wp:posOffset>
            </wp:positionV>
            <wp:extent cx="244475" cy="203729"/>
            <wp:effectExtent l="0" t="0" r="3175" b="635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4" t="-1" r="47023" b="33072"/>
                    <a:stretch/>
                  </pic:blipFill>
                  <pic:spPr bwMode="auto">
                    <a:xfrm>
                      <a:off x="0" y="0"/>
                      <a:ext cx="245111" cy="20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3C9D">
        <w:rPr>
          <w:noProof/>
          <w:lang w:eastAsia="de-CH"/>
        </w:rPr>
        <w:drawing>
          <wp:anchor distT="0" distB="0" distL="114300" distR="114300" simplePos="0" relativeHeight="251677696" behindDoc="0" locked="0" layoutInCell="1" allowOverlap="1" wp14:anchorId="2D1217D6" wp14:editId="50B85F01">
            <wp:simplePos x="0" y="0"/>
            <wp:positionH relativeFrom="column">
              <wp:posOffset>5217160</wp:posOffset>
            </wp:positionH>
            <wp:positionV relativeFrom="paragraph">
              <wp:posOffset>345440</wp:posOffset>
            </wp:positionV>
            <wp:extent cx="358775" cy="365760"/>
            <wp:effectExtent l="0" t="0" r="3175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0996" r="9076"/>
                    <a:stretch/>
                  </pic:blipFill>
                  <pic:spPr bwMode="auto">
                    <a:xfrm>
                      <a:off x="0" y="0"/>
                      <a:ext cx="358775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399E" w:rsidRPr="00ED3C9D">
        <w:rPr>
          <w:b w:val="0"/>
          <w:lang w:val="it-IT"/>
        </w:rPr>
        <w:t>Per poter impiegare, per esempio, i blocchi di programmazione della categoria «Musica» devi prima di tutto aggiungere le palette di codice «Musica».</w:t>
      </w:r>
    </w:p>
    <w:p w14:paraId="699560EB" w14:textId="29C3EA30" w:rsidR="00D437B5" w:rsidRPr="00ED3C9D" w:rsidRDefault="00E3399E" w:rsidP="00D437B5">
      <w:pPr>
        <w:pStyle w:val="Liste"/>
        <w:numPr>
          <w:ilvl w:val="0"/>
          <w:numId w:val="22"/>
        </w:numPr>
        <w:rPr>
          <w:lang w:val="it-IT"/>
        </w:rPr>
      </w:pPr>
      <w:r w:rsidRPr="00ED3C9D">
        <w:rPr>
          <w:lang w:val="it-IT"/>
        </w:rPr>
        <w:t>Clicca sul pulsante espansione.</w:t>
      </w:r>
    </w:p>
    <w:p w14:paraId="604779FF" w14:textId="7A5C3C79" w:rsidR="00D437B5" w:rsidRPr="00ED3C9D" w:rsidRDefault="00E3399E" w:rsidP="00D437B5">
      <w:pPr>
        <w:pStyle w:val="Liste"/>
        <w:numPr>
          <w:ilvl w:val="0"/>
          <w:numId w:val="22"/>
        </w:numPr>
        <w:rPr>
          <w:lang w:val="it-IT"/>
        </w:rPr>
      </w:pPr>
      <w:r w:rsidRPr="00ED3C9D">
        <w:rPr>
          <w:lang w:val="it-IT"/>
        </w:rPr>
        <w:t xml:space="preserve">Scegli l'estensione «Musica» per aggiungerla all'area del codice. </w:t>
      </w:r>
    </w:p>
    <w:p w14:paraId="37B50601" w14:textId="1EBE1812" w:rsidR="00D437B5" w:rsidRPr="00ED3C9D" w:rsidRDefault="00D437B5" w:rsidP="00D437B5">
      <w:pPr>
        <w:pStyle w:val="Liste"/>
        <w:numPr>
          <w:ilvl w:val="0"/>
          <w:numId w:val="0"/>
        </w:numPr>
        <w:ind w:left="284" w:hanging="57"/>
        <w:rPr>
          <w:lang w:val="it-IT"/>
        </w:rPr>
      </w:pPr>
    </w:p>
    <w:p w14:paraId="1579236F" w14:textId="3C9A78EA" w:rsidR="00151984" w:rsidRPr="00ED3C9D" w:rsidRDefault="00D437B5" w:rsidP="00D437B5">
      <w:pPr>
        <w:pStyle w:val="Liste"/>
        <w:numPr>
          <w:ilvl w:val="0"/>
          <w:numId w:val="0"/>
        </w:numPr>
        <w:ind w:left="284" w:hanging="57"/>
        <w:rPr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680768" behindDoc="0" locked="0" layoutInCell="1" allowOverlap="1" wp14:anchorId="605087DF" wp14:editId="42147AC7">
            <wp:simplePos x="0" y="0"/>
            <wp:positionH relativeFrom="column">
              <wp:posOffset>-126365</wp:posOffset>
            </wp:positionH>
            <wp:positionV relativeFrom="paragraph">
              <wp:posOffset>135890</wp:posOffset>
            </wp:positionV>
            <wp:extent cx="244800" cy="230400"/>
            <wp:effectExtent l="0" t="0" r="317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4377" b="24409"/>
                    <a:stretch/>
                  </pic:blipFill>
                  <pic:spPr bwMode="auto">
                    <a:xfrm>
                      <a:off x="0" y="0"/>
                      <a:ext cx="2448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3C9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E7B12A" wp14:editId="57FC29BE">
                <wp:simplePos x="0" y="0"/>
                <wp:positionH relativeFrom="column">
                  <wp:posOffset>149860</wp:posOffset>
                </wp:positionH>
                <wp:positionV relativeFrom="paragraph">
                  <wp:posOffset>158115</wp:posOffset>
                </wp:positionV>
                <wp:extent cx="1022350" cy="1247775"/>
                <wp:effectExtent l="0" t="0" r="25400" b="28575"/>
                <wp:wrapNone/>
                <wp:docPr id="8" name="Rechteck: abgerundete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1247775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5368485" id="Rechteck: abgerundete Ecken 8" o:spid="_x0000_s1026" style="position:absolute;margin-left:11.8pt;margin-top:12.45pt;width:80.5pt;height:9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" filled="f" strokecolor="red" strokeweight="2pt"/>
            </w:pict>
          </mc:Fallback>
        </mc:AlternateContent>
      </w:r>
      <w:r w:rsidRPr="00ED3C9D">
        <w:rPr>
          <w:noProof/>
          <w:lang w:eastAsia="de-CH"/>
        </w:rPr>
        <w:drawing>
          <wp:inline distT="0" distB="0" distL="0" distR="0" wp14:anchorId="16ABB555" wp14:editId="5B70EA52">
            <wp:extent cx="5315215" cy="2675890"/>
            <wp:effectExtent l="0" t="0" r="635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521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984" w:rsidRPr="00ED3C9D">
        <w:rPr>
          <w:lang w:val="it-IT"/>
        </w:rPr>
        <w:t xml:space="preserve"> </w:t>
      </w:r>
    </w:p>
    <w:p w14:paraId="79F281B4" w14:textId="6C2BDF41" w:rsidR="00CF15AA" w:rsidRPr="00ED3C9D" w:rsidRDefault="00CF15AA" w:rsidP="00D27DDF">
      <w:pPr>
        <w:rPr>
          <w:lang w:val="it-IT"/>
        </w:rPr>
      </w:pPr>
    </w:p>
    <w:p w14:paraId="3D475F74" w14:textId="3E9604F4" w:rsidR="00D27DDF" w:rsidRPr="00ED3C9D" w:rsidRDefault="0051660D" w:rsidP="00D27DDF">
      <w:pPr>
        <w:rPr>
          <w:lang w:val="it-IT"/>
        </w:rPr>
      </w:pPr>
      <w:r w:rsidRPr="00ED3C9D">
        <w:rPr>
          <w:lang w:val="it-IT"/>
        </w:rPr>
        <w:t xml:space="preserve">Se vuoi inserire una sequenza di </w:t>
      </w:r>
      <w:r w:rsidR="00340ABB">
        <w:rPr>
          <w:lang w:val="it-IT"/>
        </w:rPr>
        <w:t>suon</w:t>
      </w:r>
      <w:r w:rsidRPr="00ED3C9D">
        <w:rPr>
          <w:lang w:val="it-IT"/>
        </w:rPr>
        <w:t xml:space="preserve">i e movimenti </w:t>
      </w:r>
      <w:r w:rsidR="00340ABB">
        <w:rPr>
          <w:lang w:val="it-IT"/>
        </w:rPr>
        <w:t>è</w:t>
      </w:r>
      <w:r w:rsidRPr="00ED3C9D">
        <w:rPr>
          <w:lang w:val="it-IT"/>
        </w:rPr>
        <w:t xml:space="preserve"> più facile se usi i blocchi di ripetizione. Segui lo stesso suggerimento per il tuo invito digitale (per esempio per un</w:t>
      </w:r>
      <w:r w:rsidR="00340ABB">
        <w:rPr>
          <w:lang w:val="it-IT"/>
        </w:rPr>
        <w:t xml:space="preserve"> ballo</w:t>
      </w:r>
      <w:r w:rsidRPr="00ED3C9D">
        <w:rPr>
          <w:lang w:val="it-IT"/>
        </w:rPr>
        <w:t>).</w:t>
      </w:r>
    </w:p>
    <w:p w14:paraId="4DCAAB94" w14:textId="77777777" w:rsidR="0051660D" w:rsidRPr="00ED3C9D" w:rsidRDefault="0051660D" w:rsidP="00D27DDF">
      <w:pPr>
        <w:rPr>
          <w:lang w:val="it-IT"/>
        </w:rPr>
      </w:pPr>
    </w:p>
    <w:p w14:paraId="210E1581" w14:textId="6F989830" w:rsidR="00D27DDF" w:rsidRPr="00ED3C9D" w:rsidRDefault="00D437B5" w:rsidP="001814B3">
      <w:pPr>
        <w:rPr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681792" behindDoc="0" locked="0" layoutInCell="1" allowOverlap="1" wp14:anchorId="52F5A8A4" wp14:editId="31C56298">
            <wp:simplePos x="0" y="0"/>
            <wp:positionH relativeFrom="margin">
              <wp:posOffset>2566670</wp:posOffset>
            </wp:positionH>
            <wp:positionV relativeFrom="paragraph">
              <wp:posOffset>34290</wp:posOffset>
            </wp:positionV>
            <wp:extent cx="3552825" cy="2214880"/>
            <wp:effectExtent l="0" t="0" r="3175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5BBD92" w14:textId="7751549B" w:rsidR="00D27DDF" w:rsidRPr="00ED3C9D" w:rsidRDefault="00D27DDF" w:rsidP="00D27DDF">
      <w:pPr>
        <w:rPr>
          <w:lang w:val="it-IT"/>
        </w:rPr>
      </w:pPr>
    </w:p>
    <w:p w14:paraId="3E845D5C" w14:textId="5469BA27" w:rsidR="00D27DDF" w:rsidRPr="00ED3C9D" w:rsidRDefault="009E7163" w:rsidP="00D437B5">
      <w:pPr>
        <w:pStyle w:val="Liste"/>
        <w:numPr>
          <w:ilvl w:val="0"/>
          <w:numId w:val="35"/>
        </w:numPr>
        <w:rPr>
          <w:lang w:val="it-IT"/>
        </w:rPr>
      </w:pPr>
      <w:r w:rsidRPr="00ED3C9D">
        <w:rPr>
          <w:lang w:val="it-IT"/>
        </w:rPr>
        <w:t>Scegli nell'area «Codice» la categoria «Controllo».</w:t>
      </w:r>
    </w:p>
    <w:p w14:paraId="76FE6BA9" w14:textId="008648CB" w:rsidR="00D27DDF" w:rsidRPr="00ED3C9D" w:rsidRDefault="00D27DDF" w:rsidP="00D27DDF">
      <w:pPr>
        <w:rPr>
          <w:lang w:val="it-IT"/>
        </w:rPr>
      </w:pPr>
    </w:p>
    <w:p w14:paraId="3C4EB581" w14:textId="2B5E93D3" w:rsidR="00D27DDF" w:rsidRPr="00ED3C9D" w:rsidRDefault="006B6B08" w:rsidP="00D27DDF">
      <w:pPr>
        <w:pStyle w:val="Liste"/>
        <w:numPr>
          <w:ilvl w:val="0"/>
          <w:numId w:val="22"/>
        </w:numPr>
        <w:rPr>
          <w:lang w:val="it-IT"/>
        </w:rPr>
      </w:pPr>
      <w:r w:rsidRPr="00ED3C9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9363FE" wp14:editId="63803CE5">
                <wp:simplePos x="0" y="0"/>
                <wp:positionH relativeFrom="margin">
                  <wp:posOffset>2555875</wp:posOffset>
                </wp:positionH>
                <wp:positionV relativeFrom="paragraph">
                  <wp:posOffset>272415</wp:posOffset>
                </wp:positionV>
                <wp:extent cx="290195" cy="236855"/>
                <wp:effectExtent l="12700" t="12700" r="14605" b="17145"/>
                <wp:wrapNone/>
                <wp:docPr id="15" name="Rechteck: abgerundete Eck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36855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F9D33F2" id="Rechteck: abgerundete Ecken 15" o:spid="_x0000_s1026" style="position:absolute;margin-left:201.25pt;margin-top:21.45pt;width:22.85pt;height:18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" filled="f" strokecolor="red" strokeweight="2pt">
                <w10:wrap anchorx="margin"/>
              </v:roundrect>
            </w:pict>
          </mc:Fallback>
        </mc:AlternateContent>
      </w:r>
      <w:r w:rsidRPr="00ED3C9D">
        <w:rPr>
          <w:noProof/>
          <w:lang w:eastAsia="de-CH"/>
        </w:rPr>
        <w:drawing>
          <wp:anchor distT="0" distB="0" distL="114300" distR="114300" simplePos="0" relativeHeight="251685888" behindDoc="0" locked="0" layoutInCell="1" allowOverlap="1" wp14:anchorId="1B779D75" wp14:editId="6659DAFE">
            <wp:simplePos x="0" y="0"/>
            <wp:positionH relativeFrom="column">
              <wp:posOffset>2246871</wp:posOffset>
            </wp:positionH>
            <wp:positionV relativeFrom="paragraph">
              <wp:posOffset>274859</wp:posOffset>
            </wp:positionV>
            <wp:extent cx="244475" cy="203729"/>
            <wp:effectExtent l="0" t="0" r="3175" b="635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4" t="-1" r="47023" b="33072"/>
                    <a:stretch/>
                  </pic:blipFill>
                  <pic:spPr bwMode="auto">
                    <a:xfrm>
                      <a:off x="0" y="0"/>
                      <a:ext cx="244475" cy="2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7A6" w:rsidRPr="00ED3C9D">
        <w:rPr>
          <w:noProof/>
          <w:lang w:eastAsia="de-CH"/>
        </w:rPr>
        <w:drawing>
          <wp:anchor distT="0" distB="0" distL="114300" distR="114300" simplePos="0" relativeHeight="251688960" behindDoc="0" locked="0" layoutInCell="1" allowOverlap="1" wp14:anchorId="20DCAA11" wp14:editId="09D2B195">
            <wp:simplePos x="0" y="0"/>
            <wp:positionH relativeFrom="column">
              <wp:posOffset>3662138</wp:posOffset>
            </wp:positionH>
            <wp:positionV relativeFrom="paragraph">
              <wp:posOffset>280341</wp:posOffset>
            </wp:positionV>
            <wp:extent cx="244800" cy="230400"/>
            <wp:effectExtent l="0" t="0" r="317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4377" b="24409"/>
                    <a:stretch/>
                  </pic:blipFill>
                  <pic:spPr bwMode="auto">
                    <a:xfrm>
                      <a:off x="0" y="0"/>
                      <a:ext cx="2448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7A6" w:rsidRPr="00ED3C9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268194" wp14:editId="4D39143F">
                <wp:simplePos x="0" y="0"/>
                <wp:positionH relativeFrom="column">
                  <wp:posOffset>3486604</wp:posOffset>
                </wp:positionH>
                <wp:positionV relativeFrom="paragraph">
                  <wp:posOffset>56937</wp:posOffset>
                </wp:positionV>
                <wp:extent cx="648929" cy="283623"/>
                <wp:effectExtent l="0" t="0" r="75565" b="59690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929" cy="283623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1EDC5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7" o:spid="_x0000_s1026" type="#_x0000_t32" style="position:absolute;margin-left:274.55pt;margin-top:4.5pt;width:51.1pt;height:22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" strokecolor="red" strokeweight="2pt">
                <v:stroke endarrow="block"/>
              </v:shape>
            </w:pict>
          </mc:Fallback>
        </mc:AlternateContent>
      </w:r>
      <w:r w:rsidR="009E7163" w:rsidRPr="00ED3C9D">
        <w:rPr>
          <w:lang w:val="it-IT"/>
        </w:rPr>
        <w:t xml:space="preserve">Trascina il blocco «ripeti </w:t>
      </w:r>
      <w:r w:rsidR="00AF2773" w:rsidRPr="00ED3C9D">
        <w:rPr>
          <w:lang w:val="it-IT"/>
        </w:rPr>
        <w:t>volte</w:t>
      </w:r>
      <w:r w:rsidR="009E7163" w:rsidRPr="00ED3C9D">
        <w:rPr>
          <w:lang w:val="it-IT"/>
        </w:rPr>
        <w:t>» nell'area del codice, combina un programma con elementi musicali, usa l'estensione «Musica».</w:t>
      </w:r>
    </w:p>
    <w:p w14:paraId="202ECCC2" w14:textId="77777777" w:rsidR="009E7163" w:rsidRPr="00ED3C9D" w:rsidRDefault="009E7163" w:rsidP="009E7163">
      <w:pPr>
        <w:pStyle w:val="Liste"/>
        <w:numPr>
          <w:ilvl w:val="0"/>
          <w:numId w:val="0"/>
        </w:numPr>
        <w:ind w:left="284"/>
        <w:rPr>
          <w:lang w:val="it-IT"/>
        </w:rPr>
      </w:pPr>
    </w:p>
    <w:p w14:paraId="3295EF07" w14:textId="37275591" w:rsidR="00D27DDF" w:rsidRPr="00ED3C9D" w:rsidRDefault="00AF2773" w:rsidP="00BD6BD8">
      <w:pPr>
        <w:pStyle w:val="Liste"/>
        <w:numPr>
          <w:ilvl w:val="0"/>
          <w:numId w:val="22"/>
        </w:numPr>
        <w:rPr>
          <w:lang w:val="it-IT"/>
        </w:rPr>
      </w:pPr>
      <w:r w:rsidRPr="00ED3C9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F85CAF" wp14:editId="509ADD5B">
                <wp:simplePos x="0" y="0"/>
                <wp:positionH relativeFrom="margin">
                  <wp:posOffset>4490720</wp:posOffset>
                </wp:positionH>
                <wp:positionV relativeFrom="paragraph">
                  <wp:posOffset>76128</wp:posOffset>
                </wp:positionV>
                <wp:extent cx="626239" cy="158378"/>
                <wp:effectExtent l="12700" t="12700" r="8890" b="6985"/>
                <wp:wrapNone/>
                <wp:docPr id="26" name="Rechteck: abgerundete Eck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39" cy="158378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103E715" id="Rechteck: abgerundete Ecken 26" o:spid="_x0000_s1026" style="position:absolute;margin-left:353.6pt;margin-top:6pt;width:49.3pt;height:12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" filled="f" strokecolor="red" strokeweight="2pt">
                <w10:wrap anchorx="margin"/>
              </v:roundrect>
            </w:pict>
          </mc:Fallback>
        </mc:AlternateContent>
      </w:r>
      <w:r w:rsidR="005167A6" w:rsidRPr="00ED3C9D">
        <w:rPr>
          <w:noProof/>
          <w:lang w:eastAsia="de-CH"/>
        </w:rPr>
        <w:drawing>
          <wp:anchor distT="0" distB="0" distL="114300" distR="114300" simplePos="0" relativeHeight="251689984" behindDoc="0" locked="0" layoutInCell="1" allowOverlap="1" wp14:anchorId="676E57E3" wp14:editId="4C91F388">
            <wp:simplePos x="0" y="0"/>
            <wp:positionH relativeFrom="column">
              <wp:posOffset>5332537</wp:posOffset>
            </wp:positionH>
            <wp:positionV relativeFrom="paragraph">
              <wp:posOffset>85581</wp:posOffset>
            </wp:positionV>
            <wp:extent cx="244800" cy="224704"/>
            <wp:effectExtent l="0" t="0" r="3175" b="444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22" b="30458"/>
                    <a:stretch/>
                  </pic:blipFill>
                  <pic:spPr bwMode="auto">
                    <a:xfrm>
                      <a:off x="0" y="0"/>
                      <a:ext cx="244800" cy="22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7163" w:rsidRPr="00ED3C9D">
        <w:rPr>
          <w:lang w:val="it-IT"/>
        </w:rPr>
        <w:t>Affinché i passi e i suoni non siano troppo veloci, aggiungi un blocco di attesa al programma. Puoi regolare il tempo d'attesa a tuo piacimento.</w:t>
      </w:r>
    </w:p>
    <w:p w14:paraId="3CFFBF3A" w14:textId="22C3D301" w:rsidR="00D27DDF" w:rsidRPr="00ED3C9D" w:rsidRDefault="00D27DDF" w:rsidP="00D27DDF">
      <w:pPr>
        <w:rPr>
          <w:lang w:val="it-IT"/>
        </w:rPr>
      </w:pPr>
    </w:p>
    <w:p w14:paraId="3A57EC30" w14:textId="6DC03D21" w:rsidR="00D27DDF" w:rsidRPr="00ED3C9D" w:rsidRDefault="00D27DDF" w:rsidP="00D27DDF">
      <w:pPr>
        <w:rPr>
          <w:lang w:val="it-IT"/>
        </w:rPr>
      </w:pPr>
    </w:p>
    <w:p w14:paraId="5A0CB84A" w14:textId="227D2898" w:rsidR="00D27DDF" w:rsidRPr="00ED3C9D" w:rsidRDefault="00D27DDF" w:rsidP="00D27DDF">
      <w:pPr>
        <w:rPr>
          <w:lang w:val="it-IT"/>
        </w:rPr>
      </w:pPr>
    </w:p>
    <w:p w14:paraId="617E6372" w14:textId="02102252" w:rsidR="00D437B5" w:rsidRPr="00ED3C9D" w:rsidRDefault="00D437B5" w:rsidP="00D27DDF">
      <w:pPr>
        <w:rPr>
          <w:lang w:val="it-IT"/>
        </w:rPr>
      </w:pPr>
    </w:p>
    <w:p w14:paraId="2CFC6987" w14:textId="4B55D46B" w:rsidR="00D437B5" w:rsidRPr="00ED3C9D" w:rsidRDefault="00D437B5" w:rsidP="00D27DDF">
      <w:pPr>
        <w:rPr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669504" behindDoc="1" locked="0" layoutInCell="1" allowOverlap="1" wp14:anchorId="64E8FD16" wp14:editId="1154C740">
            <wp:simplePos x="0" y="0"/>
            <wp:positionH relativeFrom="column">
              <wp:posOffset>4725670</wp:posOffset>
            </wp:positionH>
            <wp:positionV relativeFrom="paragraph">
              <wp:posOffset>38735</wp:posOffset>
            </wp:positionV>
            <wp:extent cx="1006475" cy="678815"/>
            <wp:effectExtent l="0" t="0" r="0" b="0"/>
            <wp:wrapTight wrapText="bothSides">
              <wp:wrapPolygon edited="0">
                <wp:start x="0" y="0"/>
                <wp:lineTo x="0" y="21014"/>
                <wp:lineTo x="21259" y="21014"/>
                <wp:lineTo x="2125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B42C9" w14:textId="689C1B91" w:rsidR="009E7163" w:rsidRPr="00ED3C9D" w:rsidRDefault="009E7163" w:rsidP="00D27DDF">
      <w:pPr>
        <w:rPr>
          <w:lang w:val="it-IT"/>
        </w:rPr>
      </w:pPr>
      <w:r w:rsidRPr="00ED3C9D">
        <w:rPr>
          <w:lang w:val="it-IT"/>
        </w:rPr>
        <w:t xml:space="preserve">Ci sono vari blocchi di ripetizione. Il blocco «per sempre» riproduce il codice (il programma) all'infinito. </w:t>
      </w:r>
      <w:r w:rsidR="00340ABB">
        <w:rPr>
          <w:lang w:val="it-IT"/>
        </w:rPr>
        <w:t xml:space="preserve">Ricorda che </w:t>
      </w:r>
      <w:r w:rsidRPr="00ED3C9D">
        <w:rPr>
          <w:lang w:val="it-IT"/>
        </w:rPr>
        <w:t>dopo averlo inserito non</w:t>
      </w:r>
      <w:r w:rsidR="00340ABB">
        <w:rPr>
          <w:lang w:val="it-IT"/>
        </w:rPr>
        <w:t xml:space="preserve"> potrai più</w:t>
      </w:r>
      <w:r w:rsidRPr="00ED3C9D">
        <w:rPr>
          <w:lang w:val="it-IT"/>
        </w:rPr>
        <w:t xml:space="preserve"> aggiungere</w:t>
      </w:r>
    </w:p>
    <w:p w14:paraId="3506DA55" w14:textId="0FFDF256" w:rsidR="00D27DDF" w:rsidRPr="00ED3C9D" w:rsidRDefault="009E7163" w:rsidP="00D27DDF">
      <w:pPr>
        <w:rPr>
          <w:lang w:val="it-IT"/>
        </w:rPr>
      </w:pPr>
      <w:r w:rsidRPr="00ED3C9D">
        <w:rPr>
          <w:lang w:val="it-IT"/>
        </w:rPr>
        <w:t>altri blocchi.</w:t>
      </w:r>
    </w:p>
    <w:p w14:paraId="2360B36C" w14:textId="074CA7C9" w:rsidR="001814B3" w:rsidRPr="00ED3C9D" w:rsidRDefault="009E7163" w:rsidP="00BD6BD8">
      <w:pPr>
        <w:pStyle w:val="berschrift1"/>
        <w:rPr>
          <w:u w:val="single"/>
          <w:lang w:val="it-IT"/>
        </w:rPr>
      </w:pPr>
      <w:r w:rsidRPr="00ED3C9D">
        <w:rPr>
          <w:u w:val="single"/>
          <w:lang w:val="it-IT"/>
        </w:rPr>
        <w:t>Ora sai</w:t>
      </w:r>
      <w:r w:rsidR="00AF2773" w:rsidRPr="00ED3C9D">
        <w:rPr>
          <w:u w:val="single"/>
          <w:lang w:val="it-IT"/>
        </w:rPr>
        <w:t xml:space="preserve"> </w:t>
      </w:r>
      <w:r w:rsidR="00BD6BD8" w:rsidRPr="00ED3C9D">
        <w:rPr>
          <w:u w:val="single"/>
          <w:lang w:val="it-IT"/>
        </w:rPr>
        <w:t>…</w:t>
      </w:r>
    </w:p>
    <w:p w14:paraId="62F2B47C" w14:textId="6041769C" w:rsidR="00BD6BD8" w:rsidRPr="00ED3C9D" w:rsidRDefault="00BD6BD8" w:rsidP="00BD6BD8">
      <w:pPr>
        <w:pStyle w:val="berschrift1"/>
        <w:rPr>
          <w:u w:val="single"/>
          <w:lang w:val="it-IT"/>
        </w:rPr>
      </w:pPr>
    </w:p>
    <w:p w14:paraId="1402EF70" w14:textId="0BA1D134" w:rsidR="00D27DDF" w:rsidRPr="00ED3C9D" w:rsidRDefault="00BD6BD8" w:rsidP="00A444B2">
      <w:pPr>
        <w:spacing w:line="276" w:lineRule="auto"/>
        <w:rPr>
          <w:sz w:val="26"/>
          <w:szCs w:val="26"/>
          <w:lang w:val="it-IT"/>
        </w:rPr>
      </w:pPr>
      <w:r w:rsidRPr="00ED3C9D">
        <w:rPr>
          <w:sz w:val="26"/>
          <w:szCs w:val="26"/>
          <w:lang w:val="it-IT"/>
        </w:rPr>
        <w:t>…</w:t>
      </w:r>
      <w:r w:rsidR="00AF2773" w:rsidRPr="00ED3C9D">
        <w:rPr>
          <w:sz w:val="26"/>
          <w:szCs w:val="26"/>
          <w:lang w:val="it-IT"/>
        </w:rPr>
        <w:t xml:space="preserve"> </w:t>
      </w:r>
      <w:r w:rsidR="009E7163" w:rsidRPr="00ED3C9D">
        <w:rPr>
          <w:sz w:val="26"/>
          <w:szCs w:val="26"/>
          <w:lang w:val="it-IT"/>
        </w:rPr>
        <w:t>muovere le figure.</w:t>
      </w:r>
    </w:p>
    <w:p w14:paraId="4FA84EDD" w14:textId="59E37D59" w:rsidR="00D27DDF" w:rsidRPr="00ED3C9D" w:rsidRDefault="00BD6BD8" w:rsidP="00A444B2">
      <w:pPr>
        <w:spacing w:line="276" w:lineRule="auto"/>
        <w:rPr>
          <w:sz w:val="26"/>
          <w:szCs w:val="26"/>
          <w:lang w:val="it-IT"/>
        </w:rPr>
      </w:pPr>
      <w:r w:rsidRPr="00ED3C9D">
        <w:rPr>
          <w:sz w:val="26"/>
          <w:szCs w:val="26"/>
          <w:lang w:val="it-IT"/>
        </w:rPr>
        <w:t>…</w:t>
      </w:r>
      <w:r w:rsidR="00AF2773" w:rsidRPr="00ED3C9D">
        <w:rPr>
          <w:sz w:val="26"/>
          <w:szCs w:val="26"/>
          <w:lang w:val="it-IT"/>
        </w:rPr>
        <w:t xml:space="preserve"> combinare i primi programmi con diverse ripetizioni (stringhe).</w:t>
      </w:r>
    </w:p>
    <w:p w14:paraId="06E65073" w14:textId="68899E8D" w:rsidR="00BD6BD8" w:rsidRPr="00ED3C9D" w:rsidRDefault="005167A6" w:rsidP="005167A6">
      <w:pPr>
        <w:spacing w:line="276" w:lineRule="auto"/>
        <w:rPr>
          <w:lang w:val="it-IT"/>
        </w:rPr>
      </w:pPr>
      <w:r w:rsidRPr="00ED3C9D">
        <w:rPr>
          <w:sz w:val="26"/>
          <w:szCs w:val="26"/>
          <w:lang w:val="it-IT"/>
        </w:rPr>
        <w:t xml:space="preserve">… </w:t>
      </w:r>
      <w:r w:rsidR="00AF2773" w:rsidRPr="00ED3C9D">
        <w:rPr>
          <w:sz w:val="26"/>
          <w:szCs w:val="26"/>
          <w:lang w:val="it-IT"/>
        </w:rPr>
        <w:t xml:space="preserve">aggiungere altre palette di codice </w:t>
      </w:r>
      <w:r w:rsidR="00315BFB">
        <w:rPr>
          <w:sz w:val="26"/>
          <w:szCs w:val="26"/>
          <w:lang w:val="it-IT"/>
        </w:rPr>
        <w:t>di</w:t>
      </w:r>
      <w:r w:rsidR="00AF2773" w:rsidRPr="00ED3C9D">
        <w:rPr>
          <w:sz w:val="26"/>
          <w:szCs w:val="26"/>
          <w:lang w:val="it-IT"/>
        </w:rPr>
        <w:t xml:space="preserve"> un tema specifico.</w:t>
      </w:r>
    </w:p>
    <w:p w14:paraId="4CA90F4A" w14:textId="61797A0F" w:rsidR="00D27DDF" w:rsidRPr="00ED3C9D" w:rsidRDefault="000C74A3" w:rsidP="00BD6BD8">
      <w:pPr>
        <w:pStyle w:val="berschrift1"/>
        <w:rPr>
          <w:lang w:val="it-IT"/>
        </w:rPr>
      </w:pPr>
      <w:r w:rsidRPr="00ED3C9D">
        <w:rPr>
          <w:lang w:val="it-IT"/>
        </w:rPr>
        <w:lastRenderedPageBreak/>
        <w:t>Aggiungere e modificare suoni</w:t>
      </w:r>
    </w:p>
    <w:p w14:paraId="0CBC569D" w14:textId="66D49CDC" w:rsidR="00D27DDF" w:rsidRPr="00ED3C9D" w:rsidRDefault="000C74A3" w:rsidP="00D27DDF">
      <w:pPr>
        <w:rPr>
          <w:lang w:val="it-IT"/>
        </w:rPr>
      </w:pPr>
      <w:r w:rsidRPr="00ED3C9D">
        <w:rPr>
          <w:lang w:val="it-IT"/>
        </w:rPr>
        <w:t xml:space="preserve">Ora sei in grado di muovere </w:t>
      </w:r>
      <w:r w:rsidR="00BB344B" w:rsidRPr="00ED3C9D">
        <w:rPr>
          <w:lang w:val="it-IT"/>
        </w:rPr>
        <w:t>a piacimento</w:t>
      </w:r>
      <w:r w:rsidRPr="00ED3C9D">
        <w:rPr>
          <w:lang w:val="it-IT"/>
        </w:rPr>
        <w:t xml:space="preserve"> le figure nel tuo invito digitale con stringhe di programma (ripetizioni)</w:t>
      </w:r>
      <w:r w:rsidR="00BB344B" w:rsidRPr="00ED3C9D">
        <w:rPr>
          <w:lang w:val="it-IT"/>
        </w:rPr>
        <w:t xml:space="preserve">. Hai inserito anche i primi suoni. Di seguito impari ad aggiungere toni che </w:t>
      </w:r>
      <w:r w:rsidR="00ED3C9D">
        <w:rPr>
          <w:lang w:val="it-IT"/>
        </w:rPr>
        <w:t xml:space="preserve">gli </w:t>
      </w:r>
      <w:proofErr w:type="spellStart"/>
      <w:r w:rsidR="00ED3C9D">
        <w:rPr>
          <w:lang w:val="it-IT"/>
        </w:rPr>
        <w:t>sprite</w:t>
      </w:r>
      <w:proofErr w:type="spellEnd"/>
      <w:r w:rsidR="00ED3C9D">
        <w:rPr>
          <w:lang w:val="it-IT"/>
        </w:rPr>
        <w:t xml:space="preserve"> </w:t>
      </w:r>
      <w:r w:rsidR="00BB344B" w:rsidRPr="00ED3C9D">
        <w:rPr>
          <w:lang w:val="it-IT"/>
        </w:rPr>
        <w:t>(p. es. il gatto) emettono mentre si muovono o in un determinato momento.</w:t>
      </w:r>
    </w:p>
    <w:p w14:paraId="2015EBEC" w14:textId="5AD285B1" w:rsidR="00880DE9" w:rsidRPr="00ED3C9D" w:rsidRDefault="00880DE9" w:rsidP="00D27DDF">
      <w:pPr>
        <w:rPr>
          <w:lang w:val="it-IT"/>
        </w:rPr>
      </w:pPr>
    </w:p>
    <w:p w14:paraId="30537883" w14:textId="5C725925" w:rsidR="00D27DDF" w:rsidRPr="00ED3C9D" w:rsidRDefault="004B11DE" w:rsidP="00D27DDF">
      <w:pPr>
        <w:rPr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693056" behindDoc="0" locked="0" layoutInCell="1" allowOverlap="1" wp14:anchorId="5FDA7047" wp14:editId="2BB2D25F">
            <wp:simplePos x="0" y="0"/>
            <wp:positionH relativeFrom="column">
              <wp:posOffset>3973830</wp:posOffset>
            </wp:positionH>
            <wp:positionV relativeFrom="paragraph">
              <wp:posOffset>11430</wp:posOffset>
            </wp:positionV>
            <wp:extent cx="2072640" cy="2303780"/>
            <wp:effectExtent l="0" t="0" r="0" b="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F68" w:rsidRPr="00ED3C9D">
        <w:rPr>
          <w:noProof/>
          <w:lang w:eastAsia="de-CH"/>
        </w:rPr>
        <w:drawing>
          <wp:anchor distT="0" distB="0" distL="114300" distR="114300" simplePos="0" relativeHeight="251697152" behindDoc="0" locked="0" layoutInCell="1" allowOverlap="1" wp14:anchorId="0BA73EB7" wp14:editId="43B7E8BF">
            <wp:simplePos x="0" y="0"/>
            <wp:positionH relativeFrom="column">
              <wp:posOffset>5490210</wp:posOffset>
            </wp:positionH>
            <wp:positionV relativeFrom="paragraph">
              <wp:posOffset>53975</wp:posOffset>
            </wp:positionV>
            <wp:extent cx="241200" cy="221400"/>
            <wp:effectExtent l="0" t="0" r="6985" b="762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22" b="30458"/>
                    <a:stretch/>
                  </pic:blipFill>
                  <pic:spPr bwMode="auto">
                    <a:xfrm>
                      <a:off x="0" y="0"/>
                      <a:ext cx="241200" cy="2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2F68" w:rsidRPr="00ED3C9D">
        <w:rPr>
          <w:noProof/>
          <w:lang w:eastAsia="de-CH"/>
        </w:rPr>
        <w:drawing>
          <wp:anchor distT="0" distB="0" distL="114300" distR="114300" simplePos="0" relativeHeight="251696128" behindDoc="0" locked="0" layoutInCell="1" allowOverlap="1" wp14:anchorId="4F4288D9" wp14:editId="29D2CE5D">
            <wp:simplePos x="0" y="0"/>
            <wp:positionH relativeFrom="column">
              <wp:posOffset>5026660</wp:posOffset>
            </wp:positionH>
            <wp:positionV relativeFrom="paragraph">
              <wp:posOffset>54610</wp:posOffset>
            </wp:positionV>
            <wp:extent cx="255600" cy="240565"/>
            <wp:effectExtent l="0" t="0" r="0" b="762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4377" b="24409"/>
                    <a:stretch/>
                  </pic:blipFill>
                  <pic:spPr bwMode="auto">
                    <a:xfrm>
                      <a:off x="0" y="0"/>
                      <a:ext cx="255600" cy="2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30B44" w14:textId="6CD69EBA" w:rsidR="00D27DDF" w:rsidRPr="00ED3C9D" w:rsidRDefault="00BB344B" w:rsidP="00D27DDF">
      <w:pPr>
        <w:pStyle w:val="Liste"/>
        <w:numPr>
          <w:ilvl w:val="0"/>
          <w:numId w:val="28"/>
        </w:numPr>
        <w:rPr>
          <w:lang w:val="it-IT"/>
        </w:rPr>
      </w:pPr>
      <w:r w:rsidRPr="00ED3C9D">
        <w:rPr>
          <w:lang w:val="it-IT"/>
        </w:rPr>
        <w:t xml:space="preserve">Scegli </w:t>
      </w:r>
      <w:r w:rsidR="004B11DE" w:rsidRPr="00ED3C9D">
        <w:rPr>
          <w:lang w:val="it-IT"/>
        </w:rPr>
        <w:t xml:space="preserve">la categoria «Musica» nell'area dei blocchi di codice. </w:t>
      </w:r>
      <w:r w:rsidR="00ED3C9D">
        <w:rPr>
          <w:lang w:val="it-IT"/>
        </w:rPr>
        <w:t>P</w:t>
      </w:r>
      <w:r w:rsidR="00ED3C9D" w:rsidRPr="00ED3C9D">
        <w:rPr>
          <w:lang w:val="it-IT"/>
        </w:rPr>
        <w:t xml:space="preserve">er aggiungere la musica </w:t>
      </w:r>
      <w:r w:rsidR="00ED3C9D">
        <w:rPr>
          <w:lang w:val="it-IT"/>
        </w:rPr>
        <w:t>t</w:t>
      </w:r>
      <w:r w:rsidR="004B11DE" w:rsidRPr="00ED3C9D">
        <w:rPr>
          <w:lang w:val="it-IT"/>
        </w:rPr>
        <w:t>rascina vari blocchi di suoni nell'area del codice.</w:t>
      </w:r>
    </w:p>
    <w:p w14:paraId="6013E2BA" w14:textId="2263B6BB" w:rsidR="00BD6BD8" w:rsidRPr="00ED3C9D" w:rsidRDefault="00BD6BD8" w:rsidP="00BD6BD8">
      <w:pPr>
        <w:rPr>
          <w:lang w:val="it-IT"/>
        </w:rPr>
      </w:pPr>
    </w:p>
    <w:p w14:paraId="75EDEE28" w14:textId="761B4745" w:rsidR="00D27DDF" w:rsidRPr="00ED3C9D" w:rsidRDefault="004B11DE" w:rsidP="00BD6BD8">
      <w:pPr>
        <w:pStyle w:val="Liste"/>
        <w:rPr>
          <w:lang w:val="it-IT"/>
        </w:rPr>
      </w:pPr>
      <w:r w:rsidRPr="00ED3C9D">
        <w:rPr>
          <w:lang w:val="it-IT"/>
        </w:rPr>
        <w:t>Scegli un altro suono.</w:t>
      </w:r>
    </w:p>
    <w:p w14:paraId="43D666A6" w14:textId="03767A92" w:rsidR="00D27DDF" w:rsidRPr="00ED3C9D" w:rsidRDefault="00D27DDF" w:rsidP="00D27DDF">
      <w:pPr>
        <w:rPr>
          <w:lang w:val="it-IT"/>
        </w:rPr>
      </w:pPr>
    </w:p>
    <w:p w14:paraId="132CBA5C" w14:textId="140F0D5D" w:rsidR="00D27DDF" w:rsidRPr="00ED3C9D" w:rsidRDefault="004B11DE" w:rsidP="00BD6BD8">
      <w:pPr>
        <w:pStyle w:val="Liste"/>
        <w:rPr>
          <w:lang w:val="it-IT"/>
        </w:rPr>
      </w:pPr>
      <w:r w:rsidRPr="00ED3C9D">
        <w:rPr>
          <w:lang w:val="it-IT"/>
        </w:rPr>
        <w:t>Prova a modificare la durata del suono.</w:t>
      </w:r>
    </w:p>
    <w:p w14:paraId="35F61CE9" w14:textId="6979CF44" w:rsidR="00BD6BD8" w:rsidRPr="00ED3C9D" w:rsidRDefault="00BD6BD8" w:rsidP="00BD6BD8">
      <w:pPr>
        <w:rPr>
          <w:lang w:val="it-IT"/>
        </w:rPr>
      </w:pPr>
    </w:p>
    <w:p w14:paraId="3DBFE70B" w14:textId="48DAA7C9" w:rsidR="00D27DDF" w:rsidRPr="00ED3C9D" w:rsidRDefault="00FD2F68" w:rsidP="00BD6BD8">
      <w:pPr>
        <w:pStyle w:val="Liste"/>
        <w:rPr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698176" behindDoc="0" locked="0" layoutInCell="1" allowOverlap="1" wp14:anchorId="1EC538CA" wp14:editId="081912FA">
            <wp:simplePos x="0" y="0"/>
            <wp:positionH relativeFrom="column">
              <wp:posOffset>4056532</wp:posOffset>
            </wp:positionH>
            <wp:positionV relativeFrom="paragraph">
              <wp:posOffset>11995</wp:posOffset>
            </wp:positionV>
            <wp:extent cx="255600" cy="232573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96" b="29853"/>
                    <a:stretch/>
                  </pic:blipFill>
                  <pic:spPr bwMode="auto">
                    <a:xfrm>
                      <a:off x="0" y="0"/>
                      <a:ext cx="255600" cy="23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11DE" w:rsidRPr="00ED3C9D">
        <w:rPr>
          <w:lang w:val="it-IT"/>
        </w:rPr>
        <w:t xml:space="preserve">Riesci a </w:t>
      </w:r>
      <w:r w:rsidR="00ED3C9D">
        <w:rPr>
          <w:lang w:val="it-IT"/>
        </w:rPr>
        <w:t>creare</w:t>
      </w:r>
      <w:r w:rsidR="004B11DE" w:rsidRPr="00ED3C9D">
        <w:rPr>
          <w:lang w:val="it-IT"/>
        </w:rPr>
        <w:t xml:space="preserve"> una semplice melodia o a cambiare il volume</w:t>
      </w:r>
      <w:r w:rsidR="00D27DDF" w:rsidRPr="00ED3C9D">
        <w:rPr>
          <w:lang w:val="it-IT"/>
        </w:rPr>
        <w:t>?</w:t>
      </w:r>
    </w:p>
    <w:p w14:paraId="54CE0C4C" w14:textId="41520191" w:rsidR="00FD2F68" w:rsidRPr="00ED3C9D" w:rsidRDefault="00FD2F68" w:rsidP="00BD6BD8">
      <w:pPr>
        <w:pStyle w:val="berschrift1"/>
        <w:rPr>
          <w:lang w:val="it-IT"/>
        </w:rPr>
      </w:pPr>
    </w:p>
    <w:p w14:paraId="36836C98" w14:textId="4ABB15CA" w:rsidR="00FD2F68" w:rsidRPr="00ED3C9D" w:rsidRDefault="00FD2F68" w:rsidP="00BD6BD8">
      <w:pPr>
        <w:pStyle w:val="berschrift1"/>
        <w:rPr>
          <w:lang w:val="it-IT"/>
        </w:rPr>
      </w:pPr>
    </w:p>
    <w:p w14:paraId="27E0E4FC" w14:textId="376BF24B" w:rsidR="00FD2F68" w:rsidRPr="00ED3C9D" w:rsidRDefault="00FD2F68" w:rsidP="00BD6BD8">
      <w:pPr>
        <w:pStyle w:val="berschrift1"/>
        <w:rPr>
          <w:lang w:val="it-IT"/>
        </w:rPr>
      </w:pPr>
    </w:p>
    <w:p w14:paraId="73CAB399" w14:textId="648FE02C" w:rsidR="00FD2F68" w:rsidRPr="00ED3C9D" w:rsidRDefault="00F847AD" w:rsidP="00BD6BD8">
      <w:pPr>
        <w:pStyle w:val="berschrift1"/>
        <w:rPr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703296" behindDoc="0" locked="0" layoutInCell="1" allowOverlap="1" wp14:anchorId="23751372" wp14:editId="216D7C6C">
            <wp:simplePos x="0" y="0"/>
            <wp:positionH relativeFrom="column">
              <wp:posOffset>5900591</wp:posOffset>
            </wp:positionH>
            <wp:positionV relativeFrom="paragraph">
              <wp:posOffset>171867</wp:posOffset>
            </wp:positionV>
            <wp:extent cx="244475" cy="203729"/>
            <wp:effectExtent l="0" t="0" r="3175" b="635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4" t="-1" r="47023" b="33072"/>
                    <a:stretch/>
                  </pic:blipFill>
                  <pic:spPr bwMode="auto">
                    <a:xfrm>
                      <a:off x="0" y="0"/>
                      <a:ext cx="244475" cy="2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F6705" w14:textId="74BDBAF9" w:rsidR="00D27DDF" w:rsidRPr="00ED3C9D" w:rsidRDefault="008B0CC7" w:rsidP="00BD6BD8">
      <w:pPr>
        <w:pStyle w:val="berschrift1"/>
        <w:rPr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699200" behindDoc="0" locked="0" layoutInCell="1" allowOverlap="1" wp14:anchorId="7796374C" wp14:editId="01743E4A">
            <wp:simplePos x="0" y="0"/>
            <wp:positionH relativeFrom="column">
              <wp:posOffset>4614545</wp:posOffset>
            </wp:positionH>
            <wp:positionV relativeFrom="paragraph">
              <wp:posOffset>212090</wp:posOffset>
            </wp:positionV>
            <wp:extent cx="1332230" cy="223520"/>
            <wp:effectExtent l="0" t="0" r="1270" b="5080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2F68" w:rsidRPr="00ED3C9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F5B52A" wp14:editId="2DBACBC5">
                <wp:simplePos x="0" y="0"/>
                <wp:positionH relativeFrom="margin">
                  <wp:posOffset>5473147</wp:posOffset>
                </wp:positionH>
                <wp:positionV relativeFrom="paragraph">
                  <wp:posOffset>237860</wp:posOffset>
                </wp:positionV>
                <wp:extent cx="479639" cy="185124"/>
                <wp:effectExtent l="0" t="0" r="15875" b="24765"/>
                <wp:wrapNone/>
                <wp:docPr id="33" name="Rechteck: abgerundete Eck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39" cy="185124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02AD669" id="Rechteck: abgerundete Ecken 33" o:spid="_x0000_s1026" style="position:absolute;margin-left:430.95pt;margin-top:18.75pt;width:37.75pt;height:14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" filled="f" strokecolor="red" strokeweight="2pt">
                <w10:wrap anchorx="margin"/>
              </v:roundrect>
            </w:pict>
          </mc:Fallback>
        </mc:AlternateContent>
      </w:r>
      <w:r w:rsidR="000553D5" w:rsidRPr="00ED3C9D">
        <w:rPr>
          <w:lang w:val="it-IT"/>
        </w:rPr>
        <w:t>Registrare e inserire suoni</w:t>
      </w:r>
    </w:p>
    <w:p w14:paraId="17EFCC03" w14:textId="68CBAA6A" w:rsidR="00D27DDF" w:rsidRPr="00ED3C9D" w:rsidRDefault="00F44C0F" w:rsidP="00BD6BD8">
      <w:pPr>
        <w:pStyle w:val="Liste"/>
        <w:numPr>
          <w:ilvl w:val="0"/>
          <w:numId w:val="29"/>
        </w:numPr>
        <w:rPr>
          <w:lang w:val="it-IT"/>
        </w:rPr>
      </w:pPr>
      <w:r w:rsidRPr="00ED3C9D">
        <w:rPr>
          <w:lang w:val="it-IT"/>
        </w:rPr>
        <w:t xml:space="preserve">Puoi registrare suoni cliccando sulla </w:t>
      </w:r>
      <w:r w:rsidR="00154190" w:rsidRPr="00ED3C9D">
        <w:rPr>
          <w:lang w:val="it-IT"/>
        </w:rPr>
        <w:t>linguetta</w:t>
      </w:r>
      <w:r w:rsidRPr="00ED3C9D">
        <w:rPr>
          <w:lang w:val="it-IT"/>
        </w:rPr>
        <w:t xml:space="preserve"> «suoni».</w:t>
      </w:r>
    </w:p>
    <w:p w14:paraId="65725479" w14:textId="33E2B2B2" w:rsidR="00BD6BD8" w:rsidRPr="00ED3C9D" w:rsidRDefault="00BD6BD8" w:rsidP="00BD6BD8">
      <w:pPr>
        <w:rPr>
          <w:lang w:val="it-IT"/>
        </w:rPr>
      </w:pPr>
    </w:p>
    <w:p w14:paraId="6E1F8770" w14:textId="66220CC5" w:rsidR="00D27DDF" w:rsidRPr="00ED3C9D" w:rsidRDefault="00F847AD" w:rsidP="00BD6BD8">
      <w:pPr>
        <w:pStyle w:val="Liste"/>
        <w:rPr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704320" behindDoc="0" locked="0" layoutInCell="1" allowOverlap="1" wp14:anchorId="1AF8F736" wp14:editId="007618CE">
            <wp:simplePos x="0" y="0"/>
            <wp:positionH relativeFrom="margin">
              <wp:posOffset>5252085</wp:posOffset>
            </wp:positionH>
            <wp:positionV relativeFrom="paragraph">
              <wp:posOffset>13335</wp:posOffset>
            </wp:positionV>
            <wp:extent cx="769620" cy="1038225"/>
            <wp:effectExtent l="0" t="0" r="5080" b="3175"/>
            <wp:wrapSquare wrapText="bothSides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4C0F" w:rsidRPr="00ED3C9D">
        <w:rPr>
          <w:lang w:val="it-IT"/>
        </w:rPr>
        <w:t>Clicca sul pulsante in basso a sinistra per registrare un nuovo suono.</w:t>
      </w:r>
    </w:p>
    <w:p w14:paraId="4A9BB997" w14:textId="65F69961" w:rsidR="00BD6BD8" w:rsidRPr="00ED3C9D" w:rsidRDefault="00F847AD" w:rsidP="00BD6BD8">
      <w:pPr>
        <w:rPr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708416" behindDoc="0" locked="0" layoutInCell="1" allowOverlap="1" wp14:anchorId="7D33C1BF" wp14:editId="4E808CCD">
            <wp:simplePos x="0" y="0"/>
            <wp:positionH relativeFrom="column">
              <wp:posOffset>6020532</wp:posOffset>
            </wp:positionH>
            <wp:positionV relativeFrom="paragraph">
              <wp:posOffset>26717</wp:posOffset>
            </wp:positionV>
            <wp:extent cx="255600" cy="240565"/>
            <wp:effectExtent l="0" t="0" r="0" b="762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4377" b="24409"/>
                    <a:stretch/>
                  </pic:blipFill>
                  <pic:spPr bwMode="auto">
                    <a:xfrm>
                      <a:off x="0" y="0"/>
                      <a:ext cx="255600" cy="2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BB0E4" w14:textId="47DA69BC" w:rsidR="00D27DDF" w:rsidRPr="00ED3C9D" w:rsidRDefault="00F847AD" w:rsidP="00BD6BD8">
      <w:pPr>
        <w:pStyle w:val="Liste"/>
        <w:rPr>
          <w:lang w:val="it-IT"/>
        </w:rPr>
      </w:pPr>
      <w:r w:rsidRPr="00ED3C9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7E3D5B" wp14:editId="6AA19B48">
                <wp:simplePos x="0" y="0"/>
                <wp:positionH relativeFrom="margin">
                  <wp:posOffset>5314950</wp:posOffset>
                </wp:positionH>
                <wp:positionV relativeFrom="paragraph">
                  <wp:posOffset>145045</wp:posOffset>
                </wp:positionV>
                <wp:extent cx="771350" cy="185124"/>
                <wp:effectExtent l="0" t="0" r="10160" b="24765"/>
                <wp:wrapNone/>
                <wp:docPr id="36" name="Rechteck: abgerundete Eck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350" cy="185124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39DB3B0" id="Rechteck: abgerundete Ecken 36" o:spid="_x0000_s1026" style="position:absolute;margin-left:418.5pt;margin-top:11.4pt;width:60.75pt;height:14.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" filled="f" strokecolor="red" strokeweight="2pt">
                <w10:wrap anchorx="margin"/>
              </v:roundrect>
            </w:pict>
          </mc:Fallback>
        </mc:AlternateContent>
      </w:r>
      <w:r w:rsidR="00F44C0F" w:rsidRPr="00ED3C9D">
        <w:rPr>
          <w:lang w:val="it-IT"/>
        </w:rPr>
        <w:t>Si apre una finestra di registrazione</w:t>
      </w:r>
      <w:r w:rsidR="00995F1F">
        <w:rPr>
          <w:lang w:val="it-IT"/>
        </w:rPr>
        <w:t>. Dopo aver cliccato sul</w:t>
      </w:r>
      <w:r w:rsidR="00F44C0F" w:rsidRPr="00ED3C9D">
        <w:rPr>
          <w:lang w:val="it-IT"/>
        </w:rPr>
        <w:t xml:space="preserve"> pulsante «registra»</w:t>
      </w:r>
      <w:r w:rsidR="00340ABB">
        <w:rPr>
          <w:lang w:val="it-IT"/>
        </w:rPr>
        <w:t>,</w:t>
      </w:r>
      <w:r w:rsidR="00F44C0F" w:rsidRPr="00ED3C9D">
        <w:rPr>
          <w:lang w:val="it-IT"/>
        </w:rPr>
        <w:t xml:space="preserve"> </w:t>
      </w:r>
      <w:r w:rsidR="00995F1F">
        <w:rPr>
          <w:lang w:val="it-IT"/>
        </w:rPr>
        <w:t xml:space="preserve">hai </w:t>
      </w:r>
      <w:r w:rsidR="00F44C0F" w:rsidRPr="00ED3C9D">
        <w:rPr>
          <w:lang w:val="it-IT"/>
        </w:rPr>
        <w:t>la possibilità di registrare, tagliare e salvare nuovi suoni.</w:t>
      </w:r>
    </w:p>
    <w:p w14:paraId="4E2E0F44" w14:textId="38FCEE22" w:rsidR="00BD6BD8" w:rsidRPr="00ED3C9D" w:rsidRDefault="00BD6BD8" w:rsidP="00BD6BD8">
      <w:pPr>
        <w:rPr>
          <w:lang w:val="it-IT"/>
        </w:rPr>
      </w:pPr>
    </w:p>
    <w:p w14:paraId="580C87E2" w14:textId="7AD53DC9" w:rsidR="00D27DDF" w:rsidRPr="00ED3C9D" w:rsidRDefault="00F44C0F" w:rsidP="00BD6BD8">
      <w:pPr>
        <w:pStyle w:val="Liste"/>
        <w:rPr>
          <w:lang w:val="it-IT"/>
        </w:rPr>
      </w:pPr>
      <w:r w:rsidRPr="00ED3C9D">
        <w:rPr>
          <w:lang w:val="it-IT"/>
        </w:rPr>
        <w:t>Ora registra i suoni e salvali dando loro un nome ad</w:t>
      </w:r>
      <w:r w:rsidR="00995F1F">
        <w:rPr>
          <w:lang w:val="it-IT"/>
        </w:rPr>
        <w:t>eguato</w:t>
      </w:r>
      <w:r w:rsidRPr="00ED3C9D">
        <w:rPr>
          <w:lang w:val="it-IT"/>
        </w:rPr>
        <w:t>.</w:t>
      </w:r>
    </w:p>
    <w:p w14:paraId="73C5BD51" w14:textId="02B7F09C" w:rsidR="00BD6BD8" w:rsidRPr="00ED3C9D" w:rsidRDefault="00BD6BD8" w:rsidP="00BD6BD8">
      <w:pPr>
        <w:rPr>
          <w:lang w:val="it-IT"/>
        </w:rPr>
      </w:pPr>
    </w:p>
    <w:p w14:paraId="03FCD2ED" w14:textId="5E612FAC" w:rsidR="00D27DDF" w:rsidRPr="00ED3C9D" w:rsidRDefault="00F44C0F" w:rsidP="00BD6BD8">
      <w:pPr>
        <w:pStyle w:val="Liste"/>
        <w:rPr>
          <w:lang w:val="it-IT"/>
        </w:rPr>
      </w:pPr>
      <w:r w:rsidRPr="00ED3C9D">
        <w:rPr>
          <w:lang w:val="it-IT"/>
        </w:rPr>
        <w:t xml:space="preserve">Le registrazioni possono essere selezionate </w:t>
      </w:r>
      <w:r w:rsidR="00910AC8" w:rsidRPr="00ED3C9D">
        <w:rPr>
          <w:lang w:val="it-IT"/>
        </w:rPr>
        <w:t xml:space="preserve">e aggiunte come suoni </w:t>
      </w:r>
      <w:r w:rsidRPr="00ED3C9D">
        <w:rPr>
          <w:lang w:val="it-IT"/>
        </w:rPr>
        <w:t xml:space="preserve">nella </w:t>
      </w:r>
      <w:r w:rsidR="00154190" w:rsidRPr="00ED3C9D">
        <w:rPr>
          <w:lang w:val="it-IT"/>
        </w:rPr>
        <w:t>linguetta</w:t>
      </w:r>
      <w:r w:rsidRPr="00ED3C9D">
        <w:rPr>
          <w:lang w:val="it-IT"/>
        </w:rPr>
        <w:t xml:space="preserve"> «codice</w:t>
      </w:r>
      <w:r w:rsidR="00910AC8" w:rsidRPr="00ED3C9D">
        <w:rPr>
          <w:lang w:val="it-IT"/>
        </w:rPr>
        <w:t>»</w:t>
      </w:r>
      <w:r w:rsidR="00D27DDF" w:rsidRPr="00ED3C9D">
        <w:rPr>
          <w:lang w:val="it-IT"/>
        </w:rPr>
        <w:t>.</w:t>
      </w:r>
    </w:p>
    <w:p w14:paraId="15348360" w14:textId="194B4C04" w:rsidR="00D27DDF" w:rsidRPr="00ED3C9D" w:rsidRDefault="00D27DDF" w:rsidP="00D27DDF">
      <w:pPr>
        <w:rPr>
          <w:lang w:val="it-IT"/>
        </w:rPr>
      </w:pPr>
    </w:p>
    <w:p w14:paraId="1AA0B2F9" w14:textId="49C7D7B2" w:rsidR="00BD6BD8" w:rsidRPr="00ED3C9D" w:rsidRDefault="00B21C5B" w:rsidP="00BD6BD8">
      <w:pPr>
        <w:rPr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718656" behindDoc="0" locked="0" layoutInCell="1" allowOverlap="1" wp14:anchorId="7A398F92" wp14:editId="705F9180">
            <wp:simplePos x="0" y="0"/>
            <wp:positionH relativeFrom="column">
              <wp:posOffset>5360815</wp:posOffset>
            </wp:positionH>
            <wp:positionV relativeFrom="paragraph">
              <wp:posOffset>1623244</wp:posOffset>
            </wp:positionV>
            <wp:extent cx="255270" cy="232410"/>
            <wp:effectExtent l="0" t="0" r="0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96" b="29853"/>
                    <a:stretch/>
                  </pic:blipFill>
                  <pic:spPr bwMode="auto">
                    <a:xfrm>
                      <a:off x="0" y="0"/>
                      <a:ext cx="25527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D3C9D">
        <w:rPr>
          <w:noProof/>
          <w:lang w:eastAsia="de-CH"/>
        </w:rPr>
        <w:drawing>
          <wp:anchor distT="0" distB="0" distL="114300" distR="114300" simplePos="0" relativeHeight="251716608" behindDoc="0" locked="0" layoutInCell="1" allowOverlap="1" wp14:anchorId="1933E751" wp14:editId="6BD0902F">
            <wp:simplePos x="0" y="0"/>
            <wp:positionH relativeFrom="column">
              <wp:posOffset>4432388</wp:posOffset>
            </wp:positionH>
            <wp:positionV relativeFrom="paragraph">
              <wp:posOffset>1297377</wp:posOffset>
            </wp:positionV>
            <wp:extent cx="240665" cy="220980"/>
            <wp:effectExtent l="0" t="0" r="635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22" b="30458"/>
                    <a:stretch/>
                  </pic:blipFill>
                  <pic:spPr bwMode="auto">
                    <a:xfrm>
                      <a:off x="0" y="0"/>
                      <a:ext cx="24066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D3C9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92C9F8" wp14:editId="1C7841B6">
                <wp:simplePos x="0" y="0"/>
                <wp:positionH relativeFrom="margin">
                  <wp:posOffset>992963</wp:posOffset>
                </wp:positionH>
                <wp:positionV relativeFrom="paragraph">
                  <wp:posOffset>758954</wp:posOffset>
                </wp:positionV>
                <wp:extent cx="468775" cy="144683"/>
                <wp:effectExtent l="12700" t="12700" r="13970" b="8255"/>
                <wp:wrapNone/>
                <wp:docPr id="41" name="Rechteck: abgerundete Eck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75" cy="144683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34F6D8B" id="Rechteck: abgerundete Ecken 41" o:spid="_x0000_s1026" style="position:absolute;margin-left:78.2pt;margin-top:59.75pt;width:36.9pt;height:11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" filled="f" strokecolor="red" strokeweight="2pt">
                <w10:wrap anchorx="margin"/>
              </v:roundrect>
            </w:pict>
          </mc:Fallback>
        </mc:AlternateContent>
      </w:r>
      <w:r w:rsidRPr="00ED3C9D">
        <w:rPr>
          <w:noProof/>
          <w:lang w:eastAsia="de-CH"/>
        </w:rPr>
        <w:drawing>
          <wp:anchor distT="0" distB="0" distL="114300" distR="114300" simplePos="0" relativeHeight="251710464" behindDoc="1" locked="0" layoutInCell="1" allowOverlap="1" wp14:anchorId="728129EA" wp14:editId="1D0F9CE3">
            <wp:simplePos x="0" y="0"/>
            <wp:positionH relativeFrom="margin">
              <wp:posOffset>22482</wp:posOffset>
            </wp:positionH>
            <wp:positionV relativeFrom="paragraph">
              <wp:posOffset>710766</wp:posOffset>
            </wp:positionV>
            <wp:extent cx="3350260" cy="1755775"/>
            <wp:effectExtent l="0" t="0" r="2540" b="0"/>
            <wp:wrapTight wrapText="bothSides">
              <wp:wrapPolygon edited="0">
                <wp:start x="0" y="0"/>
                <wp:lineTo x="0" y="21405"/>
                <wp:lineTo x="21534" y="21405"/>
                <wp:lineTo x="21534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7AD" w:rsidRPr="00ED3C9D">
        <w:rPr>
          <w:noProof/>
          <w:lang w:eastAsia="de-CH"/>
        </w:rPr>
        <w:drawing>
          <wp:anchor distT="0" distB="0" distL="114300" distR="114300" simplePos="0" relativeHeight="251709440" behindDoc="0" locked="0" layoutInCell="1" allowOverlap="1" wp14:anchorId="5FFF70B3" wp14:editId="3F381797">
            <wp:simplePos x="0" y="0"/>
            <wp:positionH relativeFrom="margin">
              <wp:posOffset>3481070</wp:posOffset>
            </wp:positionH>
            <wp:positionV relativeFrom="paragraph">
              <wp:posOffset>26035</wp:posOffset>
            </wp:positionV>
            <wp:extent cx="2676525" cy="1946910"/>
            <wp:effectExtent l="0" t="0" r="3175" b="0"/>
            <wp:wrapSquare wrapText="bothSides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AC8" w:rsidRPr="00ED3C9D">
        <w:rPr>
          <w:lang w:val="it-IT"/>
        </w:rPr>
        <w:t xml:space="preserve">Scegli il blocco «riproduci suono… e attendi la fine» che trovi nella categoria «Suono» nell'area dei blocchi di codice. In questo modo le registrazioni vengono riprodotte fino alla fine prima che </w:t>
      </w:r>
      <w:r w:rsidR="00C51AAE">
        <w:rPr>
          <w:lang w:val="it-IT"/>
        </w:rPr>
        <w:t xml:space="preserve">il </w:t>
      </w:r>
      <w:r w:rsidR="00910AC8" w:rsidRPr="00ED3C9D">
        <w:rPr>
          <w:lang w:val="it-IT"/>
        </w:rPr>
        <w:t>programma</w:t>
      </w:r>
      <w:r w:rsidR="00315BFB">
        <w:rPr>
          <w:lang w:val="it-IT"/>
        </w:rPr>
        <w:t xml:space="preserve"> riprenda</w:t>
      </w:r>
      <w:r w:rsidR="00910AC8" w:rsidRPr="00ED3C9D">
        <w:rPr>
          <w:lang w:val="it-IT"/>
        </w:rPr>
        <w:t>.</w:t>
      </w:r>
    </w:p>
    <w:p w14:paraId="303E42AE" w14:textId="77777777" w:rsidR="00B21C5B" w:rsidRPr="00ED3C9D" w:rsidRDefault="00F847AD" w:rsidP="00BD6BD8">
      <w:pPr>
        <w:pStyle w:val="berschrift1"/>
        <w:rPr>
          <w:u w:val="single"/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720704" behindDoc="0" locked="0" layoutInCell="1" allowOverlap="1" wp14:anchorId="0844B084" wp14:editId="60CFB714">
            <wp:simplePos x="0" y="0"/>
            <wp:positionH relativeFrom="column">
              <wp:posOffset>1623590</wp:posOffset>
            </wp:positionH>
            <wp:positionV relativeFrom="paragraph">
              <wp:posOffset>153857</wp:posOffset>
            </wp:positionV>
            <wp:extent cx="255600" cy="232573"/>
            <wp:effectExtent l="0" t="0" r="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96" b="29853"/>
                    <a:stretch/>
                  </pic:blipFill>
                  <pic:spPr bwMode="auto">
                    <a:xfrm>
                      <a:off x="0" y="0"/>
                      <a:ext cx="255600" cy="23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1FEBDAB" w14:textId="73DA3474" w:rsidR="00BD6BD8" w:rsidRPr="00ED3C9D" w:rsidRDefault="00B21C5B" w:rsidP="00BD6BD8">
      <w:pPr>
        <w:pStyle w:val="berschrift1"/>
        <w:rPr>
          <w:u w:val="single"/>
          <w:lang w:val="it-IT"/>
        </w:rPr>
      </w:pPr>
      <w:r w:rsidRPr="00ED3C9D">
        <w:rPr>
          <w:u w:val="single"/>
          <w:lang w:val="it-IT"/>
        </w:rPr>
        <w:t>Ora sai</w:t>
      </w:r>
      <w:r w:rsidR="00BD6BD8" w:rsidRPr="00ED3C9D">
        <w:rPr>
          <w:u w:val="single"/>
          <w:lang w:val="it-IT"/>
        </w:rPr>
        <w:t xml:space="preserve"> …</w:t>
      </w:r>
    </w:p>
    <w:p w14:paraId="44BF2056" w14:textId="67A19F93" w:rsidR="00D27DDF" w:rsidRPr="00ED3C9D" w:rsidRDefault="00BD6BD8" w:rsidP="00A444B2">
      <w:pPr>
        <w:spacing w:line="276" w:lineRule="auto"/>
        <w:rPr>
          <w:sz w:val="26"/>
          <w:szCs w:val="26"/>
          <w:lang w:val="it-IT"/>
        </w:rPr>
      </w:pPr>
      <w:r w:rsidRPr="00ED3C9D">
        <w:rPr>
          <w:sz w:val="26"/>
          <w:szCs w:val="26"/>
          <w:lang w:val="it-IT"/>
        </w:rPr>
        <w:t xml:space="preserve">… </w:t>
      </w:r>
      <w:r w:rsidR="00B21C5B" w:rsidRPr="00ED3C9D">
        <w:rPr>
          <w:sz w:val="26"/>
          <w:szCs w:val="26"/>
          <w:lang w:val="it-IT"/>
        </w:rPr>
        <w:t>aggiungere suoni e assegnarli alle figure</w:t>
      </w:r>
      <w:r w:rsidR="00D27DDF" w:rsidRPr="00ED3C9D">
        <w:rPr>
          <w:sz w:val="26"/>
          <w:szCs w:val="26"/>
          <w:lang w:val="it-IT"/>
        </w:rPr>
        <w:t>.</w:t>
      </w:r>
    </w:p>
    <w:p w14:paraId="3CA023D9" w14:textId="108944C2" w:rsidR="00BD6BD8" w:rsidRPr="00ED3C9D" w:rsidRDefault="00BD6BD8" w:rsidP="00F847AD">
      <w:pPr>
        <w:spacing w:line="276" w:lineRule="auto"/>
        <w:rPr>
          <w:lang w:val="it-IT"/>
        </w:rPr>
      </w:pPr>
      <w:r w:rsidRPr="00ED3C9D">
        <w:rPr>
          <w:sz w:val="26"/>
          <w:szCs w:val="26"/>
          <w:lang w:val="it-IT"/>
        </w:rPr>
        <w:t xml:space="preserve">… </w:t>
      </w:r>
      <w:r w:rsidR="00B21C5B" w:rsidRPr="00ED3C9D">
        <w:rPr>
          <w:sz w:val="26"/>
          <w:szCs w:val="26"/>
          <w:lang w:val="it-IT"/>
        </w:rPr>
        <w:t>registrare suoni e usarli per il tuo programma.</w:t>
      </w:r>
      <w:r w:rsidRPr="00ED3C9D">
        <w:rPr>
          <w:lang w:val="it-IT"/>
        </w:rPr>
        <w:br w:type="page"/>
      </w:r>
    </w:p>
    <w:p w14:paraId="668C2375" w14:textId="691F4B74" w:rsidR="00D27DDF" w:rsidRPr="00ED3C9D" w:rsidRDefault="009D6AD8" w:rsidP="00BD6BD8">
      <w:pPr>
        <w:pStyle w:val="berschrift1"/>
        <w:rPr>
          <w:lang w:val="it-IT"/>
        </w:rPr>
      </w:pPr>
      <w:r w:rsidRPr="00ED3C9D">
        <w:rPr>
          <w:noProof/>
          <w:lang w:eastAsia="de-CH"/>
        </w:rPr>
        <w:lastRenderedPageBreak/>
        <w:drawing>
          <wp:anchor distT="0" distB="0" distL="114300" distR="114300" simplePos="0" relativeHeight="251721728" behindDoc="0" locked="0" layoutInCell="1" allowOverlap="1" wp14:anchorId="51A4BFF7" wp14:editId="7A8484E3">
            <wp:simplePos x="0" y="0"/>
            <wp:positionH relativeFrom="margin">
              <wp:posOffset>5720715</wp:posOffset>
            </wp:positionH>
            <wp:positionV relativeFrom="paragraph">
              <wp:posOffset>238760</wp:posOffset>
            </wp:positionV>
            <wp:extent cx="399415" cy="2062480"/>
            <wp:effectExtent l="0" t="0" r="0" b="0"/>
            <wp:wrapSquare wrapText="bothSides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5F9" w:rsidRPr="00ED3C9D">
        <w:rPr>
          <w:lang w:val="it-IT"/>
        </w:rPr>
        <w:t>Aggiungere e creare uno sfondo</w:t>
      </w:r>
    </w:p>
    <w:p w14:paraId="2939215D" w14:textId="53D738A1" w:rsidR="00D27DDF" w:rsidRPr="00ED3C9D" w:rsidRDefault="00E065F9" w:rsidP="00D27DDF">
      <w:pPr>
        <w:rPr>
          <w:lang w:val="it-IT"/>
        </w:rPr>
      </w:pPr>
      <w:r w:rsidRPr="00ED3C9D">
        <w:rPr>
          <w:lang w:val="it-IT"/>
        </w:rPr>
        <w:t xml:space="preserve">Per inserire il nostro invito in un ambiente, alla nostra opera d'arte digitale serve uno sfondo adatto. </w:t>
      </w:r>
      <w:r w:rsidR="00040089" w:rsidRPr="00ED3C9D">
        <w:rPr>
          <w:lang w:val="it-IT"/>
        </w:rPr>
        <w:t>Puoi sceglierlo nell'area «Scegli uno sfondo» che puoi visualizzare cliccando sul pulsante in basso a destra.</w:t>
      </w:r>
    </w:p>
    <w:p w14:paraId="0FC1A8CE" w14:textId="25BD601E" w:rsidR="00D27DDF" w:rsidRPr="00ED3C9D" w:rsidRDefault="00040089" w:rsidP="00D27DDF">
      <w:pPr>
        <w:rPr>
          <w:lang w:val="it-IT"/>
        </w:rPr>
      </w:pPr>
      <w:r w:rsidRPr="00ED3C9D">
        <w:rPr>
          <w:lang w:val="it-IT"/>
        </w:rPr>
        <w:t xml:space="preserve">Puoi anche realizzare da solo uno sfondo o caricarlo da un </w:t>
      </w:r>
      <w:r w:rsidR="00154190" w:rsidRPr="00ED3C9D">
        <w:rPr>
          <w:lang w:val="it-IT"/>
        </w:rPr>
        <w:t>file.</w:t>
      </w:r>
    </w:p>
    <w:p w14:paraId="1375AD46" w14:textId="7581ADCF" w:rsidR="00D27DDF" w:rsidRPr="00ED3C9D" w:rsidRDefault="00D27DDF" w:rsidP="00D27DDF">
      <w:pPr>
        <w:rPr>
          <w:lang w:val="it-IT"/>
        </w:rPr>
      </w:pPr>
    </w:p>
    <w:p w14:paraId="24850004" w14:textId="7E8FF7ED" w:rsidR="00D27DDF" w:rsidRPr="00ED3C9D" w:rsidRDefault="00154190" w:rsidP="00D27DDF">
      <w:pPr>
        <w:rPr>
          <w:lang w:val="it-IT"/>
        </w:rPr>
      </w:pPr>
      <w:r w:rsidRPr="00ED3C9D">
        <w:rPr>
          <w:lang w:val="it-IT"/>
        </w:rPr>
        <w:t>Ora scegli uno sfondo che vada bene per il tuo progetto.</w:t>
      </w:r>
    </w:p>
    <w:p w14:paraId="1D5E6C07" w14:textId="4D59C853" w:rsidR="00D27DDF" w:rsidRPr="00ED3C9D" w:rsidRDefault="009D6AD8" w:rsidP="00D27DDF">
      <w:pPr>
        <w:rPr>
          <w:lang w:val="it-IT"/>
        </w:rPr>
      </w:pPr>
      <w:r w:rsidRPr="00ED3C9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939F96" wp14:editId="45B7F81D">
                <wp:simplePos x="0" y="0"/>
                <wp:positionH relativeFrom="column">
                  <wp:posOffset>4017400</wp:posOffset>
                </wp:positionH>
                <wp:positionV relativeFrom="paragraph">
                  <wp:posOffset>11598</wp:posOffset>
                </wp:positionV>
                <wp:extent cx="1576759" cy="549676"/>
                <wp:effectExtent l="0" t="0" r="80645" b="60325"/>
                <wp:wrapNone/>
                <wp:docPr id="46" name="Gerade Verbindung mit Pfei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6759" cy="549676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476716" id="Gerade Verbindung mit Pfeil 46" o:spid="_x0000_s1026" type="#_x0000_t32" style="position:absolute;margin-left:316.35pt;margin-top:.9pt;width:124.15pt;height:43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" strokecolor="red" strokeweight="2pt">
                <v:stroke endarrow="block"/>
              </v:shape>
            </w:pict>
          </mc:Fallback>
        </mc:AlternateContent>
      </w:r>
    </w:p>
    <w:p w14:paraId="4A630276" w14:textId="0E758AAD" w:rsidR="00D27DDF" w:rsidRPr="00ED3C9D" w:rsidRDefault="00B4185D" w:rsidP="00D27DDF">
      <w:pPr>
        <w:rPr>
          <w:lang w:val="it-IT"/>
        </w:rPr>
      </w:pPr>
      <w:r w:rsidRPr="00ED3C9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88FE6F" wp14:editId="15E3BC29">
                <wp:simplePos x="0" y="0"/>
                <wp:positionH relativeFrom="margin">
                  <wp:posOffset>5778500</wp:posOffset>
                </wp:positionH>
                <wp:positionV relativeFrom="paragraph">
                  <wp:posOffset>98063</wp:posOffset>
                </wp:positionV>
                <wp:extent cx="302260" cy="1026160"/>
                <wp:effectExtent l="12700" t="12700" r="15240" b="15240"/>
                <wp:wrapNone/>
                <wp:docPr id="40" name="Rechteck: abgerundete Eck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1026160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1D084CB" id="Rechteck: abgerundete Ecken 40" o:spid="_x0000_s1026" style="position:absolute;margin-left:455pt;margin-top:7.7pt;width:23.8pt;height:80.8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" filled="f" strokecolor="red" strokeweight="2pt">
                <w10:wrap anchorx="margin"/>
              </v:roundrect>
            </w:pict>
          </mc:Fallback>
        </mc:AlternateContent>
      </w:r>
    </w:p>
    <w:p w14:paraId="5362525E" w14:textId="7C100AA6" w:rsidR="00D27DDF" w:rsidRPr="00ED3C9D" w:rsidRDefault="00D27DDF" w:rsidP="00D27DDF">
      <w:pPr>
        <w:rPr>
          <w:lang w:val="it-IT"/>
        </w:rPr>
      </w:pPr>
    </w:p>
    <w:p w14:paraId="7DFEB065" w14:textId="444EDA40" w:rsidR="00D27DDF" w:rsidRPr="00ED3C9D" w:rsidRDefault="00D27DDF" w:rsidP="00D27DDF">
      <w:pPr>
        <w:rPr>
          <w:lang w:val="it-IT"/>
        </w:rPr>
      </w:pPr>
    </w:p>
    <w:p w14:paraId="2EC20123" w14:textId="45155F10" w:rsidR="00D27DDF" w:rsidRPr="00ED3C9D" w:rsidRDefault="00B4185D" w:rsidP="00075401">
      <w:pPr>
        <w:pStyle w:val="berschrift2"/>
        <w:rPr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726848" behindDoc="0" locked="0" layoutInCell="1" allowOverlap="1" wp14:anchorId="21E160E9" wp14:editId="673536F2">
            <wp:simplePos x="0" y="0"/>
            <wp:positionH relativeFrom="column">
              <wp:posOffset>5447665</wp:posOffset>
            </wp:positionH>
            <wp:positionV relativeFrom="paragraph">
              <wp:posOffset>444572</wp:posOffset>
            </wp:positionV>
            <wp:extent cx="244475" cy="203200"/>
            <wp:effectExtent l="0" t="0" r="0" b="0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4" t="-1" r="47023" b="33072"/>
                    <a:stretch/>
                  </pic:blipFill>
                  <pic:spPr bwMode="auto">
                    <a:xfrm>
                      <a:off x="0" y="0"/>
                      <a:ext cx="24447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190" w:rsidRPr="00ED3C9D">
        <w:rPr>
          <w:lang w:val="it-IT"/>
        </w:rPr>
        <w:t>Sfondo dalla biblioteca</w:t>
      </w:r>
    </w:p>
    <w:p w14:paraId="4ED92B54" w14:textId="061D1E62" w:rsidR="00D27DDF" w:rsidRPr="00ED3C9D" w:rsidRDefault="00995F1F" w:rsidP="00D27DDF">
      <w:pPr>
        <w:rPr>
          <w:lang w:val="it-IT"/>
        </w:rPr>
      </w:pPr>
      <w:r>
        <w:rPr>
          <w:lang w:val="it-IT"/>
        </w:rPr>
        <w:t xml:space="preserve">Hai la possibilità di scegliere </w:t>
      </w:r>
      <w:r w:rsidR="00315882">
        <w:rPr>
          <w:lang w:val="it-IT"/>
        </w:rPr>
        <w:t xml:space="preserve">e modificare uno dei vari </w:t>
      </w:r>
      <w:r>
        <w:rPr>
          <w:lang w:val="it-IT"/>
        </w:rPr>
        <w:t>sfondi presentati n</w:t>
      </w:r>
      <w:r w:rsidR="00154190" w:rsidRPr="00ED3C9D">
        <w:rPr>
          <w:lang w:val="it-IT"/>
        </w:rPr>
        <w:t xml:space="preserve">ella </w:t>
      </w:r>
      <w:r w:rsidRPr="00ED3C9D">
        <w:rPr>
          <w:lang w:val="it-IT"/>
        </w:rPr>
        <w:t>biblioteca</w:t>
      </w:r>
      <w:r w:rsidR="00154190" w:rsidRPr="00ED3C9D">
        <w:rPr>
          <w:lang w:val="it-IT"/>
        </w:rPr>
        <w:t xml:space="preserve"> del programma</w:t>
      </w:r>
      <w:r w:rsidR="00315882">
        <w:rPr>
          <w:lang w:val="it-IT"/>
        </w:rPr>
        <w:t>.</w:t>
      </w:r>
    </w:p>
    <w:p w14:paraId="70CE89E6" w14:textId="2C8C3AAB" w:rsidR="009D6AD8" w:rsidRPr="00ED3C9D" w:rsidRDefault="009D6AD8" w:rsidP="00D27DDF">
      <w:pPr>
        <w:rPr>
          <w:lang w:val="it-IT"/>
        </w:rPr>
      </w:pPr>
    </w:p>
    <w:p w14:paraId="7C6015CC" w14:textId="24EAD425" w:rsidR="00D27DDF" w:rsidRPr="00ED3C9D" w:rsidRDefault="00D27DDF" w:rsidP="00D27DDF">
      <w:pPr>
        <w:rPr>
          <w:lang w:val="it-IT"/>
        </w:rPr>
      </w:pPr>
    </w:p>
    <w:p w14:paraId="0D311C9D" w14:textId="0C045170" w:rsidR="00075401" w:rsidRPr="00ED3C9D" w:rsidRDefault="00883596" w:rsidP="00880DE9">
      <w:pPr>
        <w:rPr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727872" behindDoc="0" locked="0" layoutInCell="1" allowOverlap="1" wp14:anchorId="2EB9ADFD" wp14:editId="4A44BF14">
            <wp:simplePos x="0" y="0"/>
            <wp:positionH relativeFrom="leftMargin">
              <wp:align>right</wp:align>
            </wp:positionH>
            <wp:positionV relativeFrom="paragraph">
              <wp:posOffset>1063512</wp:posOffset>
            </wp:positionV>
            <wp:extent cx="255600" cy="240565"/>
            <wp:effectExtent l="0" t="0" r="0" b="762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4377" b="24409"/>
                    <a:stretch/>
                  </pic:blipFill>
                  <pic:spPr bwMode="auto">
                    <a:xfrm>
                      <a:off x="0" y="0"/>
                      <a:ext cx="255600" cy="2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DE9" w:rsidRPr="00ED3C9D">
        <w:rPr>
          <w:noProof/>
          <w:lang w:eastAsia="de-CH"/>
        </w:rPr>
        <w:drawing>
          <wp:inline distT="0" distB="0" distL="0" distR="0" wp14:anchorId="0F6F91F4" wp14:editId="6E5968B3">
            <wp:extent cx="6120130" cy="2042941"/>
            <wp:effectExtent l="0" t="0" r="1270" b="1905"/>
            <wp:docPr id="5" name="Bildplatzhalt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platzhalter 4" descr="Untitled-5 on Scratch"/>
                    <pic:cNvPicPr>
                      <a:picLocks noGrp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5CEC" w14:textId="05706895" w:rsidR="00D27DDF" w:rsidRPr="00ED3C9D" w:rsidRDefault="00D27DDF" w:rsidP="00D27DDF">
      <w:pPr>
        <w:rPr>
          <w:lang w:val="it-IT"/>
        </w:rPr>
      </w:pPr>
    </w:p>
    <w:p w14:paraId="57B091D0" w14:textId="4B31DD02" w:rsidR="00D27DDF" w:rsidRPr="00ED3C9D" w:rsidRDefault="00154190" w:rsidP="003127FE">
      <w:pPr>
        <w:pStyle w:val="Liste"/>
        <w:numPr>
          <w:ilvl w:val="0"/>
          <w:numId w:val="30"/>
        </w:numPr>
        <w:rPr>
          <w:lang w:val="it-IT"/>
        </w:rPr>
      </w:pPr>
      <w:r w:rsidRPr="00ED3C9D">
        <w:rPr>
          <w:lang w:val="it-IT"/>
        </w:rPr>
        <w:t xml:space="preserve">Clicca sul pulsante sotto a destra per aprire la finestra con una serie di </w:t>
      </w:r>
      <w:r w:rsidR="001A4704" w:rsidRPr="00ED3C9D">
        <w:rPr>
          <w:lang w:val="it-IT"/>
        </w:rPr>
        <w:t>sf</w:t>
      </w:r>
      <w:r w:rsidRPr="00ED3C9D">
        <w:rPr>
          <w:lang w:val="it-IT"/>
        </w:rPr>
        <w:t xml:space="preserve">ondi. </w:t>
      </w:r>
      <w:r w:rsidR="001A4704" w:rsidRPr="00ED3C9D">
        <w:rPr>
          <w:lang w:val="it-IT"/>
        </w:rPr>
        <w:t>La biblioteca è ordinata per argomenti.</w:t>
      </w:r>
    </w:p>
    <w:p w14:paraId="2BD6CEBA" w14:textId="4829601C" w:rsidR="00D27DDF" w:rsidRPr="00ED3C9D" w:rsidRDefault="001A4704" w:rsidP="003127FE">
      <w:pPr>
        <w:pStyle w:val="Liste"/>
        <w:numPr>
          <w:ilvl w:val="0"/>
          <w:numId w:val="30"/>
        </w:numPr>
        <w:rPr>
          <w:lang w:val="it-IT"/>
        </w:rPr>
      </w:pPr>
      <w:r w:rsidRPr="00ED3C9D">
        <w:rPr>
          <w:lang w:val="it-IT"/>
        </w:rPr>
        <w:t xml:space="preserve">Scegli lo sfondo, </w:t>
      </w:r>
      <w:proofErr w:type="spellStart"/>
      <w:r w:rsidR="00315882" w:rsidRPr="00ED3C9D">
        <w:rPr>
          <w:lang w:val="it-IT"/>
        </w:rPr>
        <w:t>c</w:t>
      </w:r>
      <w:r w:rsidR="00315882">
        <w:rPr>
          <w:lang w:val="it-IT"/>
        </w:rPr>
        <w:t>l</w:t>
      </w:r>
      <w:r w:rsidR="00315882" w:rsidRPr="00ED3C9D">
        <w:rPr>
          <w:lang w:val="it-IT"/>
        </w:rPr>
        <w:t>iccandolo</w:t>
      </w:r>
      <w:proofErr w:type="spellEnd"/>
      <w:r w:rsidRPr="00ED3C9D">
        <w:rPr>
          <w:lang w:val="it-IT"/>
        </w:rPr>
        <w:t>.</w:t>
      </w:r>
    </w:p>
    <w:p w14:paraId="6AC57A34" w14:textId="4D74147A" w:rsidR="00D27DDF" w:rsidRPr="00ED3C9D" w:rsidRDefault="00B4185D" w:rsidP="003127FE">
      <w:pPr>
        <w:pStyle w:val="berschrift2"/>
        <w:rPr>
          <w:lang w:val="it-IT"/>
        </w:rPr>
      </w:pPr>
      <w:r w:rsidRPr="00ED3C9D">
        <w:rPr>
          <w:noProof/>
          <w:lang w:eastAsia="de-CH"/>
        </w:rPr>
        <w:drawing>
          <wp:anchor distT="0" distB="0" distL="114300" distR="114300" simplePos="0" relativeHeight="251730944" behindDoc="0" locked="0" layoutInCell="1" allowOverlap="1" wp14:anchorId="53E48E2E" wp14:editId="22C718D4">
            <wp:simplePos x="0" y="0"/>
            <wp:positionH relativeFrom="margin">
              <wp:posOffset>3844925</wp:posOffset>
            </wp:positionH>
            <wp:positionV relativeFrom="paragraph">
              <wp:posOffset>281305</wp:posOffset>
            </wp:positionV>
            <wp:extent cx="2257425" cy="2790825"/>
            <wp:effectExtent l="0" t="0" r="3175" b="3175"/>
            <wp:wrapSquare wrapText="bothSides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83596" w:rsidRPr="00ED3C9D">
        <w:rPr>
          <w:noProof/>
          <w:lang w:eastAsia="de-CH"/>
        </w:rPr>
        <w:drawing>
          <wp:anchor distT="0" distB="0" distL="114300" distR="114300" simplePos="0" relativeHeight="251728896" behindDoc="0" locked="0" layoutInCell="1" allowOverlap="1" wp14:anchorId="5D05A3CF" wp14:editId="1CAB83B9">
            <wp:simplePos x="0" y="0"/>
            <wp:positionH relativeFrom="column">
              <wp:posOffset>4880540</wp:posOffset>
            </wp:positionH>
            <wp:positionV relativeFrom="paragraph">
              <wp:posOffset>28532</wp:posOffset>
            </wp:positionV>
            <wp:extent cx="241200" cy="221400"/>
            <wp:effectExtent l="0" t="0" r="6985" b="762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22" b="30458"/>
                    <a:stretch/>
                  </pic:blipFill>
                  <pic:spPr bwMode="auto">
                    <a:xfrm>
                      <a:off x="0" y="0"/>
                      <a:ext cx="241200" cy="2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596" w:rsidRPr="00ED3C9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BD4EE1" wp14:editId="41FAF141">
                <wp:simplePos x="0" y="0"/>
                <wp:positionH relativeFrom="margin">
                  <wp:posOffset>4292281</wp:posOffset>
                </wp:positionH>
                <wp:positionV relativeFrom="paragraph">
                  <wp:posOffset>288192</wp:posOffset>
                </wp:positionV>
                <wp:extent cx="614274" cy="190297"/>
                <wp:effectExtent l="0" t="0" r="14605" b="19685"/>
                <wp:wrapNone/>
                <wp:docPr id="52" name="Rechteck: abgerundete Eck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274" cy="190297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0F19242" id="Rechteck: abgerundete Ecken 52" o:spid="_x0000_s1026" style="position:absolute;margin-left:337.95pt;margin-top:22.7pt;width:48.35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" filled="f" strokecolor="red" strokeweight="2pt">
                <w10:wrap anchorx="margin"/>
              </v:roundrect>
            </w:pict>
          </mc:Fallback>
        </mc:AlternateContent>
      </w:r>
      <w:r w:rsidR="001A4704" w:rsidRPr="00ED3C9D">
        <w:rPr>
          <w:lang w:val="it-IT"/>
        </w:rPr>
        <w:t>Creare da sol</w:t>
      </w:r>
      <w:r w:rsidR="00315882">
        <w:rPr>
          <w:lang w:val="it-IT"/>
        </w:rPr>
        <w:t>o</w:t>
      </w:r>
      <w:r w:rsidR="001A4704" w:rsidRPr="00ED3C9D">
        <w:rPr>
          <w:lang w:val="it-IT"/>
        </w:rPr>
        <w:t xml:space="preserve"> uno sfondo (solo per programmatori esperti)</w:t>
      </w:r>
    </w:p>
    <w:p w14:paraId="34EE056B" w14:textId="2E94FA4C" w:rsidR="00D27DDF" w:rsidRPr="00ED3C9D" w:rsidRDefault="00FE1213" w:rsidP="00E822DD">
      <w:pPr>
        <w:pStyle w:val="Liste"/>
        <w:numPr>
          <w:ilvl w:val="0"/>
          <w:numId w:val="30"/>
        </w:numPr>
        <w:rPr>
          <w:lang w:val="it-IT"/>
        </w:rPr>
      </w:pPr>
      <w:r w:rsidRPr="00ED3C9D">
        <w:rPr>
          <w:lang w:val="it-IT"/>
        </w:rPr>
        <w:t>Clicca sulla linguetta «Sfondi», scegli un titolo adatt</w:t>
      </w:r>
      <w:r w:rsidR="00340ABB">
        <w:rPr>
          <w:lang w:val="it-IT"/>
        </w:rPr>
        <w:t>o</w:t>
      </w:r>
      <w:r w:rsidRPr="00ED3C9D">
        <w:rPr>
          <w:lang w:val="it-IT"/>
        </w:rPr>
        <w:t xml:space="preserve"> e aggiungi uno sfondo preesistente cliccando sul pulsante «Scegli uno sfondo».</w:t>
      </w:r>
    </w:p>
    <w:p w14:paraId="2A529C56" w14:textId="21BDC2F7" w:rsidR="00D27DDF" w:rsidRPr="00ED3C9D" w:rsidRDefault="00FE1213" w:rsidP="00D27DDF">
      <w:pPr>
        <w:pStyle w:val="Liste"/>
        <w:numPr>
          <w:ilvl w:val="0"/>
          <w:numId w:val="32"/>
        </w:numPr>
        <w:rPr>
          <w:lang w:val="it-IT"/>
        </w:rPr>
      </w:pPr>
      <w:r w:rsidRPr="00ED3C9D">
        <w:rPr>
          <w:lang w:val="it-IT"/>
        </w:rPr>
        <w:t xml:space="preserve">Ora puoi modificare lo sfondo con </w:t>
      </w:r>
      <w:r w:rsidR="00370E85" w:rsidRPr="00ED3C9D">
        <w:rPr>
          <w:lang w:val="it-IT"/>
        </w:rPr>
        <w:t>gli strumenti</w:t>
      </w:r>
      <w:r w:rsidR="00D27DDF" w:rsidRPr="00ED3C9D">
        <w:rPr>
          <w:lang w:val="it-IT"/>
        </w:rPr>
        <w:t>.</w:t>
      </w:r>
    </w:p>
    <w:p w14:paraId="3E444724" w14:textId="07ED352E" w:rsidR="00D27DDF" w:rsidRPr="00ED3C9D" w:rsidRDefault="00C74AD6" w:rsidP="003127FE">
      <w:pPr>
        <w:pStyle w:val="berschrift1"/>
        <w:rPr>
          <w:u w:val="single"/>
          <w:lang w:val="it-IT"/>
        </w:rPr>
      </w:pPr>
      <w:bookmarkStart w:id="0" w:name="_GoBack"/>
      <w:r w:rsidRPr="00ED3C9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EFF029" wp14:editId="68427147">
                <wp:simplePos x="0" y="0"/>
                <wp:positionH relativeFrom="margin">
                  <wp:posOffset>4561205</wp:posOffset>
                </wp:positionH>
                <wp:positionV relativeFrom="paragraph">
                  <wp:posOffset>126250</wp:posOffset>
                </wp:positionV>
                <wp:extent cx="513080" cy="1152525"/>
                <wp:effectExtent l="0" t="0" r="20320" b="28575"/>
                <wp:wrapNone/>
                <wp:docPr id="53" name="Rechteck: abgerundete Eck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1152525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2C99C" id="Rechteck: abgerundete Ecken 53" o:spid="_x0000_s1026" style="position:absolute;margin-left:359.15pt;margin-top:9.95pt;width:40.4pt;height:90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" filled="f" strokecolor="red" strokeweight="2pt">
                <w10:wrap anchorx="margin"/>
              </v:roundrect>
            </w:pict>
          </mc:Fallback>
        </mc:AlternateContent>
      </w:r>
      <w:bookmarkEnd w:id="0"/>
      <w:r w:rsidR="00370E85" w:rsidRPr="00ED3C9D">
        <w:rPr>
          <w:u w:val="single"/>
          <w:lang w:val="it-IT"/>
        </w:rPr>
        <w:t>Ora sai</w:t>
      </w:r>
      <w:r w:rsidR="00D27DDF" w:rsidRPr="00ED3C9D">
        <w:rPr>
          <w:u w:val="single"/>
          <w:lang w:val="it-IT"/>
        </w:rPr>
        <w:t xml:space="preserve"> ...</w:t>
      </w:r>
    </w:p>
    <w:p w14:paraId="41E0C528" w14:textId="33B88818" w:rsidR="00A62069" w:rsidRPr="00ED3C9D" w:rsidRDefault="003127FE" w:rsidP="00370E85">
      <w:pPr>
        <w:spacing w:line="276" w:lineRule="auto"/>
        <w:ind w:left="227" w:hanging="227"/>
        <w:rPr>
          <w:sz w:val="26"/>
          <w:szCs w:val="26"/>
          <w:lang w:val="it-IT"/>
        </w:rPr>
      </w:pPr>
      <w:r w:rsidRPr="00ED3C9D">
        <w:rPr>
          <w:sz w:val="26"/>
          <w:szCs w:val="26"/>
          <w:lang w:val="it-IT"/>
        </w:rPr>
        <w:t xml:space="preserve">… </w:t>
      </w:r>
      <w:r w:rsidR="00370E85" w:rsidRPr="00ED3C9D">
        <w:rPr>
          <w:sz w:val="26"/>
          <w:szCs w:val="26"/>
          <w:lang w:val="it-IT"/>
        </w:rPr>
        <w:t xml:space="preserve">scegliere e cambiare uno sfondo della </w:t>
      </w:r>
      <w:r w:rsidR="00315882" w:rsidRPr="00ED3C9D">
        <w:rPr>
          <w:sz w:val="26"/>
          <w:szCs w:val="26"/>
          <w:lang w:val="it-IT"/>
        </w:rPr>
        <w:t>biblioteca</w:t>
      </w:r>
      <w:r w:rsidR="00370E85" w:rsidRPr="00ED3C9D">
        <w:rPr>
          <w:sz w:val="26"/>
          <w:szCs w:val="26"/>
          <w:lang w:val="it-IT"/>
        </w:rPr>
        <w:t xml:space="preserve"> oppure creare da solo uno sfondo.</w:t>
      </w:r>
    </w:p>
    <w:p w14:paraId="66F871AF" w14:textId="33386AC9" w:rsidR="00196F64" w:rsidRPr="00ED3C9D" w:rsidRDefault="00196F64" w:rsidP="00D27DDF">
      <w:pPr>
        <w:rPr>
          <w:lang w:val="it-IT"/>
        </w:rPr>
      </w:pPr>
    </w:p>
    <w:p w14:paraId="642E44D4" w14:textId="1EC9F6F7" w:rsidR="00196F64" w:rsidRPr="00ED3C9D" w:rsidRDefault="00196F64" w:rsidP="00D27DDF">
      <w:pPr>
        <w:rPr>
          <w:lang w:val="it-IT"/>
        </w:rPr>
      </w:pPr>
    </w:p>
    <w:p w14:paraId="5E135553" w14:textId="77777777" w:rsidR="00196F64" w:rsidRPr="00ED3C9D" w:rsidRDefault="00196F64" w:rsidP="00196F64">
      <w:pPr>
        <w:pStyle w:val="LMVQuelle"/>
        <w:framePr w:wrap="around"/>
        <w:rPr>
          <w:lang w:val="it-IT"/>
        </w:rPr>
      </w:pPr>
    </w:p>
    <w:p w14:paraId="26BD48F7" w14:textId="77777777" w:rsidR="00196F64" w:rsidRPr="00ED3C9D" w:rsidRDefault="00196F64" w:rsidP="00196F64">
      <w:pPr>
        <w:pStyle w:val="LMVQuelle"/>
        <w:framePr w:wrap="around"/>
        <w:rPr>
          <w:lang w:val="it-IT"/>
        </w:rPr>
      </w:pPr>
    </w:p>
    <w:p w14:paraId="46A4F037" w14:textId="77777777" w:rsidR="00196F64" w:rsidRPr="00ED3C9D" w:rsidRDefault="00196F64" w:rsidP="00196F64">
      <w:pPr>
        <w:pStyle w:val="LMVQuelle"/>
        <w:framePr w:wrap="around"/>
        <w:rPr>
          <w:lang w:val="it-IT"/>
        </w:rPr>
      </w:pPr>
    </w:p>
    <w:p w14:paraId="40A04892" w14:textId="77777777" w:rsidR="00196F64" w:rsidRPr="00ED3C9D" w:rsidRDefault="00196F64" w:rsidP="00196F64">
      <w:pPr>
        <w:pStyle w:val="LMVQuelle"/>
        <w:framePr w:wrap="around"/>
        <w:rPr>
          <w:lang w:val="it-IT"/>
        </w:rPr>
      </w:pPr>
    </w:p>
    <w:p w14:paraId="61299E72" w14:textId="77777777" w:rsidR="00370E85" w:rsidRPr="00ED3C9D" w:rsidRDefault="00370E85" w:rsidP="00370E85">
      <w:pPr>
        <w:pStyle w:val="LMVQuelle"/>
        <w:framePr w:wrap="around"/>
        <w:rPr>
          <w:lang w:val="it-IT"/>
        </w:rPr>
      </w:pPr>
      <w:r w:rsidRPr="00ED3C9D">
        <w:rPr>
          <w:lang w:val="it-IT"/>
        </w:rPr>
        <w:t xml:space="preserve">Scratch viene sviluppato dal gruppo </w:t>
      </w:r>
      <w:proofErr w:type="spellStart"/>
      <w:r w:rsidRPr="00ED3C9D">
        <w:rPr>
          <w:lang w:val="it-IT"/>
        </w:rPr>
        <w:t>Lifelong</w:t>
      </w:r>
      <w:proofErr w:type="spellEnd"/>
      <w:r w:rsidRPr="00ED3C9D">
        <w:rPr>
          <w:lang w:val="it-IT"/>
        </w:rPr>
        <w:t>-Kindergarten nell'ambito dei laboratori MIT-Media. Vedi https://scratch.mit.edu.</w:t>
      </w:r>
    </w:p>
    <w:p w14:paraId="175671DC" w14:textId="77777777" w:rsidR="001F47ED" w:rsidRPr="00ED3C9D" w:rsidRDefault="001F47ED">
      <w:pPr>
        <w:pStyle w:val="LMVQuelle"/>
        <w:framePr w:wrap="around"/>
        <w:rPr>
          <w:lang w:val="it-IT"/>
        </w:rPr>
      </w:pPr>
    </w:p>
    <w:sectPr w:rsidR="001F47ED" w:rsidRPr="00ED3C9D" w:rsidSect="00321841">
      <w:headerReference w:type="default" r:id="rId27"/>
      <w:footerReference w:type="default" r:id="rId28"/>
      <w:pgSz w:w="11906" w:h="16838" w:code="9"/>
      <w:pgMar w:top="1361" w:right="1134" w:bottom="1134" w:left="1134" w:header="567" w:footer="51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835FC" w14:textId="77777777" w:rsidR="00D53934" w:rsidRDefault="00D53934" w:rsidP="00FB0212">
      <w:pPr>
        <w:spacing w:line="240" w:lineRule="auto"/>
      </w:pPr>
      <w:r>
        <w:separator/>
      </w:r>
    </w:p>
  </w:endnote>
  <w:endnote w:type="continuationSeparator" w:id="0">
    <w:p w14:paraId="00AF6459" w14:textId="77777777" w:rsidR="00D53934" w:rsidRDefault="00D53934" w:rsidP="00FB02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57B8E" w14:textId="4314713E" w:rsidR="00FB0212" w:rsidRPr="00020912" w:rsidRDefault="00FB0212">
    <w:pPr>
      <w:pStyle w:val="Fuzeile"/>
      <w:rPr>
        <w:b/>
      </w:rPr>
    </w:pPr>
    <w:r w:rsidRPr="00C966BC">
      <w:rPr>
        <w:b/>
      </w:rPr>
      <w:tab/>
    </w:r>
    <w:proofErr w:type="spellStart"/>
    <w:r w:rsidR="00ED3C9D">
      <w:rPr>
        <w:b/>
      </w:rPr>
      <w:t>pagina</w:t>
    </w:r>
    <w:proofErr w:type="spellEnd"/>
    <w:r w:rsidRPr="00020912">
      <w:rPr>
        <w:b/>
      </w:rPr>
      <w:t xml:space="preserve"> </w:t>
    </w:r>
    <w:r w:rsidRPr="00020912">
      <w:rPr>
        <w:b/>
      </w:rPr>
      <w:fldChar w:fldCharType="begin"/>
    </w:r>
    <w:r w:rsidRPr="00020912">
      <w:rPr>
        <w:b/>
      </w:rPr>
      <w:instrText xml:space="preserve"> PAGE  \* Arabic  \* MERGEFORMAT </w:instrText>
    </w:r>
    <w:r w:rsidRPr="00020912">
      <w:rPr>
        <w:b/>
      </w:rPr>
      <w:fldChar w:fldCharType="separate"/>
    </w:r>
    <w:r w:rsidR="00C74AD6">
      <w:rPr>
        <w:b/>
        <w:noProof/>
      </w:rPr>
      <w:t>3</w:t>
    </w:r>
    <w:r w:rsidRPr="00020912">
      <w:rPr>
        <w:b/>
      </w:rPr>
      <w:fldChar w:fldCharType="end"/>
    </w:r>
    <w:r w:rsidRPr="00020912">
      <w:rPr>
        <w:b/>
      </w:rPr>
      <w:t>/</w:t>
    </w:r>
    <w:r w:rsidR="001809AA" w:rsidRPr="00020912">
      <w:rPr>
        <w:b/>
      </w:rPr>
      <w:fldChar w:fldCharType="begin"/>
    </w:r>
    <w:r w:rsidR="001809AA" w:rsidRPr="00020912">
      <w:rPr>
        <w:b/>
      </w:rPr>
      <w:instrText xml:space="preserve"> NUMPAGES  \* Arabic  \* MERGEFORMAT </w:instrText>
    </w:r>
    <w:r w:rsidR="001809AA" w:rsidRPr="00020912">
      <w:rPr>
        <w:b/>
      </w:rPr>
      <w:fldChar w:fldCharType="separate"/>
    </w:r>
    <w:r w:rsidR="00C74AD6">
      <w:rPr>
        <w:b/>
        <w:noProof/>
      </w:rPr>
      <w:t>4</w:t>
    </w:r>
    <w:r w:rsidR="001809AA" w:rsidRPr="00020912">
      <w:rPr>
        <w:b/>
        <w:noProof/>
      </w:rPr>
      <w:fldChar w:fldCharType="end"/>
    </w:r>
  </w:p>
  <w:p w14:paraId="5B81A50A" w14:textId="299326CC" w:rsidR="00FB0212" w:rsidRDefault="009810F5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59263" behindDoc="1" locked="1" layoutInCell="1" allowOverlap="1" wp14:anchorId="7AC91053" wp14:editId="0E84380A">
          <wp:simplePos x="0" y="0"/>
          <wp:positionH relativeFrom="page">
            <wp:posOffset>323850</wp:posOffset>
          </wp:positionH>
          <wp:positionV relativeFrom="page">
            <wp:posOffset>10213816</wp:posOffset>
          </wp:positionV>
          <wp:extent cx="552600" cy="181440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" cy="18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212">
      <w:tab/>
      <w:t xml:space="preserve">© </w:t>
    </w:r>
    <w:r w:rsidR="00ED3C9D">
      <w:t xml:space="preserve">Materiale </w:t>
    </w:r>
    <w:proofErr w:type="spellStart"/>
    <w:r w:rsidR="00ED3C9D">
      <w:t>didattico</w:t>
    </w:r>
    <w:proofErr w:type="spellEnd"/>
    <w:r w:rsidR="00ED3C9D">
      <w:t xml:space="preserve"> </w:t>
    </w:r>
    <w:proofErr w:type="spellStart"/>
    <w:r w:rsidR="00ED3C9D">
      <w:t>dei</w:t>
    </w:r>
    <w:proofErr w:type="spellEnd"/>
    <w:r w:rsidR="00ED3C9D">
      <w:t xml:space="preserve"> Grigioni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FD33B" w14:textId="77777777" w:rsidR="00D53934" w:rsidRDefault="00D53934" w:rsidP="00FB0212">
      <w:pPr>
        <w:spacing w:line="240" w:lineRule="auto"/>
      </w:pPr>
    </w:p>
  </w:footnote>
  <w:footnote w:type="continuationSeparator" w:id="0">
    <w:p w14:paraId="6300A674" w14:textId="77777777" w:rsidR="00D53934" w:rsidRDefault="00D53934" w:rsidP="00FB02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2EC69" w14:textId="3D0459A0" w:rsidR="00A62069" w:rsidRPr="00020912" w:rsidRDefault="007E04F0" w:rsidP="00A62069">
    <w:pPr>
      <w:pStyle w:val="Kopfzeile"/>
      <w:rPr>
        <w:noProof/>
      </w:rPr>
    </w:pPr>
    <w:proofErr w:type="spellStart"/>
    <w:r>
      <w:t>Informati</w:t>
    </w:r>
    <w:r w:rsidR="001369DD">
      <w:t>ca</w:t>
    </w:r>
    <w:proofErr w:type="spellEnd"/>
    <w:r>
      <w:t xml:space="preserve"> –</w:t>
    </w:r>
    <w:proofErr w:type="spellStart"/>
    <w:r w:rsidR="001369DD">
      <w:t>Mondi</w:t>
    </w:r>
    <w:proofErr w:type="spellEnd"/>
    <w:r w:rsidR="001369DD">
      <w:t xml:space="preserve"> </w:t>
    </w:r>
    <w:proofErr w:type="spellStart"/>
    <w:r w:rsidR="001369DD">
      <w:t>programmati</w:t>
    </w:r>
    <w:proofErr w:type="spellEnd"/>
    <w:r w:rsidR="00A62069">
      <w:rPr>
        <w:noProof/>
      </w:rPr>
      <w:tab/>
    </w:r>
    <w:r w:rsidR="00A62069">
      <w:rPr>
        <w:b/>
        <w:noProof/>
      </w:rPr>
      <w:t>Programm</w:t>
    </w:r>
    <w:r w:rsidR="001369DD">
      <w:rPr>
        <w:b/>
        <w:noProof/>
      </w:rPr>
      <w:t>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126B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F07F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36B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705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92C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18B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0C3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C8FE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909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A802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D04BBF"/>
    <w:multiLevelType w:val="multilevel"/>
    <w:tmpl w:val="2688B074"/>
    <w:styleLink w:val="LMVAufz"/>
    <w:lvl w:ilvl="0">
      <w:start w:val="1"/>
      <w:numFmt w:val="bullet"/>
      <w:pStyle w:val="Aufzhlungszeichen"/>
      <w:lvlText w:val="–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</w:abstractNum>
  <w:abstractNum w:abstractNumId="11" w15:restartNumberingAfterBreak="0">
    <w:nsid w:val="5F016CE3"/>
    <w:multiLevelType w:val="multilevel"/>
    <w:tmpl w:val="2688B074"/>
    <w:numStyleLink w:val="LMVAufz"/>
  </w:abstractNum>
  <w:abstractNum w:abstractNumId="12" w15:restartNumberingAfterBreak="0">
    <w:nsid w:val="61FA7EE1"/>
    <w:multiLevelType w:val="multilevel"/>
    <w:tmpl w:val="48E0256E"/>
    <w:styleLink w:val="LMVListe"/>
    <w:lvl w:ilvl="0">
      <w:start w:val="1"/>
      <w:numFmt w:val="decimal"/>
      <w:pStyle w:val="Liste"/>
      <w:lvlText w:val="%1."/>
      <w:lvlJc w:val="right"/>
      <w:pPr>
        <w:tabs>
          <w:tab w:val="num" w:pos="284"/>
        </w:tabs>
        <w:ind w:left="284" w:hanging="57"/>
      </w:pPr>
      <w:rPr>
        <w:rFonts w:hint="default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3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737"/>
  <w:drawingGridVerticalSpacing w:val="22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069"/>
    <w:rsid w:val="00020912"/>
    <w:rsid w:val="00040089"/>
    <w:rsid w:val="000536B5"/>
    <w:rsid w:val="000553D5"/>
    <w:rsid w:val="00075401"/>
    <w:rsid w:val="00077474"/>
    <w:rsid w:val="000C74A3"/>
    <w:rsid w:val="000E540C"/>
    <w:rsid w:val="00101E3E"/>
    <w:rsid w:val="00105A6C"/>
    <w:rsid w:val="001369DD"/>
    <w:rsid w:val="00151984"/>
    <w:rsid w:val="00154190"/>
    <w:rsid w:val="00170D9E"/>
    <w:rsid w:val="001809AA"/>
    <w:rsid w:val="001814B3"/>
    <w:rsid w:val="00186147"/>
    <w:rsid w:val="00196F64"/>
    <w:rsid w:val="001A4704"/>
    <w:rsid w:val="001E1F6D"/>
    <w:rsid w:val="001F1FB6"/>
    <w:rsid w:val="001F47ED"/>
    <w:rsid w:val="00206C58"/>
    <w:rsid w:val="00225A95"/>
    <w:rsid w:val="002354BE"/>
    <w:rsid w:val="00247680"/>
    <w:rsid w:val="002502B0"/>
    <w:rsid w:val="00251786"/>
    <w:rsid w:val="0026219C"/>
    <w:rsid w:val="002E73D2"/>
    <w:rsid w:val="00302D37"/>
    <w:rsid w:val="003127FE"/>
    <w:rsid w:val="00314D27"/>
    <w:rsid w:val="00315882"/>
    <w:rsid w:val="00315BFB"/>
    <w:rsid w:val="00321841"/>
    <w:rsid w:val="00340ABB"/>
    <w:rsid w:val="00342238"/>
    <w:rsid w:val="00370E85"/>
    <w:rsid w:val="003838FC"/>
    <w:rsid w:val="003B66F4"/>
    <w:rsid w:val="003D0D86"/>
    <w:rsid w:val="003E14BF"/>
    <w:rsid w:val="003F00C0"/>
    <w:rsid w:val="004071A2"/>
    <w:rsid w:val="004202F9"/>
    <w:rsid w:val="00480864"/>
    <w:rsid w:val="004978B5"/>
    <w:rsid w:val="004B11DE"/>
    <w:rsid w:val="004D7D20"/>
    <w:rsid w:val="0051660D"/>
    <w:rsid w:val="005167A6"/>
    <w:rsid w:val="00525EF5"/>
    <w:rsid w:val="00531F79"/>
    <w:rsid w:val="00542FC8"/>
    <w:rsid w:val="00552732"/>
    <w:rsid w:val="0058155E"/>
    <w:rsid w:val="005D7614"/>
    <w:rsid w:val="005E4106"/>
    <w:rsid w:val="00642797"/>
    <w:rsid w:val="006542BD"/>
    <w:rsid w:val="0067080D"/>
    <w:rsid w:val="0069632F"/>
    <w:rsid w:val="006B6B08"/>
    <w:rsid w:val="007030A6"/>
    <w:rsid w:val="00725EC0"/>
    <w:rsid w:val="0074357E"/>
    <w:rsid w:val="00752325"/>
    <w:rsid w:val="00761683"/>
    <w:rsid w:val="007B4AC6"/>
    <w:rsid w:val="007C5C29"/>
    <w:rsid w:val="007D17AB"/>
    <w:rsid w:val="007D6F67"/>
    <w:rsid w:val="007D7235"/>
    <w:rsid w:val="007E04F0"/>
    <w:rsid w:val="007E2A2C"/>
    <w:rsid w:val="00810980"/>
    <w:rsid w:val="00823406"/>
    <w:rsid w:val="00880DE9"/>
    <w:rsid w:val="00883596"/>
    <w:rsid w:val="00885ED1"/>
    <w:rsid w:val="008A517E"/>
    <w:rsid w:val="008B0CC7"/>
    <w:rsid w:val="008C07AF"/>
    <w:rsid w:val="008D3A9F"/>
    <w:rsid w:val="00910AC8"/>
    <w:rsid w:val="009161C4"/>
    <w:rsid w:val="00924C23"/>
    <w:rsid w:val="00932C5C"/>
    <w:rsid w:val="00941A48"/>
    <w:rsid w:val="00941F6F"/>
    <w:rsid w:val="009577BF"/>
    <w:rsid w:val="009810F5"/>
    <w:rsid w:val="00995F1F"/>
    <w:rsid w:val="009B3439"/>
    <w:rsid w:val="009D3DC0"/>
    <w:rsid w:val="009D5780"/>
    <w:rsid w:val="009D6AD8"/>
    <w:rsid w:val="009E7163"/>
    <w:rsid w:val="00A038CA"/>
    <w:rsid w:val="00A368BB"/>
    <w:rsid w:val="00A444B2"/>
    <w:rsid w:val="00A62069"/>
    <w:rsid w:val="00A67B59"/>
    <w:rsid w:val="00A951EC"/>
    <w:rsid w:val="00AA10D7"/>
    <w:rsid w:val="00AD3C46"/>
    <w:rsid w:val="00AF2773"/>
    <w:rsid w:val="00B21936"/>
    <w:rsid w:val="00B21C5B"/>
    <w:rsid w:val="00B30255"/>
    <w:rsid w:val="00B4185D"/>
    <w:rsid w:val="00B827F0"/>
    <w:rsid w:val="00B846C6"/>
    <w:rsid w:val="00B90177"/>
    <w:rsid w:val="00BB344B"/>
    <w:rsid w:val="00BB5AE8"/>
    <w:rsid w:val="00BD6BD8"/>
    <w:rsid w:val="00BE21F3"/>
    <w:rsid w:val="00BE7A75"/>
    <w:rsid w:val="00BF48FA"/>
    <w:rsid w:val="00C44D44"/>
    <w:rsid w:val="00C51AAE"/>
    <w:rsid w:val="00C6038B"/>
    <w:rsid w:val="00C74AD6"/>
    <w:rsid w:val="00C966BC"/>
    <w:rsid w:val="00CB7519"/>
    <w:rsid w:val="00CF15AA"/>
    <w:rsid w:val="00D076FF"/>
    <w:rsid w:val="00D27DDF"/>
    <w:rsid w:val="00D437B5"/>
    <w:rsid w:val="00D53554"/>
    <w:rsid w:val="00D53934"/>
    <w:rsid w:val="00D61051"/>
    <w:rsid w:val="00D615EE"/>
    <w:rsid w:val="00D673E3"/>
    <w:rsid w:val="00DA3715"/>
    <w:rsid w:val="00DA4F15"/>
    <w:rsid w:val="00DC7851"/>
    <w:rsid w:val="00DE194C"/>
    <w:rsid w:val="00E065F9"/>
    <w:rsid w:val="00E21736"/>
    <w:rsid w:val="00E3399E"/>
    <w:rsid w:val="00E40F42"/>
    <w:rsid w:val="00E6707D"/>
    <w:rsid w:val="00E822DD"/>
    <w:rsid w:val="00ED3C9D"/>
    <w:rsid w:val="00EF7DFD"/>
    <w:rsid w:val="00F44C0F"/>
    <w:rsid w:val="00F70BDE"/>
    <w:rsid w:val="00F81AF7"/>
    <w:rsid w:val="00F847AD"/>
    <w:rsid w:val="00F92135"/>
    <w:rsid w:val="00FA1220"/>
    <w:rsid w:val="00FB0212"/>
    <w:rsid w:val="00FC08F7"/>
    <w:rsid w:val="00FD2F68"/>
    <w:rsid w:val="00FE1213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598B5975"/>
  <w15:docId w15:val="{BBE238EC-BC5E-4FF3-AA07-2CA6C93E6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18"/>
        <w:szCs w:val="18"/>
        <w:lang w:val="de-CH" w:eastAsia="en-US" w:bidi="ar-SA"/>
      </w:rPr>
    </w:rPrDefault>
    <w:pPrDefault>
      <w:pPr>
        <w:spacing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2069"/>
  </w:style>
  <w:style w:type="paragraph" w:styleId="berschrift1">
    <w:name w:val="heading 1"/>
    <w:basedOn w:val="Standard"/>
    <w:next w:val="Standard"/>
    <w:link w:val="berschrift1Zchn"/>
    <w:uiPriority w:val="9"/>
    <w:qFormat/>
    <w:rsid w:val="00E21736"/>
    <w:pPr>
      <w:keepNext/>
      <w:keepLines/>
      <w:spacing w:before="660" w:after="220" w:line="300" w:lineRule="exact"/>
      <w:contextualSpacing/>
      <w:outlineLvl w:val="0"/>
    </w:pPr>
    <w:rPr>
      <w:rFonts w:eastAsiaTheme="majorEastAsia" w:cstheme="majorBidi"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1736"/>
    <w:pPr>
      <w:keepNext/>
      <w:keepLines/>
      <w:spacing w:before="440" w:after="22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21736"/>
    <w:pPr>
      <w:keepNext/>
      <w:keepLines/>
      <w:spacing w:before="220"/>
      <w:contextualSpacing/>
      <w:outlineLvl w:val="2"/>
    </w:pPr>
    <w:rPr>
      <w:rFonts w:eastAsiaTheme="majorEastAsia" w:cstheme="majorBidi"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536B5"/>
    <w:rPr>
      <w:color w:val="auto"/>
      <w:u w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0536B5"/>
    <w:rPr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FB0212"/>
    <w:pPr>
      <w:tabs>
        <w:tab w:val="right" w:pos="10206"/>
      </w:tabs>
      <w:spacing w:line="240" w:lineRule="auto"/>
      <w:ind w:left="-567" w:right="-567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FB0212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B0212"/>
    <w:pPr>
      <w:tabs>
        <w:tab w:val="right" w:pos="10206"/>
      </w:tabs>
      <w:spacing w:line="284" w:lineRule="exact"/>
      <w:ind w:left="-567" w:right="-567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FB0212"/>
    <w:rPr>
      <w:sz w:val="15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3406"/>
    <w:pPr>
      <w:numPr>
        <w:ilvl w:val="1"/>
      </w:numPr>
      <w:spacing w:after="60" w:line="300" w:lineRule="exact"/>
      <w:ind w:left="-567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3406"/>
    <w:rPr>
      <w:rFonts w:eastAsiaTheme="majorEastAsia" w:cstheme="majorBidi"/>
      <w:iCs/>
      <w:sz w:val="26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823406"/>
    <w:pPr>
      <w:spacing w:after="440" w:line="720" w:lineRule="exact"/>
      <w:ind w:left="-567"/>
      <w:contextualSpacing/>
    </w:pPr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23406"/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1736"/>
    <w:rPr>
      <w:rFonts w:eastAsiaTheme="majorEastAsia" w:cstheme="majorBidi"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1736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1736"/>
    <w:rPr>
      <w:rFonts w:eastAsiaTheme="majorEastAsia" w:cstheme="majorBidi"/>
      <w:bCs/>
      <w:u w:val="single"/>
    </w:rPr>
  </w:style>
  <w:style w:type="numbering" w:customStyle="1" w:styleId="LMVAufz">
    <w:name w:val="LMV_Aufz"/>
    <w:uiPriority w:val="99"/>
    <w:rsid w:val="00E21736"/>
    <w:pPr>
      <w:numPr>
        <w:numId w:val="11"/>
      </w:numPr>
    </w:pPr>
  </w:style>
  <w:style w:type="numbering" w:customStyle="1" w:styleId="LMVListe">
    <w:name w:val="LMV_Liste"/>
    <w:uiPriority w:val="99"/>
    <w:rsid w:val="00E21736"/>
    <w:pPr>
      <w:numPr>
        <w:numId w:val="13"/>
      </w:numPr>
    </w:pPr>
  </w:style>
  <w:style w:type="paragraph" w:styleId="Aufzhlungszeichen">
    <w:name w:val="List Bullet"/>
    <w:basedOn w:val="Standard"/>
    <w:uiPriority w:val="99"/>
    <w:unhideWhenUsed/>
    <w:rsid w:val="00E21736"/>
    <w:pPr>
      <w:numPr>
        <w:numId w:val="12"/>
      </w:numPr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7030A6"/>
    <w:pPr>
      <w:spacing w:line="180" w:lineRule="atLeast"/>
    </w:pPr>
    <w:rPr>
      <w:sz w:val="15"/>
      <w:szCs w:val="20"/>
    </w:rPr>
  </w:style>
  <w:style w:type="paragraph" w:styleId="Liste">
    <w:name w:val="List"/>
    <w:basedOn w:val="Standard"/>
    <w:uiPriority w:val="99"/>
    <w:unhideWhenUsed/>
    <w:qFormat/>
    <w:rsid w:val="00E21736"/>
    <w:pPr>
      <w:numPr>
        <w:numId w:val="13"/>
      </w:numPr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030A6"/>
    <w:rPr>
      <w:sz w:val="15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030A6"/>
    <w:rPr>
      <w:vertAlign w:val="superscript"/>
    </w:rPr>
  </w:style>
  <w:style w:type="paragraph" w:customStyle="1" w:styleId="LMVQuelle">
    <w:name w:val="LMV_Quelle"/>
    <w:basedOn w:val="Standard"/>
    <w:qFormat/>
    <w:rsid w:val="00F92135"/>
    <w:pPr>
      <w:framePr w:w="9639" w:h="907" w:hRule="exact" w:wrap="around" w:vAnchor="page" w:hAnchor="page" w:x="1135" w:y="14800" w:anchorLock="1"/>
      <w:spacing w:line="180" w:lineRule="atLeast"/>
    </w:pPr>
    <w:rPr>
      <w:sz w:val="15"/>
    </w:rPr>
  </w:style>
  <w:style w:type="table" w:styleId="Tabellenraster">
    <w:name w:val="Table Grid"/>
    <w:basedOn w:val="NormaleTabelle"/>
    <w:uiPriority w:val="59"/>
    <w:rsid w:val="001809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MVTabelle">
    <w:name w:val="LMV_Tabelle"/>
    <w:basedOn w:val="NormaleTabelle"/>
    <w:uiPriority w:val="99"/>
    <w:rsid w:val="007D17AB"/>
    <w:pPr>
      <w:spacing w:line="200" w:lineRule="atLeast"/>
      <w:ind w:left="113" w:right="113"/>
    </w:pPr>
    <w:rPr>
      <w:sz w:val="16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  <w:tblCellMar>
        <w:top w:w="68" w:type="dxa"/>
        <w:left w:w="0" w:type="dxa"/>
        <w:bottom w:w="68" w:type="dxa"/>
        <w:right w:w="0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vAlign w:val="center"/>
      </w:tcPr>
    </w:tblStylePr>
    <w:tblStylePr w:type="firstCol">
      <w:rPr>
        <w:b/>
        <w:i w:val="0"/>
      </w:rPr>
    </w:tblStylePr>
  </w:style>
  <w:style w:type="paragraph" w:customStyle="1" w:styleId="LMVSchreiblinie">
    <w:name w:val="LMV_Schreiblinie"/>
    <w:basedOn w:val="Standard"/>
    <w:qFormat/>
    <w:rsid w:val="007D17AB"/>
    <w:pPr>
      <w:pBdr>
        <w:bottom w:val="single" w:sz="4" w:space="0" w:color="auto"/>
        <w:between w:val="single" w:sz="4" w:space="0" w:color="auto"/>
      </w:pBdr>
      <w:spacing w:before="440"/>
    </w:pPr>
  </w:style>
  <w:style w:type="paragraph" w:customStyle="1" w:styleId="StdHalbeBlindzeile">
    <w:name w:val="Std Halbe Blindzeile"/>
    <w:basedOn w:val="Standard"/>
    <w:qFormat/>
    <w:rsid w:val="00342238"/>
    <w:pPr>
      <w:spacing w:line="110" w:lineRule="exact"/>
    </w:pPr>
  </w:style>
  <w:style w:type="paragraph" w:customStyle="1" w:styleId="StandardBildplatzierung">
    <w:name w:val="Standard Bildplatzierung"/>
    <w:basedOn w:val="Standard"/>
    <w:qFormat/>
    <w:rsid w:val="00542FC8"/>
    <w:pPr>
      <w:ind w:right="-567"/>
    </w:pPr>
    <w:rPr>
      <w:noProof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2F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2FC8"/>
    <w:rPr>
      <w:rFonts w:ascii="Tahoma" w:hAnsi="Tahoma" w:cs="Tahoma"/>
      <w:sz w:val="16"/>
      <w:szCs w:val="16"/>
    </w:rPr>
  </w:style>
  <w:style w:type="paragraph" w:customStyle="1" w:styleId="Std10mmrechts">
    <w:name w:val="Std +10 mm rechts"/>
    <w:basedOn w:val="Standard"/>
    <w:qFormat/>
    <w:rsid w:val="007E2A2C"/>
    <w:pPr>
      <w:ind w:right="-567"/>
    </w:pPr>
  </w:style>
  <w:style w:type="table" w:customStyle="1" w:styleId="LMVTabellegross">
    <w:name w:val="LMV_Tabelle_gross"/>
    <w:basedOn w:val="LMVTabelle"/>
    <w:uiPriority w:val="99"/>
    <w:rsid w:val="007C5C29"/>
    <w:pPr>
      <w:spacing w:line="240" w:lineRule="auto"/>
    </w:pPr>
    <w:tblPr>
      <w:tblCellMar>
        <w:top w:w="181" w:type="dxa"/>
        <w:bottom w:w="181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tcMar>
          <w:top w:w="68" w:type="dxa"/>
          <w:left w:w="0" w:type="nil"/>
          <w:bottom w:w="68" w:type="dxa"/>
          <w:right w:w="0" w:type="nil"/>
        </w:tcMar>
        <w:vAlign w:val="center"/>
      </w:tcPr>
    </w:tblStylePr>
    <w:tblStylePr w:type="firstCol">
      <w:rPr>
        <w:b/>
        <w:i w:val="0"/>
      </w:rPr>
    </w:tblStylePr>
  </w:style>
  <w:style w:type="paragraph" w:styleId="Listenabsatz">
    <w:name w:val="List Paragraph"/>
    <w:basedOn w:val="Standard"/>
    <w:uiPriority w:val="34"/>
    <w:rsid w:val="003D0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%20Z&#246;pfel\AppData\Roaming\Microsoft\Templates\LMV_SG_inform-at-21.dotx" TargetMode="External"/></Relationships>
</file>

<file path=word/theme/theme1.xml><?xml version="1.0" encoding="utf-8"?>
<a:theme xmlns:a="http://schemas.openxmlformats.org/drawingml/2006/main" name="Larissa-Design">
  <a:themeElements>
    <a:clrScheme name="Grau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0E0E0"/>
      </a:accent1>
      <a:accent2>
        <a:srgbClr val="C0C0C0"/>
      </a:accent2>
      <a:accent3>
        <a:srgbClr val="A0A0A0"/>
      </a:accent3>
      <a:accent4>
        <a:srgbClr val="808080"/>
      </a:accent4>
      <a:accent5>
        <a:srgbClr val="606060"/>
      </a:accent5>
      <a:accent6>
        <a:srgbClr val="404040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29A4D-B08D-4557-8A53-B61BCF1FA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LMV_SG_inform-at-21.dotx</Template>
  <TotalTime>0</TotalTime>
  <Pages>4</Pages>
  <Words>638</Words>
  <Characters>4026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Lehrmittelverlag St.Gallen</Company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Zöpfel</dc:creator>
  <cp:lastModifiedBy>Künzler Josy Marie</cp:lastModifiedBy>
  <cp:revision>26</cp:revision>
  <cp:lastPrinted>2019-10-25T00:55:00Z</cp:lastPrinted>
  <dcterms:created xsi:type="dcterms:W3CDTF">2019-01-17T14:29:00Z</dcterms:created>
  <dcterms:modified xsi:type="dcterms:W3CDTF">2019-10-30T08:10:00Z</dcterms:modified>
</cp:coreProperties>
</file>