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6A4C5" w14:textId="65E7158F" w:rsidR="00390C58" w:rsidRPr="00840310" w:rsidRDefault="00840310" w:rsidP="00115BA9">
      <w:pPr>
        <w:pStyle w:val="Titolo"/>
        <w:rPr>
          <w:b w:val="0"/>
          <w:sz w:val="26"/>
          <w:szCs w:val="26"/>
        </w:rPr>
      </w:pPr>
      <w:r w:rsidRPr="00840310">
        <w:rPr>
          <w:b w:val="0"/>
          <w:sz w:val="26"/>
          <w:szCs w:val="26"/>
        </w:rPr>
        <w:t>Scheda</w:t>
      </w:r>
      <w:r w:rsidR="00390C58" w:rsidRPr="00840310">
        <w:rPr>
          <w:b w:val="0"/>
          <w:sz w:val="26"/>
          <w:szCs w:val="26"/>
        </w:rPr>
        <w:t xml:space="preserve"> di lavoro</w:t>
      </w:r>
    </w:p>
    <w:p w14:paraId="29974873" w14:textId="39ADDCEE" w:rsidR="00115BA9" w:rsidRPr="00840310" w:rsidRDefault="004319DE" w:rsidP="00115BA9">
      <w:pPr>
        <w:pStyle w:val="Titolo"/>
      </w:pPr>
      <w:r w:rsidRPr="00840310">
        <w:t xml:space="preserve">Completare </w:t>
      </w:r>
      <w:r w:rsidR="00390C58" w:rsidRPr="00840310">
        <w:t xml:space="preserve">la </w:t>
      </w:r>
      <w:r w:rsidR="00400EE7" w:rsidRPr="00840310">
        <w:t>scheda di presentazione</w:t>
      </w:r>
    </w:p>
    <w:p w14:paraId="2BC32411" w14:textId="4803CCF1" w:rsidR="00115BA9" w:rsidRPr="00840310" w:rsidRDefault="004319DE" w:rsidP="00115BA9">
      <w:pPr>
        <w:pStyle w:val="Titolo1"/>
        <w:spacing w:before="440"/>
        <w:rPr>
          <w:b/>
          <w:szCs w:val="26"/>
        </w:rPr>
      </w:pPr>
      <w:r w:rsidRPr="00840310">
        <w:rPr>
          <w:b/>
          <w:szCs w:val="26"/>
        </w:rPr>
        <w:t xml:space="preserve">Ricerca di immagini </w:t>
      </w:r>
      <w:r w:rsidR="00210A33">
        <w:rPr>
          <w:b/>
          <w:szCs w:val="26"/>
        </w:rPr>
        <w:t>in</w:t>
      </w:r>
      <w:r w:rsidRPr="00840310">
        <w:rPr>
          <w:b/>
          <w:szCs w:val="26"/>
        </w:rPr>
        <w:t xml:space="preserve"> internet</w:t>
      </w:r>
    </w:p>
    <w:p w14:paraId="5FA50373" w14:textId="72918032" w:rsidR="004319DE" w:rsidRPr="00840310" w:rsidRDefault="00390C58" w:rsidP="00390C58">
      <w:pPr>
        <w:spacing w:line="276" w:lineRule="auto"/>
      </w:pPr>
      <w:r w:rsidRPr="00840310">
        <w:t>È permesso guardare le</w:t>
      </w:r>
      <w:r w:rsidR="004319DE" w:rsidRPr="00840310">
        <w:t xml:space="preserve"> immagini</w:t>
      </w:r>
      <w:r w:rsidRPr="00840310">
        <w:t xml:space="preserve"> pubblicate </w:t>
      </w:r>
      <w:r w:rsidR="00210A33">
        <w:t>in</w:t>
      </w:r>
      <w:r w:rsidR="004319DE" w:rsidRPr="00840310">
        <w:t xml:space="preserve"> internet</w:t>
      </w:r>
      <w:r w:rsidRPr="00840310">
        <w:t>. Le cose si complicano quando vogliamo copiarle o riutilizzarle. Per la maggior parte degli argomenti è possibile trovare un gran numero di immagini. Alcune sono però sfocate. Bisogna quindi restringere il campo di ricerca.</w:t>
      </w:r>
    </w:p>
    <w:p w14:paraId="01B48737" w14:textId="0FEB345C" w:rsidR="00115BA9" w:rsidRPr="00840310" w:rsidRDefault="004319DE" w:rsidP="00115BA9">
      <w:pPr>
        <w:pStyle w:val="Titolo1"/>
        <w:rPr>
          <w:b/>
          <w:szCs w:val="26"/>
        </w:rPr>
      </w:pPr>
      <w:r w:rsidRPr="00840310">
        <w:rPr>
          <w:b/>
          <w:szCs w:val="26"/>
        </w:rPr>
        <w:t xml:space="preserve">Ricerca di immagini tramite </w:t>
      </w:r>
      <w:r w:rsidR="00840310">
        <w:rPr>
          <w:b/>
          <w:szCs w:val="26"/>
        </w:rPr>
        <w:t>G</w:t>
      </w:r>
      <w:r w:rsidRPr="00840310">
        <w:rPr>
          <w:b/>
          <w:szCs w:val="26"/>
        </w:rPr>
        <w:t>oogle</w:t>
      </w:r>
    </w:p>
    <w:p w14:paraId="089E64C9" w14:textId="7EF5B358" w:rsidR="004319DE" w:rsidRPr="00840310" w:rsidRDefault="004319DE" w:rsidP="00115BA9">
      <w:r w:rsidRPr="00840310">
        <w:t>Scegli:</w:t>
      </w:r>
      <w:r w:rsidR="00115BA9" w:rsidRPr="00840310">
        <w:t xml:space="preserve"> </w:t>
      </w:r>
      <w:r w:rsidR="00390C58" w:rsidRPr="00840310">
        <w:t>i</w:t>
      </w:r>
      <w:r w:rsidRPr="00840310">
        <w:t xml:space="preserve">mmagini </w:t>
      </w:r>
      <w:r w:rsidR="0068086A" w:rsidRPr="00840310">
        <w:sym w:font="Wingdings" w:char="F0E8"/>
      </w:r>
      <w:r w:rsidRPr="00840310">
        <w:t xml:space="preserve"> strumenti </w:t>
      </w:r>
      <w:r w:rsidR="0068086A" w:rsidRPr="00840310">
        <w:sym w:font="Wingdings" w:char="F0E8"/>
      </w:r>
      <w:r w:rsidRPr="00840310">
        <w:t xml:space="preserve"> dimensioni</w:t>
      </w:r>
    </w:p>
    <w:p w14:paraId="6797342F" w14:textId="2B20393D" w:rsidR="00390C58" w:rsidRPr="00543D0B" w:rsidRDefault="00543D0B" w:rsidP="00115BA9">
      <w:r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1979A7AF" wp14:editId="5E06D362">
            <wp:simplePos x="0" y="0"/>
            <wp:positionH relativeFrom="column">
              <wp:posOffset>-110490</wp:posOffset>
            </wp:positionH>
            <wp:positionV relativeFrom="paragraph">
              <wp:posOffset>162502</wp:posOffset>
            </wp:positionV>
            <wp:extent cx="5618480" cy="2977794"/>
            <wp:effectExtent l="0" t="0" r="0" b="0"/>
            <wp:wrapNone/>
            <wp:docPr id="1" name="Immagine 1" descr="delf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fin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686" cy="298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CDBAC" w14:textId="3A295C4B" w:rsidR="00390C58" w:rsidRPr="00543D0B" w:rsidRDefault="00390C58" w:rsidP="00115BA9"/>
    <w:p w14:paraId="3A8F6B31" w14:textId="0ABC0669" w:rsidR="00543D0B" w:rsidRPr="00543D0B" w:rsidRDefault="00543D0B" w:rsidP="00115BA9"/>
    <w:p w14:paraId="4F8EC7C6" w14:textId="2B463CDF" w:rsidR="00543D0B" w:rsidRPr="00543D0B" w:rsidRDefault="00106239" w:rsidP="00115BA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55C8A4" wp14:editId="475537B0">
                <wp:simplePos x="0" y="0"/>
                <wp:positionH relativeFrom="column">
                  <wp:posOffset>4570730</wp:posOffset>
                </wp:positionH>
                <wp:positionV relativeFrom="paragraph">
                  <wp:posOffset>67079</wp:posOffset>
                </wp:positionV>
                <wp:extent cx="468000" cy="468000"/>
                <wp:effectExtent l="0" t="0" r="14605" b="14605"/>
                <wp:wrapNone/>
                <wp:docPr id="6" name="Ova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dist="50800"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3FA02BF0" id="Ovale 6" o:spid="_x0000_s1026" style="position:absolute;margin-left:359.9pt;margin-top:5.3pt;width:36.85pt;height:36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" fillcolor="#e0e0e0 [3204]" strokecolor="#ffc000" strokeweight="2pt">
                <v:fill opacity="0"/>
                <v:stroke dashstyle="3 1"/>
                <v:shadow on="t" type="perspective" opacity="1" mv:blur="0" offset="4pt,0" matrix="655f,,,655f"/>
              </v:oval>
            </w:pict>
          </mc:Fallback>
        </mc:AlternateContent>
      </w:r>
    </w:p>
    <w:p w14:paraId="3392E84C" w14:textId="2EA293AE" w:rsidR="00543D0B" w:rsidRPr="00543D0B" w:rsidRDefault="00543D0B" w:rsidP="00115BA9"/>
    <w:p w14:paraId="25E67EA2" w14:textId="0D688F07" w:rsidR="00543D0B" w:rsidRPr="00543D0B" w:rsidRDefault="00106239" w:rsidP="00115BA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61B234" wp14:editId="7F43C440">
                <wp:simplePos x="0" y="0"/>
                <wp:positionH relativeFrom="column">
                  <wp:posOffset>893965</wp:posOffset>
                </wp:positionH>
                <wp:positionV relativeFrom="paragraph">
                  <wp:posOffset>17780</wp:posOffset>
                </wp:positionV>
                <wp:extent cx="468000" cy="468000"/>
                <wp:effectExtent l="0" t="0" r="14605" b="14605"/>
                <wp:wrapNone/>
                <wp:docPr id="2" name="Ov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dist="50800"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2F60F253" id="Ovale 2" o:spid="_x0000_s1026" style="position:absolute;margin-left:70.4pt;margin-top:1.4pt;width:36.85pt;height:36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" fillcolor="#e0e0e0 [3204]" strokecolor="#ffc000" strokeweight="2pt">
                <v:fill opacity="0"/>
                <v:stroke dashstyle="3 1"/>
                <v:shadow on="t" type="perspective" opacity="1" mv:blur="0" offset="4pt,0" matrix="655f,,,655f"/>
              </v:oval>
            </w:pict>
          </mc:Fallback>
        </mc:AlternateContent>
      </w:r>
    </w:p>
    <w:p w14:paraId="1694CA38" w14:textId="4D41479C" w:rsidR="00543D0B" w:rsidRPr="00543D0B" w:rsidRDefault="00543D0B" w:rsidP="00115BA9"/>
    <w:p w14:paraId="651E971D" w14:textId="77777777" w:rsidR="00543D0B" w:rsidRPr="00543D0B" w:rsidRDefault="00543D0B" w:rsidP="00115BA9"/>
    <w:p w14:paraId="61982C65" w14:textId="77777777" w:rsidR="00543D0B" w:rsidRPr="00543D0B" w:rsidRDefault="00543D0B" w:rsidP="00115BA9"/>
    <w:p w14:paraId="17DB9A72" w14:textId="4692ADF9" w:rsidR="00390C58" w:rsidRPr="00543D0B" w:rsidRDefault="00390C58" w:rsidP="00115BA9"/>
    <w:p w14:paraId="67054DDD" w14:textId="38225F17" w:rsidR="00115BA9" w:rsidRPr="00543D0B" w:rsidRDefault="00115BA9" w:rsidP="00115BA9">
      <w:pPr>
        <w:rPr>
          <w:sz w:val="12"/>
        </w:rPr>
      </w:pPr>
    </w:p>
    <w:p w14:paraId="5189002D" w14:textId="65FFC222" w:rsidR="00115BA9" w:rsidRPr="00543D0B" w:rsidRDefault="00115BA9" w:rsidP="00115BA9"/>
    <w:p w14:paraId="15C3CF15" w14:textId="1EB2962E" w:rsidR="0068086A" w:rsidRPr="00840310" w:rsidRDefault="0068086A" w:rsidP="00D4175A">
      <w:pPr>
        <w:spacing w:line="276" w:lineRule="auto"/>
      </w:pPr>
      <w:r w:rsidRPr="00840310">
        <w:t xml:space="preserve">Le immagini </w:t>
      </w:r>
      <w:r w:rsidR="00390C58" w:rsidRPr="00840310">
        <w:t>sono</w:t>
      </w:r>
      <w:r w:rsidRPr="00840310">
        <w:t xml:space="preserve"> </w:t>
      </w:r>
      <w:r w:rsidR="00390C58" w:rsidRPr="00840310">
        <w:t>a fuoco</w:t>
      </w:r>
      <w:r w:rsidRPr="00840310">
        <w:t xml:space="preserve"> quando si sceglie </w:t>
      </w:r>
      <w:r w:rsidR="00390C58" w:rsidRPr="00840310">
        <w:t>un'alta risoluzione</w:t>
      </w:r>
      <w:r w:rsidRPr="00840310">
        <w:t xml:space="preserve">. </w:t>
      </w:r>
    </w:p>
    <w:p w14:paraId="58BB5DB7" w14:textId="4462413F" w:rsidR="0068086A" w:rsidRDefault="0068086A" w:rsidP="00D4175A">
      <w:pPr>
        <w:spacing w:line="276" w:lineRule="auto"/>
      </w:pPr>
      <w:r w:rsidRPr="00840310">
        <w:t>Seleziona quindi l</w:t>
      </w:r>
      <w:r w:rsidR="00390C58" w:rsidRPr="00840310">
        <w:t>'opzione di ricerca</w:t>
      </w:r>
      <w:r w:rsidRPr="00840310">
        <w:t>:</w:t>
      </w:r>
      <w:r w:rsidR="00390C58" w:rsidRPr="00840310">
        <w:t xml:space="preserve"> grandi</w:t>
      </w:r>
      <w:r w:rsidRPr="00840310">
        <w:t>.</w:t>
      </w:r>
    </w:p>
    <w:p w14:paraId="609E4F64" w14:textId="77777777" w:rsidR="00543D0B" w:rsidRDefault="00543D0B" w:rsidP="00D4175A">
      <w:pPr>
        <w:spacing w:line="276" w:lineRule="auto"/>
      </w:pPr>
    </w:p>
    <w:p w14:paraId="34589B27" w14:textId="77777777" w:rsidR="00543D0B" w:rsidRDefault="00543D0B" w:rsidP="00D4175A">
      <w:pPr>
        <w:spacing w:line="276" w:lineRule="auto"/>
      </w:pPr>
    </w:p>
    <w:p w14:paraId="4644E941" w14:textId="77777777" w:rsidR="00543D0B" w:rsidRDefault="00543D0B" w:rsidP="00D4175A">
      <w:pPr>
        <w:spacing w:line="276" w:lineRule="auto"/>
      </w:pPr>
    </w:p>
    <w:p w14:paraId="5CB54465" w14:textId="77777777" w:rsidR="00543D0B" w:rsidRPr="00840310" w:rsidRDefault="00543D0B" w:rsidP="00D4175A">
      <w:pPr>
        <w:spacing w:line="276" w:lineRule="auto"/>
      </w:pPr>
    </w:p>
    <w:p w14:paraId="7AB835B3" w14:textId="77777777" w:rsidR="00115BA9" w:rsidRDefault="00115BA9" w:rsidP="00115BA9">
      <w:pPr>
        <w:rPr>
          <w:sz w:val="24"/>
        </w:rPr>
      </w:pPr>
    </w:p>
    <w:p w14:paraId="6338699F" w14:textId="77777777" w:rsidR="00543D0B" w:rsidRPr="00840310" w:rsidRDefault="00543D0B" w:rsidP="00115BA9">
      <w:pPr>
        <w:rPr>
          <w:sz w:val="24"/>
        </w:rPr>
      </w:pPr>
    </w:p>
    <w:p w14:paraId="07F0FA9C" w14:textId="7B0C3FFD" w:rsidR="00115BA9" w:rsidRPr="00840310" w:rsidRDefault="0068086A" w:rsidP="00115BA9">
      <w:pPr>
        <w:pStyle w:val="Titolo1"/>
        <w:rPr>
          <w:b/>
          <w:color w:val="000000" w:themeColor="text1"/>
          <w:szCs w:val="26"/>
        </w:rPr>
      </w:pPr>
      <w:r w:rsidRPr="00840310">
        <w:rPr>
          <w:b/>
          <w:color w:val="000000" w:themeColor="text1"/>
          <w:szCs w:val="26"/>
        </w:rPr>
        <w:t>Compito</w:t>
      </w:r>
    </w:p>
    <w:p w14:paraId="42CAD969" w14:textId="6686EF49" w:rsidR="00115BA9" w:rsidRPr="00840310" w:rsidRDefault="0068086A" w:rsidP="00D4175A">
      <w:pPr>
        <w:spacing w:line="276" w:lineRule="auto"/>
      </w:pPr>
      <w:r w:rsidRPr="00840310">
        <w:t xml:space="preserve">Cerca immagini </w:t>
      </w:r>
      <w:r w:rsidR="00210A33">
        <w:t>in</w:t>
      </w:r>
      <w:r w:rsidR="00390C58" w:rsidRPr="00840310">
        <w:t xml:space="preserve"> alta risoluzione del </w:t>
      </w:r>
      <w:r w:rsidRPr="00840310">
        <w:t>tuo animale preferito.</w:t>
      </w:r>
    </w:p>
    <w:p w14:paraId="7B036775" w14:textId="77777777" w:rsidR="00304CEC" w:rsidRPr="00840310" w:rsidRDefault="00304CEC" w:rsidP="00D4175A">
      <w:pPr>
        <w:spacing w:line="276" w:lineRule="auto"/>
      </w:pPr>
    </w:p>
    <w:p w14:paraId="4CA4FD4C" w14:textId="4C30A49A" w:rsidR="00115BA9" w:rsidRPr="00840310" w:rsidRDefault="00390C58" w:rsidP="00D4175A">
      <w:pPr>
        <w:spacing w:line="276" w:lineRule="auto"/>
      </w:pPr>
      <w:r w:rsidRPr="00840310">
        <w:t>Suggerimento</w:t>
      </w:r>
      <w:r w:rsidR="0068086A" w:rsidRPr="00840310">
        <w:t xml:space="preserve">: </w:t>
      </w:r>
      <w:r w:rsidRPr="00840310">
        <w:t>l</w:t>
      </w:r>
      <w:r w:rsidR="0068086A" w:rsidRPr="00840310">
        <w:t xml:space="preserve">e dimensioni dell’immagine vengono </w:t>
      </w:r>
      <w:r w:rsidRPr="00840310">
        <w:t>indicate</w:t>
      </w:r>
      <w:r w:rsidR="0068086A" w:rsidRPr="00840310">
        <w:t xml:space="preserve"> sotto la fotografia</w:t>
      </w:r>
      <w:r w:rsidR="00840310">
        <w:t xml:space="preserve"> </w:t>
      </w:r>
      <w:r w:rsidR="0068086A" w:rsidRPr="00840310">
        <w:t>quando passi s</w:t>
      </w:r>
      <w:r w:rsidRPr="00840310">
        <w:t>opra l</w:t>
      </w:r>
      <w:r w:rsidR="0068086A" w:rsidRPr="00840310">
        <w:t xml:space="preserve">’immagine con </w:t>
      </w:r>
      <w:r w:rsidRPr="00840310">
        <w:t>il cursore del</w:t>
      </w:r>
      <w:r w:rsidR="0068086A" w:rsidRPr="00840310">
        <w:t xml:space="preserve"> </w:t>
      </w:r>
      <w:r w:rsidRPr="00840310">
        <w:t>mouse</w:t>
      </w:r>
      <w:r w:rsidR="0068086A" w:rsidRPr="00840310">
        <w:t>.</w:t>
      </w:r>
    </w:p>
    <w:p w14:paraId="11392A9A" w14:textId="77777777" w:rsidR="007B355A" w:rsidRPr="00840310" w:rsidRDefault="007B355A" w:rsidP="00D4175A">
      <w:pPr>
        <w:spacing w:line="276" w:lineRule="auto"/>
        <w:rPr>
          <w:i/>
        </w:rPr>
      </w:pPr>
    </w:p>
    <w:p w14:paraId="709627F2" w14:textId="66494B68" w:rsidR="00115BA9" w:rsidRPr="00840310" w:rsidRDefault="0068086A" w:rsidP="00115BA9">
      <w:pPr>
        <w:pStyle w:val="Titolo1"/>
        <w:rPr>
          <w:b/>
          <w:szCs w:val="26"/>
        </w:rPr>
      </w:pPr>
      <w:r w:rsidRPr="00840310">
        <w:rPr>
          <w:b/>
          <w:szCs w:val="26"/>
        </w:rPr>
        <w:t>U</w:t>
      </w:r>
      <w:r w:rsidR="00840310">
        <w:rPr>
          <w:b/>
          <w:szCs w:val="26"/>
        </w:rPr>
        <w:t>so</w:t>
      </w:r>
      <w:r w:rsidRPr="00840310">
        <w:rPr>
          <w:b/>
          <w:szCs w:val="26"/>
        </w:rPr>
        <w:t xml:space="preserve"> delle immagini</w:t>
      </w:r>
    </w:p>
    <w:p w14:paraId="6BBC244E" w14:textId="7E3E4B49" w:rsidR="0068086A" w:rsidRPr="00840310" w:rsidRDefault="00991CB4" w:rsidP="00E57783">
      <w:pPr>
        <w:spacing w:line="276" w:lineRule="auto"/>
        <w:rPr>
          <w:i/>
        </w:rPr>
      </w:pPr>
      <w:r>
        <w:t>Puoi</w:t>
      </w:r>
      <w:r w:rsidR="00390C58" w:rsidRPr="00840310">
        <w:t xml:space="preserve"> inserire l'immagine del tuo animale preferito </w:t>
      </w:r>
      <w:r>
        <w:t>ne</w:t>
      </w:r>
      <w:r w:rsidR="00390C58" w:rsidRPr="00840310">
        <w:t xml:space="preserve">lla </w:t>
      </w:r>
      <w:r w:rsidR="00400EE7" w:rsidRPr="00840310">
        <w:t xml:space="preserve">scheda di presentazione </w:t>
      </w:r>
      <w:r w:rsidR="00390C58" w:rsidRPr="00840310">
        <w:t xml:space="preserve">che stai </w:t>
      </w:r>
      <w:r w:rsidR="00400EE7" w:rsidRPr="00840310">
        <w:t>realizzando</w:t>
      </w:r>
      <w:r w:rsidR="00390C58" w:rsidRPr="00840310">
        <w:t xml:space="preserve">. </w:t>
      </w:r>
      <w:r w:rsidR="00840310">
        <w:t xml:space="preserve">Tuttavia devi sempre indicare </w:t>
      </w:r>
      <w:r w:rsidR="00390C58" w:rsidRPr="00840310">
        <w:t xml:space="preserve">la fonte </w:t>
      </w:r>
      <w:r>
        <w:t xml:space="preserve">e </w:t>
      </w:r>
      <w:r w:rsidR="00840310">
        <w:t xml:space="preserve">dove hai trovato </w:t>
      </w:r>
      <w:r>
        <w:t>la foto</w:t>
      </w:r>
      <w:r w:rsidR="0068086A" w:rsidRPr="00840310">
        <w:t>.</w:t>
      </w:r>
    </w:p>
    <w:p w14:paraId="2268EA22" w14:textId="77777777" w:rsidR="00115BA9" w:rsidRDefault="00115BA9" w:rsidP="00115BA9"/>
    <w:p w14:paraId="6DA78D5F" w14:textId="77777777" w:rsidR="00543D0B" w:rsidRDefault="00543D0B" w:rsidP="00115BA9"/>
    <w:p w14:paraId="4FE77198" w14:textId="5392A86D" w:rsidR="00543D0B" w:rsidRDefault="00944143" w:rsidP="00115BA9">
      <w:r>
        <w:rPr>
          <w:noProof/>
          <w:lang w:eastAsia="it-IT"/>
        </w:rPr>
        <w:lastRenderedPageBreak/>
        <w:drawing>
          <wp:anchor distT="0" distB="0" distL="114300" distR="114300" simplePos="0" relativeHeight="251676672" behindDoc="0" locked="0" layoutInCell="1" allowOverlap="1" wp14:anchorId="3C544BBE" wp14:editId="08EA9D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48095" cy="3504911"/>
            <wp:effectExtent l="0" t="0" r="10160" b="635"/>
            <wp:wrapNone/>
            <wp:docPr id="7" name="Immagine 7" descr="PIXNIO-286322-1000x6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XNIO-286322-1000x66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70" cy="35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DA643" w14:textId="28113767" w:rsidR="00543D0B" w:rsidRDefault="00543D0B" w:rsidP="00115BA9"/>
    <w:p w14:paraId="29E05493" w14:textId="0D23CE0A" w:rsidR="00543D0B" w:rsidRDefault="00543D0B" w:rsidP="00115BA9"/>
    <w:p w14:paraId="390CF58A" w14:textId="77777777" w:rsidR="00944143" w:rsidRDefault="00944143" w:rsidP="00115BA9"/>
    <w:p w14:paraId="3EACDF70" w14:textId="77777777" w:rsidR="00944143" w:rsidRDefault="00944143" w:rsidP="00115BA9"/>
    <w:p w14:paraId="09049DD0" w14:textId="77777777" w:rsidR="00944143" w:rsidRDefault="00944143" w:rsidP="00115BA9"/>
    <w:p w14:paraId="1126EB0A" w14:textId="77777777" w:rsidR="00944143" w:rsidRDefault="00944143" w:rsidP="00115BA9"/>
    <w:p w14:paraId="1D139422" w14:textId="77777777" w:rsidR="00944143" w:rsidRDefault="00944143" w:rsidP="00115BA9"/>
    <w:p w14:paraId="1326AA5B" w14:textId="77777777" w:rsidR="00944143" w:rsidRDefault="00944143" w:rsidP="00115BA9"/>
    <w:p w14:paraId="4D621BE8" w14:textId="77777777" w:rsidR="00944143" w:rsidRDefault="00944143" w:rsidP="00115BA9"/>
    <w:p w14:paraId="47D56B9F" w14:textId="77777777" w:rsidR="00944143" w:rsidRDefault="00944143" w:rsidP="00115BA9"/>
    <w:p w14:paraId="618E9285" w14:textId="77777777" w:rsidR="00944143" w:rsidRDefault="00944143" w:rsidP="00115BA9"/>
    <w:p w14:paraId="3597D767" w14:textId="77777777" w:rsidR="00944143" w:rsidRDefault="00944143" w:rsidP="00115BA9"/>
    <w:p w14:paraId="1D2F5127" w14:textId="77777777" w:rsidR="00944143" w:rsidRDefault="00944143" w:rsidP="00115BA9"/>
    <w:p w14:paraId="3B490AA1" w14:textId="77777777" w:rsidR="00944143" w:rsidRDefault="00944143" w:rsidP="00115BA9"/>
    <w:p w14:paraId="7C298492" w14:textId="77777777" w:rsidR="00944143" w:rsidRDefault="00944143" w:rsidP="00115BA9"/>
    <w:p w14:paraId="5FCFDD2F" w14:textId="77777777" w:rsidR="00944143" w:rsidRDefault="00944143" w:rsidP="00115BA9"/>
    <w:p w14:paraId="44652F90" w14:textId="77777777" w:rsidR="00944143" w:rsidRDefault="00944143" w:rsidP="00115BA9"/>
    <w:p w14:paraId="78DE78D5" w14:textId="77777777" w:rsidR="00944143" w:rsidRDefault="00944143" w:rsidP="00115BA9"/>
    <w:p w14:paraId="09CE7533" w14:textId="77777777" w:rsidR="00944143" w:rsidRDefault="00944143" w:rsidP="00115BA9"/>
    <w:p w14:paraId="5072D5B5" w14:textId="77777777" w:rsidR="00944143" w:rsidRDefault="00944143" w:rsidP="00115BA9"/>
    <w:p w14:paraId="607D52B9" w14:textId="77777777" w:rsidR="00944143" w:rsidRDefault="00944143" w:rsidP="00115BA9"/>
    <w:p w14:paraId="42DB7878" w14:textId="77777777" w:rsidR="00944143" w:rsidRDefault="00944143" w:rsidP="00115BA9"/>
    <w:p w14:paraId="1E19452D" w14:textId="55869B79" w:rsidR="00543D0B" w:rsidRDefault="00543D0B" w:rsidP="00115BA9"/>
    <w:p w14:paraId="136861BE" w14:textId="77777777" w:rsidR="00543D0B" w:rsidRDefault="00543D0B" w:rsidP="00115BA9"/>
    <w:p w14:paraId="267A7231" w14:textId="77777777" w:rsidR="00543D0B" w:rsidRPr="00840310" w:rsidRDefault="00543D0B" w:rsidP="00115BA9"/>
    <w:p w14:paraId="75ECF048" w14:textId="0BA3AFFD" w:rsidR="00E53F8C" w:rsidRPr="00840310" w:rsidRDefault="00E53F8C" w:rsidP="00390C58">
      <w:pPr>
        <w:keepNext/>
      </w:pPr>
    </w:p>
    <w:p w14:paraId="2C77B932" w14:textId="5E6DBBCF" w:rsidR="00B54EC4" w:rsidRPr="00840310" w:rsidRDefault="00B54EC4" w:rsidP="00362B36">
      <w:pPr>
        <w:spacing w:line="276" w:lineRule="auto"/>
      </w:pPr>
      <w:r w:rsidRPr="00840310">
        <w:t xml:space="preserve">Se desideri utilizzare le immagini per un blog o </w:t>
      </w:r>
      <w:r w:rsidR="000F4D10" w:rsidRPr="00840310">
        <w:t>pubblicarle</w:t>
      </w:r>
      <w:r w:rsidRPr="00840310">
        <w:t xml:space="preserve"> </w:t>
      </w:r>
      <w:r w:rsidR="00210A33">
        <w:t>su</w:t>
      </w:r>
      <w:r w:rsidRPr="00840310">
        <w:t xml:space="preserve"> una pagina web, devi </w:t>
      </w:r>
      <w:r w:rsidR="00390C58" w:rsidRPr="00840310">
        <w:t>fare</w:t>
      </w:r>
      <w:r w:rsidRPr="00840310">
        <w:t xml:space="preserve"> attenzione ai diritti </w:t>
      </w:r>
      <w:r w:rsidR="00390C58" w:rsidRPr="00840310">
        <w:t>d'us</w:t>
      </w:r>
      <w:r w:rsidR="00991CB4">
        <w:t>o</w:t>
      </w:r>
      <w:r w:rsidRPr="00840310">
        <w:t>.</w:t>
      </w:r>
    </w:p>
    <w:p w14:paraId="0AB0975A" w14:textId="79A811E4" w:rsidR="00944143" w:rsidRPr="00944143" w:rsidRDefault="00B54EC4" w:rsidP="00944143">
      <w:pPr>
        <w:spacing w:line="276" w:lineRule="auto"/>
      </w:pPr>
      <w:r w:rsidRPr="00840310">
        <w:t>Scegli:</w:t>
      </w:r>
      <w:r w:rsidR="00115BA9" w:rsidRPr="00840310">
        <w:t xml:space="preserve"> </w:t>
      </w:r>
      <w:r w:rsidRPr="00840310">
        <w:t xml:space="preserve">Strumenti </w:t>
      </w:r>
      <w:r w:rsidRPr="00840310">
        <w:sym w:font="Wingdings" w:char="F0E8"/>
      </w:r>
      <w:r w:rsidRPr="00840310">
        <w:t xml:space="preserve"> “Contrassegnate per essere riutilizzate con modifiche”</w:t>
      </w:r>
      <w:r w:rsidR="00944143">
        <w:t xml:space="preserve">. Fonte: </w:t>
      </w:r>
      <w:r w:rsidR="00944143" w:rsidRPr="00944143">
        <w:rPr>
          <w:iCs/>
        </w:rPr>
        <w:t>pixnio.com</w:t>
      </w:r>
    </w:p>
    <w:p w14:paraId="7259EB4D" w14:textId="66438D28" w:rsidR="00115BA9" w:rsidRPr="00840310" w:rsidRDefault="00115BA9" w:rsidP="00362B36">
      <w:pPr>
        <w:spacing w:line="276" w:lineRule="auto"/>
      </w:pPr>
    </w:p>
    <w:p w14:paraId="7EA4DA1C" w14:textId="13C91929" w:rsidR="00115BA9" w:rsidRPr="00840310" w:rsidRDefault="00B54EC4" w:rsidP="00115BA9">
      <w:pPr>
        <w:pStyle w:val="Titolo1"/>
        <w:rPr>
          <w:b/>
          <w:color w:val="000000" w:themeColor="text1"/>
          <w:sz w:val="32"/>
        </w:rPr>
      </w:pPr>
      <w:r w:rsidRPr="00840310">
        <w:rPr>
          <w:b/>
          <w:color w:val="000000" w:themeColor="text1"/>
          <w:szCs w:val="26"/>
        </w:rPr>
        <w:t>Compito</w:t>
      </w:r>
    </w:p>
    <w:p w14:paraId="15506F2B" w14:textId="602DD30D" w:rsidR="00115BA9" w:rsidRPr="00840310" w:rsidRDefault="00B54EC4" w:rsidP="00022E44">
      <w:pPr>
        <w:spacing w:line="276" w:lineRule="auto"/>
      </w:pPr>
      <w:r w:rsidRPr="00840310">
        <w:t xml:space="preserve">Cerca immagini grandi del tuo animale preferito che </w:t>
      </w:r>
      <w:r w:rsidR="00400EE7" w:rsidRPr="00840310">
        <w:t>rispettino il diritto d'us</w:t>
      </w:r>
      <w:r w:rsidR="00991CB4">
        <w:t>o</w:t>
      </w:r>
      <w:r w:rsidR="00400EE7" w:rsidRPr="00840310">
        <w:t>.</w:t>
      </w:r>
    </w:p>
    <w:p w14:paraId="3D5650A2" w14:textId="33602048" w:rsidR="00060ABD" w:rsidRPr="00840310" w:rsidRDefault="00060ABD" w:rsidP="00115BA9"/>
    <w:p w14:paraId="49C57600" w14:textId="59240B38" w:rsidR="00115BA9" w:rsidRPr="00840310" w:rsidRDefault="00060ABD" w:rsidP="00115BA9">
      <w:pPr>
        <w:pStyle w:val="Titolo3"/>
        <w:rPr>
          <w:b/>
          <w:sz w:val="26"/>
          <w:szCs w:val="26"/>
          <w:u w:val="none"/>
        </w:rPr>
      </w:pPr>
      <w:r w:rsidRPr="00840310">
        <w:rPr>
          <w:b/>
          <w:sz w:val="26"/>
          <w:szCs w:val="26"/>
          <w:u w:val="none"/>
        </w:rPr>
        <w:t>Utilizzo di immagini con licenza</w:t>
      </w:r>
      <w:r w:rsidR="00115BA9" w:rsidRPr="00840310">
        <w:rPr>
          <w:b/>
          <w:sz w:val="26"/>
          <w:szCs w:val="26"/>
          <w:u w:val="none"/>
        </w:rPr>
        <w:t xml:space="preserve"> «Creative </w:t>
      </w:r>
      <w:proofErr w:type="spellStart"/>
      <w:r w:rsidR="00115BA9" w:rsidRPr="00840310">
        <w:rPr>
          <w:b/>
          <w:sz w:val="26"/>
          <w:szCs w:val="26"/>
          <w:u w:val="none"/>
        </w:rPr>
        <w:t>Commons</w:t>
      </w:r>
      <w:proofErr w:type="spellEnd"/>
      <w:r w:rsidR="00115BA9" w:rsidRPr="00840310">
        <w:rPr>
          <w:b/>
          <w:sz w:val="26"/>
          <w:szCs w:val="26"/>
          <w:u w:val="none"/>
        </w:rPr>
        <w:t xml:space="preserve">» </w:t>
      </w:r>
    </w:p>
    <w:p w14:paraId="3A8129B9" w14:textId="77777777" w:rsidR="00060ABD" w:rsidRPr="00840310" w:rsidRDefault="00060ABD" w:rsidP="00060ABD"/>
    <w:p w14:paraId="5F777F9A" w14:textId="358AD0AC" w:rsidR="00060ABD" w:rsidRPr="00840310" w:rsidRDefault="00060ABD" w:rsidP="004E5283">
      <w:pPr>
        <w:spacing w:line="276" w:lineRule="auto"/>
      </w:pPr>
      <w:r w:rsidRPr="00840310">
        <w:t>Puoi cercare immagini anche in speciali banche dati. Una di queste è “</w:t>
      </w:r>
      <w:proofErr w:type="spellStart"/>
      <w:r w:rsidRPr="00840310">
        <w:t>Flickr</w:t>
      </w:r>
      <w:proofErr w:type="spellEnd"/>
      <w:r w:rsidRPr="00840310">
        <w:t>”.</w:t>
      </w:r>
    </w:p>
    <w:p w14:paraId="374CAC60" w14:textId="420893B3" w:rsidR="00115BA9" w:rsidRPr="00840310" w:rsidRDefault="00060ABD" w:rsidP="004E5283">
      <w:pPr>
        <w:spacing w:line="276" w:lineRule="auto"/>
      </w:pPr>
      <w:r w:rsidRPr="00840310">
        <w:t>Fotografi, ma anche appassionati di fotografia</w:t>
      </w:r>
      <w:r w:rsidR="00400EE7" w:rsidRPr="00840310">
        <w:t xml:space="preserve"> </w:t>
      </w:r>
      <w:r w:rsidRPr="00840310">
        <w:t xml:space="preserve">caricano qui </w:t>
      </w:r>
      <w:r w:rsidR="00400EE7" w:rsidRPr="00840310">
        <w:t>le loro</w:t>
      </w:r>
      <w:r w:rsidRPr="00840310">
        <w:t xml:space="preserve"> immagini. </w:t>
      </w:r>
      <w:r w:rsidR="00400EE7" w:rsidRPr="00840310">
        <w:t xml:space="preserve">Sono gli stessi autori a decidere come </w:t>
      </w:r>
      <w:r w:rsidR="00911869" w:rsidRPr="00840310">
        <w:t xml:space="preserve">gli utenti di internet </w:t>
      </w:r>
      <w:r w:rsidR="00400EE7" w:rsidRPr="00840310">
        <w:t xml:space="preserve">possono utilizzare le loro foto. </w:t>
      </w:r>
      <w:r w:rsidR="00A82D8E" w:rsidRPr="00840310">
        <w:t>Quest</w:t>
      </w:r>
      <w:r w:rsidR="00991CB4">
        <w:t xml:space="preserve">a particolare </w:t>
      </w:r>
      <w:r w:rsidR="00A82D8E" w:rsidRPr="00840310">
        <w:t xml:space="preserve">licenza è </w:t>
      </w:r>
      <w:r w:rsidR="00400EE7" w:rsidRPr="00840310">
        <w:t>definit</w:t>
      </w:r>
      <w:r w:rsidR="00991CB4">
        <w:t>a</w:t>
      </w:r>
      <w:r w:rsidR="00A82D8E" w:rsidRPr="00840310">
        <w:t xml:space="preserve"> </w:t>
      </w:r>
      <w:r w:rsidR="00996F5F" w:rsidRPr="00840310">
        <w:rPr>
          <w:rFonts w:ascii="Calibri" w:hAnsi="Calibri" w:cs="Calibri"/>
        </w:rPr>
        <w:t>«</w:t>
      </w:r>
      <w:r w:rsidR="00400EE7" w:rsidRPr="00840310">
        <w:t>C</w:t>
      </w:r>
      <w:r w:rsidR="00A82D8E" w:rsidRPr="00840310">
        <w:t xml:space="preserve">reative </w:t>
      </w:r>
      <w:proofErr w:type="spellStart"/>
      <w:r w:rsidR="00A82D8E" w:rsidRPr="00840310">
        <w:t>Commons</w:t>
      </w:r>
      <w:proofErr w:type="spellEnd"/>
      <w:r w:rsidR="00996F5F" w:rsidRPr="00840310">
        <w:rPr>
          <w:rFonts w:ascii="Calibri" w:hAnsi="Calibri" w:cs="Calibri"/>
        </w:rPr>
        <w:t>»</w:t>
      </w:r>
      <w:r w:rsidR="00A82D8E" w:rsidRPr="00840310">
        <w:t>.</w:t>
      </w:r>
      <w:r w:rsidR="00DA4F46" w:rsidRPr="00840310">
        <w:t xml:space="preserve"> </w:t>
      </w:r>
      <w:r w:rsidR="00400EE7" w:rsidRPr="00840310">
        <w:t xml:space="preserve">Hai già imparato il significato dei vari simboli e così </w:t>
      </w:r>
      <w:r w:rsidR="00911869" w:rsidRPr="00840310">
        <w:t xml:space="preserve">ora </w:t>
      </w:r>
      <w:r w:rsidR="00400EE7" w:rsidRPr="00840310">
        <w:t xml:space="preserve">sai come e dove puoi usare queste immagini. </w:t>
      </w:r>
      <w:r w:rsidR="00911869" w:rsidRPr="00840310">
        <w:t xml:space="preserve">Le immagini con l'indicazione </w:t>
      </w:r>
      <w:r w:rsidR="00115BA9" w:rsidRPr="00840310">
        <w:t>«</w:t>
      </w:r>
      <w:proofErr w:type="spellStart"/>
      <w:r w:rsidR="00115BA9" w:rsidRPr="00840310">
        <w:t>All</w:t>
      </w:r>
      <w:proofErr w:type="spellEnd"/>
      <w:r w:rsidR="00115BA9" w:rsidRPr="00840310">
        <w:t xml:space="preserve"> Creative </w:t>
      </w:r>
      <w:proofErr w:type="spellStart"/>
      <w:r w:rsidR="00115BA9" w:rsidRPr="00840310">
        <w:t>Commons</w:t>
      </w:r>
      <w:proofErr w:type="spellEnd"/>
      <w:r w:rsidR="00115BA9" w:rsidRPr="00840310">
        <w:t xml:space="preserve">» </w:t>
      </w:r>
      <w:r w:rsidR="00480394" w:rsidRPr="00840310">
        <w:t xml:space="preserve">possono essere </w:t>
      </w:r>
      <w:r w:rsidR="00911869" w:rsidRPr="00840310">
        <w:t>pubblicate</w:t>
      </w:r>
      <w:r w:rsidR="00480394" w:rsidRPr="00840310">
        <w:t xml:space="preserve"> </w:t>
      </w:r>
      <w:r w:rsidR="00911869" w:rsidRPr="00840310">
        <w:t xml:space="preserve">su </w:t>
      </w:r>
      <w:r w:rsidR="00480394" w:rsidRPr="00840310">
        <w:t>un blog o un sito web.</w:t>
      </w:r>
    </w:p>
    <w:p w14:paraId="137DB891" w14:textId="64354219" w:rsidR="00115BA9" w:rsidRPr="00840310" w:rsidRDefault="00480394" w:rsidP="00115BA9">
      <w:pPr>
        <w:pStyle w:val="Titolo1"/>
        <w:rPr>
          <w:b/>
          <w:color w:val="000000" w:themeColor="text1"/>
          <w:szCs w:val="26"/>
        </w:rPr>
      </w:pPr>
      <w:r w:rsidRPr="00840310">
        <w:rPr>
          <w:b/>
          <w:color w:val="000000" w:themeColor="text1"/>
          <w:szCs w:val="26"/>
        </w:rPr>
        <w:t>Compito</w:t>
      </w:r>
    </w:p>
    <w:p w14:paraId="6F812FAF" w14:textId="1F4D6105" w:rsidR="00480394" w:rsidRPr="00840310" w:rsidRDefault="00480394" w:rsidP="00996F5F">
      <w:pPr>
        <w:spacing w:line="276" w:lineRule="auto"/>
      </w:pPr>
      <w:r w:rsidRPr="00840310">
        <w:t xml:space="preserve">Ora completa la </w:t>
      </w:r>
      <w:r w:rsidR="00911869" w:rsidRPr="00840310">
        <w:t xml:space="preserve">scheda di presentazione </w:t>
      </w:r>
      <w:r w:rsidRPr="00840310">
        <w:t>del tuo animale preferito con</w:t>
      </w:r>
      <w:r w:rsidR="00911869" w:rsidRPr="00840310">
        <w:t xml:space="preserve"> delle</w:t>
      </w:r>
      <w:r w:rsidRPr="00840310">
        <w:t xml:space="preserve"> immagini.</w:t>
      </w:r>
    </w:p>
    <w:p w14:paraId="0FC34EB8" w14:textId="2618D1E4" w:rsidR="00A43E8D" w:rsidRPr="00840310" w:rsidRDefault="00480394" w:rsidP="00996F5F">
      <w:pPr>
        <w:spacing w:line="276" w:lineRule="auto"/>
      </w:pPr>
      <w:r w:rsidRPr="00840310">
        <w:t>Cerca</w:t>
      </w:r>
      <w:r w:rsidR="00A43E8D" w:rsidRPr="00840310">
        <w:t xml:space="preserve"> immagini </w:t>
      </w:r>
      <w:r w:rsidR="00210A33">
        <w:t>ne</w:t>
      </w:r>
      <w:r w:rsidR="00A43E8D" w:rsidRPr="00840310">
        <w:t xml:space="preserve">l sito </w:t>
      </w:r>
      <w:hyperlink r:id="rId10" w:history="1">
        <w:r w:rsidR="000F4D10" w:rsidRPr="00840310">
          <w:rPr>
            <w:rStyle w:val="Collegamentoipertestuale"/>
          </w:rPr>
          <w:t>www.flickr.com</w:t>
        </w:r>
      </w:hyperlink>
      <w:r w:rsidR="00115BA9" w:rsidRPr="00840310">
        <w:t xml:space="preserve">. </w:t>
      </w:r>
      <w:r w:rsidR="00A43E8D" w:rsidRPr="00840310">
        <w:t xml:space="preserve">Inserisci il nome del tuo animale e </w:t>
      </w:r>
      <w:r w:rsidR="00244B44" w:rsidRPr="00840310">
        <w:t>seleziona la modalità</w:t>
      </w:r>
      <w:r w:rsidR="00F23C84" w:rsidRPr="00840310">
        <w:t xml:space="preserve"> </w:t>
      </w:r>
      <w:r w:rsidR="00840310">
        <w:t>"</w:t>
      </w:r>
      <w:r w:rsidR="00F23C84" w:rsidRPr="00840310">
        <w:t xml:space="preserve">Tutte quelle relative a Creative </w:t>
      </w:r>
      <w:proofErr w:type="spellStart"/>
      <w:r w:rsidR="00F23C84" w:rsidRPr="00840310">
        <w:t>Commons</w:t>
      </w:r>
      <w:proofErr w:type="spellEnd"/>
      <w:r w:rsidR="00840310">
        <w:t>"</w:t>
      </w:r>
      <w:r w:rsidR="00F23C84" w:rsidRPr="00840310">
        <w:t>.</w:t>
      </w:r>
      <w:r w:rsidR="00911869" w:rsidRPr="00840310">
        <w:t xml:space="preserve"> Fa' attenzione al simbolo "Creative </w:t>
      </w:r>
      <w:proofErr w:type="spellStart"/>
      <w:r w:rsidR="00911869" w:rsidRPr="00840310">
        <w:t>Commons</w:t>
      </w:r>
      <w:proofErr w:type="spellEnd"/>
      <w:r w:rsidR="00911869" w:rsidRPr="00840310">
        <w:t xml:space="preserve">" e indica la fonte o l'autore. </w:t>
      </w:r>
    </w:p>
    <w:p w14:paraId="01A8FA47" w14:textId="77777777" w:rsidR="00911869" w:rsidRPr="00840310" w:rsidRDefault="00911869" w:rsidP="00911869">
      <w:pPr>
        <w:pStyle w:val="LMVQuelle"/>
        <w:framePr w:w="0" w:hRule="auto" w:wrap="auto" w:vAnchor="margin" w:hAnchor="text" w:xAlign="left" w:yAlign="inline"/>
      </w:pPr>
    </w:p>
    <w:p w14:paraId="4A9616D6" w14:textId="77777777" w:rsidR="00911869" w:rsidRPr="00840310" w:rsidRDefault="00911869" w:rsidP="00911869">
      <w:pPr>
        <w:pStyle w:val="LMVQuelle"/>
        <w:framePr w:w="0" w:hRule="auto" w:wrap="auto" w:vAnchor="margin" w:hAnchor="text" w:xAlign="left" w:yAlign="inline"/>
      </w:pPr>
    </w:p>
    <w:p w14:paraId="321590E4" w14:textId="006453B3" w:rsidR="007B355A" w:rsidRPr="00840310" w:rsidRDefault="007B355A" w:rsidP="00911869">
      <w:pPr>
        <w:pStyle w:val="LMVQuelle"/>
        <w:framePr w:w="0" w:hRule="auto" w:wrap="auto" w:vAnchor="margin" w:hAnchor="text" w:xAlign="left" w:yAlign="inline"/>
      </w:pPr>
    </w:p>
    <w:p w14:paraId="23EB977A" w14:textId="201EE590" w:rsidR="007B355A" w:rsidRPr="00840310" w:rsidRDefault="007B355A" w:rsidP="00911869">
      <w:pPr>
        <w:pStyle w:val="LMVQuelle"/>
        <w:framePr w:w="0" w:hRule="auto" w:wrap="auto" w:vAnchor="margin" w:hAnchor="text" w:xAlign="left" w:yAlign="inline"/>
      </w:pPr>
    </w:p>
    <w:p w14:paraId="5C5976B0" w14:textId="6F2B32AC" w:rsidR="007B355A" w:rsidRPr="00840310" w:rsidRDefault="007B355A" w:rsidP="00911869">
      <w:pPr>
        <w:pStyle w:val="LMVQuelle"/>
        <w:framePr w:w="0" w:hRule="auto" w:wrap="auto" w:vAnchor="margin" w:hAnchor="text" w:xAlign="left" w:yAlign="inline"/>
      </w:pPr>
    </w:p>
    <w:p w14:paraId="6743F089" w14:textId="346FA1F2" w:rsidR="007B355A" w:rsidRPr="00840310" w:rsidRDefault="007B355A" w:rsidP="00911869">
      <w:pPr>
        <w:pStyle w:val="LMVQuelle"/>
        <w:framePr w:w="0" w:hRule="auto" w:wrap="auto" w:vAnchor="margin" w:hAnchor="text" w:xAlign="left" w:yAlign="inline"/>
      </w:pPr>
    </w:p>
    <w:p w14:paraId="28AD3FDA" w14:textId="77777777" w:rsidR="007B355A" w:rsidRPr="00840310" w:rsidRDefault="007B355A" w:rsidP="00911869">
      <w:pPr>
        <w:pStyle w:val="LMVQuelle"/>
        <w:framePr w:w="0" w:hRule="auto" w:wrap="auto" w:vAnchor="margin" w:hAnchor="text" w:xAlign="left" w:yAlign="inline"/>
      </w:pPr>
    </w:p>
    <w:p w14:paraId="72E51C8A" w14:textId="77777777" w:rsidR="007B355A" w:rsidRPr="00840310" w:rsidRDefault="007B355A" w:rsidP="00911869">
      <w:pPr>
        <w:pStyle w:val="LMVQuelle"/>
        <w:framePr w:w="0" w:hRule="auto" w:wrap="auto" w:vAnchor="margin" w:hAnchor="text" w:xAlign="left" w:yAlign="inline"/>
      </w:pPr>
    </w:p>
    <w:p w14:paraId="7AF6ED8D" w14:textId="325B5390" w:rsidR="00911869" w:rsidRPr="00840310" w:rsidRDefault="00840310" w:rsidP="00911869">
      <w:pPr>
        <w:pStyle w:val="LMVQuelle"/>
        <w:framePr w:w="0" w:hRule="auto" w:wrap="auto" w:vAnchor="margin" w:hAnchor="text" w:xAlign="left" w:yAlign="inline"/>
      </w:pPr>
      <w:r>
        <w:t>Crediti d'immagine</w:t>
      </w:r>
    </w:p>
    <w:p w14:paraId="6E042F68" w14:textId="6644FE43" w:rsidR="00911869" w:rsidRPr="00986207" w:rsidRDefault="00911869" w:rsidP="00911869">
      <w:pPr>
        <w:pStyle w:val="LMVQuelle"/>
        <w:framePr w:w="0" w:hRule="auto" w:wrap="auto" w:vAnchor="margin" w:hAnchor="text" w:xAlign="left" w:yAlign="inline"/>
        <w:rPr>
          <w:lang w:val="en-US"/>
        </w:rPr>
      </w:pPr>
      <w:bookmarkStart w:id="0" w:name="_GoBack"/>
      <w:bookmarkEnd w:id="0"/>
      <w:r w:rsidRPr="00986207">
        <w:rPr>
          <w:lang w:val="en-US"/>
        </w:rPr>
        <w:t xml:space="preserve">Screenshots </w:t>
      </w:r>
      <w:r w:rsidR="00840310" w:rsidRPr="00986207">
        <w:rPr>
          <w:lang w:val="en-US"/>
        </w:rPr>
        <w:t>d</w:t>
      </w:r>
      <w:r w:rsidRPr="00986207">
        <w:rPr>
          <w:lang w:val="en-US"/>
        </w:rPr>
        <w:t>elfin</w:t>
      </w:r>
      <w:r w:rsidR="00840310" w:rsidRPr="00986207">
        <w:rPr>
          <w:lang w:val="en-US"/>
        </w:rPr>
        <w:t>o</w:t>
      </w:r>
      <w:r w:rsidRPr="00986207">
        <w:rPr>
          <w:lang w:val="en-US"/>
        </w:rPr>
        <w:t xml:space="preserve">: www.google.ch, </w:t>
      </w:r>
      <w:r w:rsidR="00D14012" w:rsidRPr="00986207">
        <w:rPr>
          <w:lang w:val="en-US"/>
        </w:rPr>
        <w:t>Opera, 2019-11-24</w:t>
      </w:r>
    </w:p>
    <w:p w14:paraId="319BAC48" w14:textId="3B768940" w:rsidR="00911869" w:rsidRPr="00840310" w:rsidRDefault="00911869" w:rsidP="00911869">
      <w:pPr>
        <w:pStyle w:val="LMVQuelle"/>
        <w:framePr w:w="0" w:hRule="auto" w:wrap="auto" w:vAnchor="margin" w:hAnchor="text" w:xAlign="left" w:yAlign="inline"/>
      </w:pPr>
      <w:r w:rsidRPr="00986207">
        <w:t>Delfin</w:t>
      </w:r>
      <w:r w:rsidR="00840310" w:rsidRPr="00986207">
        <w:t>o</w:t>
      </w:r>
      <w:r w:rsidRPr="00986207">
        <w:t>: https://</w:t>
      </w:r>
      <w:r w:rsidR="00D14012" w:rsidRPr="00986207">
        <w:rPr>
          <w:iCs/>
        </w:rPr>
        <w:t>pixnio.com</w:t>
      </w:r>
      <w:r w:rsidRPr="00986207">
        <w:t xml:space="preserve">, </w:t>
      </w:r>
      <w:r w:rsidR="00D14012" w:rsidRPr="00986207">
        <w:t>2019-11-24</w:t>
      </w:r>
      <w:r w:rsidRPr="00986207">
        <w:t>.</w:t>
      </w:r>
    </w:p>
    <w:p w14:paraId="4AE13193" w14:textId="3C37BF1A" w:rsidR="004A3732" w:rsidRPr="00840310" w:rsidRDefault="004A3732" w:rsidP="00115BA9"/>
    <w:sectPr w:rsidR="004A3732" w:rsidRPr="00840310" w:rsidSect="00321841">
      <w:headerReference w:type="default" r:id="rId11"/>
      <w:footerReference w:type="default" r:id="rId12"/>
      <w:pgSz w:w="11906" w:h="16838" w:code="9"/>
      <w:pgMar w:top="1361" w:right="1134" w:bottom="1134" w:left="1134" w:header="567" w:footer="51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1EEEC" w14:textId="77777777" w:rsidR="00AE0A0E" w:rsidRDefault="00AE0A0E" w:rsidP="00FB0212">
      <w:pPr>
        <w:spacing w:line="240" w:lineRule="auto"/>
      </w:pPr>
      <w:r>
        <w:separator/>
      </w:r>
    </w:p>
  </w:endnote>
  <w:endnote w:type="continuationSeparator" w:id="0">
    <w:p w14:paraId="7BBB7F52" w14:textId="77777777" w:rsidR="00AE0A0E" w:rsidRDefault="00AE0A0E" w:rsidP="00FB02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altName w:val="ＭＳ Ｐゴシック"/>
    <w:panose1 w:val="020B06000702050802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A53C8" w14:textId="5B12C397" w:rsidR="00FB0212" w:rsidRPr="00020912" w:rsidRDefault="00FB0212">
    <w:pPr>
      <w:pStyle w:val="Pidipagina"/>
      <w:rPr>
        <w:b/>
      </w:rPr>
    </w:pPr>
    <w:r w:rsidRPr="00C966BC">
      <w:rPr>
        <w:b/>
      </w:rPr>
      <w:tab/>
    </w:r>
    <w:r w:rsidR="00986318">
      <w:rPr>
        <w:b/>
      </w:rPr>
      <w:t>Pagina</w:t>
    </w:r>
    <w:r w:rsidRPr="00020912">
      <w:rPr>
        <w:b/>
      </w:rPr>
      <w:t xml:space="preserve"> </w:t>
    </w:r>
    <w:r w:rsidRPr="00020912">
      <w:rPr>
        <w:b/>
      </w:rPr>
      <w:fldChar w:fldCharType="begin"/>
    </w:r>
    <w:r w:rsidRPr="00020912">
      <w:rPr>
        <w:b/>
      </w:rPr>
      <w:instrText xml:space="preserve"> PAGE  \* Arabic  \* MERGEFORMAT </w:instrText>
    </w:r>
    <w:r w:rsidRPr="00020912">
      <w:rPr>
        <w:b/>
      </w:rPr>
      <w:fldChar w:fldCharType="separate"/>
    </w:r>
    <w:r w:rsidR="00D14012">
      <w:rPr>
        <w:b/>
        <w:noProof/>
      </w:rPr>
      <w:t>2</w:t>
    </w:r>
    <w:r w:rsidRPr="00020912">
      <w:rPr>
        <w:b/>
      </w:rPr>
      <w:fldChar w:fldCharType="end"/>
    </w:r>
    <w:r w:rsidRPr="00020912">
      <w:rPr>
        <w:b/>
      </w:rPr>
      <w:t>/</w:t>
    </w:r>
    <w:r w:rsidR="001809AA" w:rsidRPr="00020912">
      <w:rPr>
        <w:b/>
      </w:rPr>
      <w:fldChar w:fldCharType="begin"/>
    </w:r>
    <w:r w:rsidR="001809AA" w:rsidRPr="00020912">
      <w:rPr>
        <w:b/>
      </w:rPr>
      <w:instrText xml:space="preserve"> NUMPAGES  \* Arabic  \* MERGEFORMAT </w:instrText>
    </w:r>
    <w:r w:rsidR="001809AA" w:rsidRPr="00020912">
      <w:rPr>
        <w:b/>
      </w:rPr>
      <w:fldChar w:fldCharType="separate"/>
    </w:r>
    <w:r w:rsidR="00D14012">
      <w:rPr>
        <w:b/>
        <w:noProof/>
      </w:rPr>
      <w:t>2</w:t>
    </w:r>
    <w:r w:rsidR="001809AA" w:rsidRPr="00020912">
      <w:rPr>
        <w:b/>
        <w:noProof/>
      </w:rPr>
      <w:fldChar w:fldCharType="end"/>
    </w:r>
  </w:p>
  <w:p w14:paraId="118D0F01" w14:textId="33856FB3" w:rsidR="00FB0212" w:rsidRDefault="009810F5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3" behindDoc="1" locked="1" layoutInCell="1" allowOverlap="1" wp14:anchorId="1B143D47" wp14:editId="727F8B5B">
          <wp:simplePos x="0" y="0"/>
          <wp:positionH relativeFrom="page">
            <wp:posOffset>323850</wp:posOffset>
          </wp:positionH>
          <wp:positionV relativeFrom="page">
            <wp:posOffset>10213816</wp:posOffset>
          </wp:positionV>
          <wp:extent cx="552600" cy="181440"/>
          <wp:effectExtent l="0" t="0" r="0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" cy="18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212">
      <w:tab/>
      <w:t xml:space="preserve">© </w:t>
    </w:r>
    <w:r w:rsidR="000F4D10">
      <w:t>Materiale didattico dei Grigioni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7BF55F" w14:textId="77777777" w:rsidR="00AE0A0E" w:rsidRDefault="00AE0A0E" w:rsidP="00FB0212">
      <w:pPr>
        <w:spacing w:line="240" w:lineRule="auto"/>
      </w:pPr>
    </w:p>
  </w:footnote>
  <w:footnote w:type="continuationSeparator" w:id="0">
    <w:p w14:paraId="2CC82E3B" w14:textId="77777777" w:rsidR="00AE0A0E" w:rsidRDefault="00AE0A0E" w:rsidP="00FB02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7E7B0" w14:textId="700C1982" w:rsidR="004319DE" w:rsidRPr="00C23AFF" w:rsidRDefault="004319DE" w:rsidP="004319DE">
    <w:pPr>
      <w:pStyle w:val="Intestazione"/>
      <w:pBdr>
        <w:bottom w:val="single" w:sz="4" w:space="1" w:color="808080" w:themeColor="background1" w:themeShade="80"/>
      </w:pBdr>
      <w:rPr>
        <w:color w:val="808080" w:themeColor="background1" w:themeShade="80"/>
        <w:sz w:val="18"/>
      </w:rPr>
    </w:pPr>
    <w:r w:rsidRPr="00C23AFF">
      <w:rPr>
        <w:color w:val="808080" w:themeColor="background1" w:themeShade="80"/>
        <w:sz w:val="18"/>
      </w:rPr>
      <w:t xml:space="preserve">Media – </w:t>
    </w:r>
    <w:r w:rsidR="00C23AFF" w:rsidRPr="00C23AFF">
      <w:rPr>
        <w:color w:val="808080" w:themeColor="background1" w:themeShade="80"/>
        <w:sz w:val="18"/>
      </w:rPr>
      <w:t>T</w:t>
    </w:r>
    <w:r w:rsidRPr="00C23AFF">
      <w:rPr>
        <w:color w:val="808080" w:themeColor="background1" w:themeShade="80"/>
        <w:sz w:val="18"/>
      </w:rPr>
      <w:t>utto vero?</w:t>
    </w:r>
    <w:r w:rsidRPr="00C23AFF">
      <w:rPr>
        <w:color w:val="808080" w:themeColor="background1" w:themeShade="80"/>
        <w:sz w:val="18"/>
      </w:rPr>
      <w:tab/>
      <w:t>Sapers</w:t>
    </w:r>
    <w:r w:rsidR="00C23AFF">
      <w:rPr>
        <w:color w:val="808080" w:themeColor="background1" w:themeShade="80"/>
        <w:sz w:val="18"/>
      </w:rPr>
      <w:t>ela cavare</w:t>
    </w:r>
  </w:p>
  <w:p w14:paraId="6D2130DD" w14:textId="5CB14CB0" w:rsidR="009B0613" w:rsidRPr="00C23AFF" w:rsidRDefault="009B0613" w:rsidP="004319D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126B5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F07F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36BD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7054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92C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18B2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0C36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C8FE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909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A802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D04BBF"/>
    <w:multiLevelType w:val="multilevel"/>
    <w:tmpl w:val="2688B074"/>
    <w:styleLink w:val="LMVAufz"/>
    <w:lvl w:ilvl="0">
      <w:start w:val="1"/>
      <w:numFmt w:val="bullet"/>
      <w:pStyle w:val="Puntoelenco"/>
      <w:lvlText w:val="–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</w:abstractNum>
  <w:abstractNum w:abstractNumId="11" w15:restartNumberingAfterBreak="0">
    <w:nsid w:val="5F016CE3"/>
    <w:multiLevelType w:val="multilevel"/>
    <w:tmpl w:val="2688B074"/>
    <w:numStyleLink w:val="LMVAufz"/>
  </w:abstractNum>
  <w:abstractNum w:abstractNumId="12" w15:restartNumberingAfterBreak="0">
    <w:nsid w:val="61FA7EE1"/>
    <w:multiLevelType w:val="multilevel"/>
    <w:tmpl w:val="48E0256E"/>
    <w:styleLink w:val="LMVListe"/>
    <w:lvl w:ilvl="0">
      <w:start w:val="1"/>
      <w:numFmt w:val="decimal"/>
      <w:pStyle w:val="Elenco"/>
      <w:lvlText w:val="%1."/>
      <w:lvlJc w:val="right"/>
      <w:pPr>
        <w:tabs>
          <w:tab w:val="num" w:pos="284"/>
        </w:tabs>
        <w:ind w:left="284" w:hanging="57"/>
      </w:pPr>
      <w:rPr>
        <w:rFonts w:hint="default"/>
      </w:rPr>
    </w:lvl>
    <w:lvl w:ilvl="1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737"/>
  <w:drawingGridVerticalSpacing w:val="22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613"/>
    <w:rsid w:val="00020912"/>
    <w:rsid w:val="00022E44"/>
    <w:rsid w:val="000536B5"/>
    <w:rsid w:val="00060ABD"/>
    <w:rsid w:val="00077474"/>
    <w:rsid w:val="000F4D10"/>
    <w:rsid w:val="00105A6C"/>
    <w:rsid w:val="00106239"/>
    <w:rsid w:val="00115BA9"/>
    <w:rsid w:val="001354A2"/>
    <w:rsid w:val="00157CC3"/>
    <w:rsid w:val="00170D9E"/>
    <w:rsid w:val="001809AA"/>
    <w:rsid w:val="00186147"/>
    <w:rsid w:val="00195364"/>
    <w:rsid w:val="001E1F6D"/>
    <w:rsid w:val="00210A33"/>
    <w:rsid w:val="00220E84"/>
    <w:rsid w:val="00225A95"/>
    <w:rsid w:val="00244B44"/>
    <w:rsid w:val="002502B0"/>
    <w:rsid w:val="002E5BDB"/>
    <w:rsid w:val="00304061"/>
    <w:rsid w:val="00304CEC"/>
    <w:rsid w:val="00314D27"/>
    <w:rsid w:val="00321841"/>
    <w:rsid w:val="00342238"/>
    <w:rsid w:val="00354797"/>
    <w:rsid w:val="00362B36"/>
    <w:rsid w:val="003838FC"/>
    <w:rsid w:val="00390C58"/>
    <w:rsid w:val="003B66F4"/>
    <w:rsid w:val="003D117F"/>
    <w:rsid w:val="003E14BF"/>
    <w:rsid w:val="003F00C0"/>
    <w:rsid w:val="00400EE7"/>
    <w:rsid w:val="004071A2"/>
    <w:rsid w:val="004202F9"/>
    <w:rsid w:val="004319DE"/>
    <w:rsid w:val="00444DB5"/>
    <w:rsid w:val="00480394"/>
    <w:rsid w:val="004978B5"/>
    <w:rsid w:val="004A3732"/>
    <w:rsid w:val="004D58D2"/>
    <w:rsid w:val="004D7D20"/>
    <w:rsid w:val="004E5283"/>
    <w:rsid w:val="004F196D"/>
    <w:rsid w:val="00525EF5"/>
    <w:rsid w:val="00531F79"/>
    <w:rsid w:val="00532D42"/>
    <w:rsid w:val="00542FC8"/>
    <w:rsid w:val="00543D0B"/>
    <w:rsid w:val="00552732"/>
    <w:rsid w:val="005A49D6"/>
    <w:rsid w:val="006542BD"/>
    <w:rsid w:val="00656AAE"/>
    <w:rsid w:val="00662895"/>
    <w:rsid w:val="0067080D"/>
    <w:rsid w:val="0068086A"/>
    <w:rsid w:val="0069632F"/>
    <w:rsid w:val="007030A6"/>
    <w:rsid w:val="0074357E"/>
    <w:rsid w:val="00752325"/>
    <w:rsid w:val="00761683"/>
    <w:rsid w:val="007664C0"/>
    <w:rsid w:val="007A567E"/>
    <w:rsid w:val="007A722C"/>
    <w:rsid w:val="007B355A"/>
    <w:rsid w:val="007B4AC6"/>
    <w:rsid w:val="007C5C29"/>
    <w:rsid w:val="007D17AB"/>
    <w:rsid w:val="007D3766"/>
    <w:rsid w:val="007D6F67"/>
    <w:rsid w:val="007E2A2C"/>
    <w:rsid w:val="007E4386"/>
    <w:rsid w:val="007E60AF"/>
    <w:rsid w:val="00810980"/>
    <w:rsid w:val="00823406"/>
    <w:rsid w:val="00825CB3"/>
    <w:rsid w:val="00840310"/>
    <w:rsid w:val="00862C3A"/>
    <w:rsid w:val="0086501D"/>
    <w:rsid w:val="00885ED1"/>
    <w:rsid w:val="008C07AF"/>
    <w:rsid w:val="008D3A9F"/>
    <w:rsid w:val="00911869"/>
    <w:rsid w:val="009161C4"/>
    <w:rsid w:val="00932C5C"/>
    <w:rsid w:val="00941A48"/>
    <w:rsid w:val="00944143"/>
    <w:rsid w:val="009577BF"/>
    <w:rsid w:val="009810F5"/>
    <w:rsid w:val="00986207"/>
    <w:rsid w:val="00986318"/>
    <w:rsid w:val="00991CB4"/>
    <w:rsid w:val="00996F5F"/>
    <w:rsid w:val="009B0613"/>
    <w:rsid w:val="009B3439"/>
    <w:rsid w:val="009D5780"/>
    <w:rsid w:val="009D7625"/>
    <w:rsid w:val="009F6490"/>
    <w:rsid w:val="00A368BB"/>
    <w:rsid w:val="00A43E8D"/>
    <w:rsid w:val="00A67B59"/>
    <w:rsid w:val="00A82D8E"/>
    <w:rsid w:val="00A951EC"/>
    <w:rsid w:val="00A953B9"/>
    <w:rsid w:val="00AA10D7"/>
    <w:rsid w:val="00AC7074"/>
    <w:rsid w:val="00AD3C46"/>
    <w:rsid w:val="00AE0A0E"/>
    <w:rsid w:val="00B30255"/>
    <w:rsid w:val="00B54EC4"/>
    <w:rsid w:val="00B846C6"/>
    <w:rsid w:val="00B90177"/>
    <w:rsid w:val="00B92DFF"/>
    <w:rsid w:val="00B96855"/>
    <w:rsid w:val="00BB4A1A"/>
    <w:rsid w:val="00BB5AE8"/>
    <w:rsid w:val="00BE21F3"/>
    <w:rsid w:val="00BE7A75"/>
    <w:rsid w:val="00BF48FA"/>
    <w:rsid w:val="00C06009"/>
    <w:rsid w:val="00C23AFF"/>
    <w:rsid w:val="00C2486F"/>
    <w:rsid w:val="00C44D44"/>
    <w:rsid w:val="00C45CBD"/>
    <w:rsid w:val="00C6038B"/>
    <w:rsid w:val="00C966BC"/>
    <w:rsid w:val="00C96DE4"/>
    <w:rsid w:val="00D14012"/>
    <w:rsid w:val="00D4175A"/>
    <w:rsid w:val="00D61051"/>
    <w:rsid w:val="00D615EE"/>
    <w:rsid w:val="00D673E3"/>
    <w:rsid w:val="00DA3715"/>
    <w:rsid w:val="00DA4F15"/>
    <w:rsid w:val="00DA4F46"/>
    <w:rsid w:val="00DC7851"/>
    <w:rsid w:val="00DE194C"/>
    <w:rsid w:val="00E21736"/>
    <w:rsid w:val="00E53F8C"/>
    <w:rsid w:val="00E57783"/>
    <w:rsid w:val="00E6707D"/>
    <w:rsid w:val="00EF7DFD"/>
    <w:rsid w:val="00F0610C"/>
    <w:rsid w:val="00F23C84"/>
    <w:rsid w:val="00F469E6"/>
    <w:rsid w:val="00F70BDE"/>
    <w:rsid w:val="00F74898"/>
    <w:rsid w:val="00F81AF7"/>
    <w:rsid w:val="00F90311"/>
    <w:rsid w:val="00F92135"/>
    <w:rsid w:val="00FA1220"/>
    <w:rsid w:val="00FB0212"/>
    <w:rsid w:val="00FF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2AD36C05"/>
  <w15:docId w15:val="{0611B410-4DFC-45DD-963F-B4B77A5E2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18"/>
        <w:szCs w:val="18"/>
        <w:lang w:val="de-CH" w:eastAsia="en-US" w:bidi="ar-SA"/>
      </w:rPr>
    </w:rPrDefault>
    <w:pPrDefault>
      <w:pPr>
        <w:spacing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B846C6"/>
    <w:rPr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1736"/>
    <w:pPr>
      <w:keepNext/>
      <w:keepLines/>
      <w:spacing w:before="660" w:after="220" w:line="300" w:lineRule="exact"/>
      <w:contextualSpacing/>
      <w:outlineLvl w:val="0"/>
    </w:pPr>
    <w:rPr>
      <w:rFonts w:eastAsiaTheme="majorEastAsia" w:cstheme="majorBidi"/>
      <w:bCs/>
      <w:sz w:val="2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21736"/>
    <w:pPr>
      <w:keepNext/>
      <w:keepLines/>
      <w:spacing w:before="440" w:after="22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21736"/>
    <w:pPr>
      <w:keepNext/>
      <w:keepLines/>
      <w:spacing w:before="220"/>
      <w:contextualSpacing/>
      <w:outlineLvl w:val="2"/>
    </w:pPr>
    <w:rPr>
      <w:rFonts w:eastAsiaTheme="majorEastAsia" w:cstheme="majorBidi"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536B5"/>
    <w:rPr>
      <w:color w:val="auto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536B5"/>
    <w:rPr>
      <w:color w:val="auto"/>
      <w:u w:val="none"/>
    </w:rPr>
  </w:style>
  <w:style w:type="character" w:customStyle="1" w:styleId="Collegamentoipertestualeintelligente1">
    <w:name w:val="Collegamento ipertestuale intelligente1"/>
    <w:basedOn w:val="Carpredefinitoparagrafo"/>
    <w:uiPriority w:val="99"/>
    <w:semiHidden/>
    <w:unhideWhenUsed/>
    <w:rsid w:val="000536B5"/>
    <w:rPr>
      <w:u w:val="none"/>
    </w:rPr>
  </w:style>
  <w:style w:type="paragraph" w:styleId="Intestazione">
    <w:name w:val="header"/>
    <w:basedOn w:val="Normale"/>
    <w:link w:val="IntestazioneCarattere"/>
    <w:uiPriority w:val="99"/>
    <w:unhideWhenUsed/>
    <w:rsid w:val="00FB0212"/>
    <w:pPr>
      <w:tabs>
        <w:tab w:val="right" w:pos="10206"/>
      </w:tabs>
      <w:spacing w:line="240" w:lineRule="auto"/>
      <w:ind w:left="-567" w:right="-567"/>
    </w:pPr>
    <w:rPr>
      <w:sz w:val="15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0212"/>
    <w:rPr>
      <w:sz w:val="15"/>
    </w:rPr>
  </w:style>
  <w:style w:type="paragraph" w:styleId="Pidipagina">
    <w:name w:val="footer"/>
    <w:basedOn w:val="Normale"/>
    <w:link w:val="PidipaginaCarattere"/>
    <w:uiPriority w:val="99"/>
    <w:unhideWhenUsed/>
    <w:rsid w:val="00FB0212"/>
    <w:pPr>
      <w:tabs>
        <w:tab w:val="right" w:pos="10206"/>
      </w:tabs>
      <w:spacing w:line="284" w:lineRule="exact"/>
      <w:ind w:left="-567" w:right="-567"/>
    </w:pPr>
    <w:rPr>
      <w:sz w:val="15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0212"/>
    <w:rPr>
      <w:sz w:val="15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3406"/>
    <w:pPr>
      <w:numPr>
        <w:ilvl w:val="1"/>
      </w:numPr>
      <w:spacing w:after="60" w:line="300" w:lineRule="exact"/>
      <w:ind w:left="-567"/>
      <w:contextualSpacing/>
    </w:pPr>
    <w:rPr>
      <w:rFonts w:eastAsiaTheme="majorEastAsia" w:cstheme="majorBidi"/>
      <w:iCs/>
      <w:sz w:val="26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3406"/>
    <w:rPr>
      <w:rFonts w:eastAsiaTheme="majorEastAsia" w:cstheme="majorBidi"/>
      <w:iCs/>
      <w:sz w:val="26"/>
      <w:szCs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3406"/>
    <w:pPr>
      <w:spacing w:after="440" w:line="720" w:lineRule="exact"/>
      <w:ind w:left="-567"/>
      <w:contextualSpacing/>
    </w:pPr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823406"/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21736"/>
    <w:rPr>
      <w:rFonts w:eastAsiaTheme="majorEastAsia" w:cstheme="majorBidi"/>
      <w:bCs/>
      <w:sz w:val="26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21736"/>
    <w:rPr>
      <w:rFonts w:eastAsiaTheme="majorEastAsia" w:cstheme="majorBidi"/>
      <w:b/>
      <w:bCs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21736"/>
    <w:rPr>
      <w:rFonts w:eastAsiaTheme="majorEastAsia" w:cstheme="majorBidi"/>
      <w:bCs/>
      <w:u w:val="single"/>
    </w:rPr>
  </w:style>
  <w:style w:type="numbering" w:customStyle="1" w:styleId="LMVAufz">
    <w:name w:val="LMV_Aufz"/>
    <w:uiPriority w:val="99"/>
    <w:rsid w:val="00E21736"/>
    <w:pPr>
      <w:numPr>
        <w:numId w:val="11"/>
      </w:numPr>
    </w:pPr>
  </w:style>
  <w:style w:type="numbering" w:customStyle="1" w:styleId="LMVListe">
    <w:name w:val="LMV_Liste"/>
    <w:uiPriority w:val="99"/>
    <w:rsid w:val="00E21736"/>
    <w:pPr>
      <w:numPr>
        <w:numId w:val="13"/>
      </w:numPr>
    </w:pPr>
  </w:style>
  <w:style w:type="paragraph" w:styleId="Puntoelenco">
    <w:name w:val="List Bullet"/>
    <w:basedOn w:val="Normale"/>
    <w:uiPriority w:val="99"/>
    <w:unhideWhenUsed/>
    <w:rsid w:val="00E21736"/>
    <w:pPr>
      <w:numPr>
        <w:numId w:val="12"/>
      </w:numPr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030A6"/>
    <w:pPr>
      <w:spacing w:line="180" w:lineRule="atLeast"/>
    </w:pPr>
    <w:rPr>
      <w:sz w:val="15"/>
      <w:szCs w:val="20"/>
    </w:rPr>
  </w:style>
  <w:style w:type="paragraph" w:styleId="Elenco">
    <w:name w:val="List"/>
    <w:basedOn w:val="Normale"/>
    <w:uiPriority w:val="99"/>
    <w:unhideWhenUsed/>
    <w:qFormat/>
    <w:rsid w:val="00E21736"/>
    <w:pPr>
      <w:numPr>
        <w:numId w:val="13"/>
      </w:numPr>
      <w:contextualSpacing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030A6"/>
    <w:rPr>
      <w:sz w:val="15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030A6"/>
    <w:rPr>
      <w:vertAlign w:val="superscript"/>
    </w:rPr>
  </w:style>
  <w:style w:type="paragraph" w:customStyle="1" w:styleId="LMVQuelle">
    <w:name w:val="LMV_Quelle"/>
    <w:basedOn w:val="Normale"/>
    <w:qFormat/>
    <w:rsid w:val="00F92135"/>
    <w:pPr>
      <w:framePr w:w="9639" w:h="907" w:hRule="exact" w:wrap="around" w:vAnchor="page" w:hAnchor="page" w:x="1135" w:y="14800" w:anchorLock="1"/>
      <w:spacing w:line="180" w:lineRule="atLeast"/>
    </w:pPr>
    <w:rPr>
      <w:sz w:val="15"/>
    </w:rPr>
  </w:style>
  <w:style w:type="table" w:styleId="Grigliatabella">
    <w:name w:val="Table Grid"/>
    <w:basedOn w:val="Tabellanormale"/>
    <w:uiPriority w:val="59"/>
    <w:rsid w:val="001809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MVTabelle">
    <w:name w:val="LMV_Tabelle"/>
    <w:basedOn w:val="Tabellanormale"/>
    <w:uiPriority w:val="99"/>
    <w:rsid w:val="007D17AB"/>
    <w:pPr>
      <w:spacing w:line="200" w:lineRule="atLeast"/>
      <w:ind w:left="113" w:right="113"/>
    </w:pPr>
    <w:rPr>
      <w:sz w:val="16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  <w:tblCellMar>
        <w:top w:w="68" w:type="dxa"/>
        <w:left w:w="0" w:type="dxa"/>
        <w:bottom w:w="68" w:type="dxa"/>
        <w:right w:w="0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vAlign w:val="center"/>
      </w:tcPr>
    </w:tblStylePr>
    <w:tblStylePr w:type="firstCol">
      <w:rPr>
        <w:b/>
        <w:i w:val="0"/>
      </w:rPr>
    </w:tblStylePr>
  </w:style>
  <w:style w:type="paragraph" w:customStyle="1" w:styleId="LMVSchreiblinie">
    <w:name w:val="LMV_Schreiblinie"/>
    <w:basedOn w:val="Normale"/>
    <w:qFormat/>
    <w:rsid w:val="007D17AB"/>
    <w:pPr>
      <w:pBdr>
        <w:bottom w:val="single" w:sz="4" w:space="0" w:color="auto"/>
        <w:between w:val="single" w:sz="4" w:space="0" w:color="auto"/>
      </w:pBdr>
      <w:spacing w:before="440"/>
    </w:pPr>
  </w:style>
  <w:style w:type="paragraph" w:customStyle="1" w:styleId="StdHalbeBlindzeile">
    <w:name w:val="Std Halbe Blindzeile"/>
    <w:basedOn w:val="Normale"/>
    <w:qFormat/>
    <w:rsid w:val="00342238"/>
    <w:pPr>
      <w:spacing w:line="110" w:lineRule="exact"/>
    </w:pPr>
  </w:style>
  <w:style w:type="paragraph" w:customStyle="1" w:styleId="StandardBildplatzierung">
    <w:name w:val="Standard Bildplatzierung"/>
    <w:basedOn w:val="Normale"/>
    <w:qFormat/>
    <w:rsid w:val="00542FC8"/>
    <w:pPr>
      <w:ind w:right="-567"/>
    </w:pPr>
    <w:rPr>
      <w:noProof/>
      <w:lang w:eastAsia="de-CH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2F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2FC8"/>
    <w:rPr>
      <w:rFonts w:ascii="Tahoma" w:hAnsi="Tahoma" w:cs="Tahoma"/>
      <w:sz w:val="16"/>
      <w:szCs w:val="16"/>
    </w:rPr>
  </w:style>
  <w:style w:type="paragraph" w:customStyle="1" w:styleId="Std10mmrechts">
    <w:name w:val="Std +10 mm rechts"/>
    <w:basedOn w:val="Normale"/>
    <w:qFormat/>
    <w:rsid w:val="007E2A2C"/>
    <w:pPr>
      <w:ind w:right="-567"/>
    </w:pPr>
  </w:style>
  <w:style w:type="table" w:customStyle="1" w:styleId="LMVTabellegross">
    <w:name w:val="LMV_Tabelle_gross"/>
    <w:basedOn w:val="LMVTabelle"/>
    <w:uiPriority w:val="99"/>
    <w:rsid w:val="007C5C29"/>
    <w:pPr>
      <w:spacing w:line="240" w:lineRule="auto"/>
    </w:pPr>
    <w:tblPr>
      <w:tblCellMar>
        <w:top w:w="181" w:type="dxa"/>
        <w:bottom w:w="181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tcMar>
          <w:top w:w="68" w:type="dxa"/>
          <w:left w:w="0" w:type="nil"/>
          <w:bottom w:w="68" w:type="dxa"/>
          <w:right w:w="0" w:type="nil"/>
        </w:tcMar>
        <w:vAlign w:val="center"/>
      </w:tcPr>
    </w:tblStylePr>
    <w:tblStylePr w:type="firstCol">
      <w:rPr>
        <w:b/>
        <w:i w:val="0"/>
      </w:rPr>
    </w:tblStyle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43E8D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unhideWhenUsed/>
    <w:qFormat/>
    <w:rsid w:val="00E53F8C"/>
    <w:pPr>
      <w:spacing w:after="200" w:line="240" w:lineRule="auto"/>
    </w:pPr>
    <w:rPr>
      <w:i/>
      <w:iCs/>
      <w:color w:val="000000" w:themeColor="text2"/>
    </w:rPr>
  </w:style>
  <w:style w:type="character" w:styleId="Rimandocommento">
    <w:name w:val="annotation reference"/>
    <w:basedOn w:val="Carpredefinitoparagrafo"/>
    <w:uiPriority w:val="99"/>
    <w:semiHidden/>
    <w:unhideWhenUsed/>
    <w:rsid w:val="0084031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4031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40310"/>
    <w:rPr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4031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40310"/>
    <w:rPr>
      <w:b/>
      <w:bCs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55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lick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Christian%20Z&#246;pfel\AppData\Roaming\Microsoft\Templates\LMV_SG_inform-at-21.dotx" TargetMode="External"/></Relationships>
</file>

<file path=word/theme/theme1.xml><?xml version="1.0" encoding="utf-8"?>
<a:theme xmlns:a="http://schemas.openxmlformats.org/drawingml/2006/main" name="Larissa-Design">
  <a:themeElements>
    <a:clrScheme name="Grau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0E0E0"/>
      </a:accent1>
      <a:accent2>
        <a:srgbClr val="C0C0C0"/>
      </a:accent2>
      <a:accent3>
        <a:srgbClr val="A0A0A0"/>
      </a:accent3>
      <a:accent4>
        <a:srgbClr val="808080"/>
      </a:accent4>
      <a:accent5>
        <a:srgbClr val="606060"/>
      </a:accent5>
      <a:accent6>
        <a:srgbClr val="404040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4E27C-92FD-CE42-AE78-53ED82B14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C:\Users\Christian Zöpfel\AppData\Roaming\Microsoft\Templates\LMV_SG_inform-at-21.dotx</Template>
  <TotalTime>2</TotalTime>
  <Pages>2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Lehrmittelverlag St.Gallen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Zöpfel</dc:creator>
  <cp:lastModifiedBy>Luca Beti</cp:lastModifiedBy>
  <cp:revision>3</cp:revision>
  <cp:lastPrinted>2017-04-07T15:42:00Z</cp:lastPrinted>
  <dcterms:created xsi:type="dcterms:W3CDTF">2019-11-25T20:22:00Z</dcterms:created>
  <dcterms:modified xsi:type="dcterms:W3CDTF">2019-11-25T20:23:00Z</dcterms:modified>
</cp:coreProperties>
</file>