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BB915" w14:textId="1ABB9817" w:rsidR="00E056CE" w:rsidRDefault="00E056CE" w:rsidP="00E056CE">
      <w:pPr>
        <w:pStyle w:val="Untertitel"/>
      </w:pPr>
      <w:r>
        <w:t>Anleitung</w:t>
      </w:r>
    </w:p>
    <w:p w14:paraId="4823CEF8" w14:textId="072BA6D4" w:rsidR="00E056CE" w:rsidRPr="00E056CE" w:rsidRDefault="00E056CE" w:rsidP="00E056CE">
      <w:pPr>
        <w:pStyle w:val="Titel"/>
        <w:spacing w:after="240"/>
      </w:pPr>
      <w:r w:rsidRPr="00E056CE">
        <w:t>Bildbearbeitung mit Pixlr.com</w:t>
      </w:r>
    </w:p>
    <w:p w14:paraId="20C7CB8C" w14:textId="77777777" w:rsidR="00E056CE" w:rsidRPr="00E056CE" w:rsidRDefault="008D5C99" w:rsidP="00E056CE">
      <w:pPr>
        <w:pStyle w:val="berschrift1"/>
        <w:spacing w:before="360"/>
      </w:pPr>
      <w:hyperlink r:id="rId8" w:history="1">
        <w:r w:rsidR="00E056CE" w:rsidRPr="00E056CE">
          <w:rPr>
            <w:rStyle w:val="Hyperlink"/>
          </w:rPr>
          <w:t>www.pixlr.com/de/e</w:t>
        </w:r>
      </w:hyperlink>
    </w:p>
    <w:p w14:paraId="77180E55" w14:textId="77777777" w:rsidR="00E056CE" w:rsidRPr="00E056CE" w:rsidRDefault="00E056CE" w:rsidP="00E056CE">
      <w:r w:rsidRPr="00E056CE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99DC4" wp14:editId="1007A490">
                <wp:simplePos x="0" y="0"/>
                <wp:positionH relativeFrom="column">
                  <wp:posOffset>-5867</wp:posOffset>
                </wp:positionH>
                <wp:positionV relativeFrom="paragraph">
                  <wp:posOffset>100662</wp:posOffset>
                </wp:positionV>
                <wp:extent cx="6003569" cy="1249641"/>
                <wp:effectExtent l="0" t="0" r="0" b="8255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569" cy="1249641"/>
                          <a:chOff x="0" y="0"/>
                          <a:chExt cx="6003569" cy="1249641"/>
                        </a:xfrm>
                      </wpg:grpSpPr>
                      <pic:pic xmlns:pic="http://schemas.openxmlformats.org/drawingml/2006/picture">
                        <pic:nvPicPr>
                          <pic:cNvPr id="52" name="Grafik 52" descr="Ein Bild, das Himmel, draußen, Wolken, Natu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077" y="307911"/>
                            <a:ext cx="1242060" cy="69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fik 53" descr="Ein Bild, das dunk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9024" y="0"/>
                            <a:ext cx="2074545" cy="1217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Grafik 54" descr="Ein Bild, das schwarz, Krater, dunk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0685" y="93306"/>
                            <a:ext cx="1296670" cy="112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Grafik 55" descr="Ein Bild, das drinn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3306"/>
                            <a:ext cx="768985" cy="1156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DDC48B" id="Gruppieren 51" o:spid="_x0000_s1026" style="position:absolute;margin-left:-.45pt;margin-top:7.95pt;width:472.7pt;height:98.4pt;z-index:251659264;mso-width-relative:margin" coordsize="60035,12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2" o:spid="_x0000_s1027" type="#_x0000_t75" alt="Ein Bild, das Himmel, draußen, Wolken, Natur enthält.&#10;&#10;Automatisch generierte Beschreibung" style="position:absolute;left:8770;top:3079;width:12421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">
                  <v:imagedata r:id="rId13" o:title="Ein Bild, das Himmel, draußen, Wolken, Natur enthält"/>
                  <v:path arrowok="t"/>
                </v:shape>
                <v:shape id="Grafik 53" o:spid="_x0000_s1028" type="#_x0000_t75" alt="Ein Bild, das dunkel enthält.&#10;&#10;Automatisch generierte Beschreibung" style="position:absolute;left:39290;width:20745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">
                  <v:imagedata r:id="rId14" o:title="Ein Bild, das dunkel enthält"/>
                  <v:path arrowok="t"/>
                </v:shape>
                <v:shape id="Grafik 54" o:spid="_x0000_s1029" type="#_x0000_t75" alt="Ein Bild, das schwarz, Krater, dunkel enthält.&#10;&#10;Automatisch generierte Beschreibung" style="position:absolute;left:22206;top:933;width:12967;height:1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">
                  <v:imagedata r:id="rId15" o:title="Ein Bild, das schwarz, Krater, dunkel enthält"/>
                  <v:path arrowok="t"/>
                </v:shape>
                <v:shape id="Grafik 55" o:spid="_x0000_s1030" type="#_x0000_t75" alt="Ein Bild, das drinnen enthält.&#10;&#10;Automatisch generierte Beschreibung" style="position:absolute;top:933;width:7689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">
                  <v:imagedata r:id="rId16" o:title="Ein Bild, das drinnen enthält"/>
                  <v:path arrowok="t"/>
                </v:shape>
              </v:group>
            </w:pict>
          </mc:Fallback>
        </mc:AlternateContent>
      </w:r>
      <w:r w:rsidRPr="00E056CE">
        <w:t>Bilder:</w:t>
      </w:r>
    </w:p>
    <w:p w14:paraId="70EADCF8" w14:textId="77777777" w:rsidR="00E056CE" w:rsidRPr="00E056CE" w:rsidRDefault="00E056CE" w:rsidP="00E056CE"/>
    <w:p w14:paraId="7D2C0D4D" w14:textId="77777777" w:rsidR="00E056CE" w:rsidRPr="00E056CE" w:rsidRDefault="00E056CE" w:rsidP="00E056CE"/>
    <w:p w14:paraId="1E0742E1" w14:textId="77777777" w:rsidR="00E056CE" w:rsidRPr="00E056CE" w:rsidRDefault="00E056CE" w:rsidP="00E056CE"/>
    <w:p w14:paraId="179D679D" w14:textId="77777777" w:rsidR="00E056CE" w:rsidRPr="00E056CE" w:rsidRDefault="00E056CE" w:rsidP="00E056CE"/>
    <w:p w14:paraId="0C9CBC84" w14:textId="77777777" w:rsidR="00E056CE" w:rsidRPr="00E056CE" w:rsidRDefault="00E056CE" w:rsidP="00E056CE"/>
    <w:p w14:paraId="73F8DC8E" w14:textId="77777777" w:rsidR="00E056CE" w:rsidRPr="00E056CE" w:rsidRDefault="00E056CE" w:rsidP="00E056CE"/>
    <w:p w14:paraId="2D32342A" w14:textId="77777777" w:rsidR="00E056CE" w:rsidRPr="00E056CE" w:rsidRDefault="00E056CE" w:rsidP="00E056CE"/>
    <w:p w14:paraId="7A07FD68" w14:textId="77777777" w:rsidR="00E056CE" w:rsidRPr="00E056CE" w:rsidRDefault="00E056CE" w:rsidP="00E056CE"/>
    <w:p w14:paraId="1F9169EE" w14:textId="17457695" w:rsidR="00E056CE" w:rsidRPr="00E056CE" w:rsidRDefault="00E056CE" w:rsidP="00E056CE"/>
    <w:p w14:paraId="28999FB6" w14:textId="63602A28" w:rsidR="00E056CE" w:rsidRDefault="00E056CE" w:rsidP="00E056CE"/>
    <w:p w14:paraId="7B3E32B8" w14:textId="77777777" w:rsidR="00E056CE" w:rsidRPr="00E056CE" w:rsidRDefault="00E056CE" w:rsidP="00E056CE"/>
    <w:p w14:paraId="2890D133" w14:textId="77777777" w:rsidR="00E056CE" w:rsidRPr="00E056CE" w:rsidRDefault="00E056CE" w:rsidP="00E056CE"/>
    <w:p w14:paraId="56B66153" w14:textId="77777777" w:rsidR="00E056CE" w:rsidRPr="00E056CE" w:rsidRDefault="00E056CE" w:rsidP="00E056CE">
      <w:pPr>
        <w:sectPr w:rsidR="00E056CE" w:rsidRPr="00E056CE">
          <w:headerReference w:type="default" r:id="rId17"/>
          <w:footerReference w:type="defaul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DC09827" w14:textId="0C588695" w:rsidR="00E056CE" w:rsidRPr="00E056CE" w:rsidRDefault="00E056CE" w:rsidP="00613226">
      <w:pPr>
        <w:pStyle w:val="Liste"/>
      </w:pPr>
      <w:r w:rsidRPr="00E056CE">
        <w:t xml:space="preserve">Öffne die Seite </w:t>
      </w:r>
      <w:hyperlink r:id="rId19" w:history="1">
        <w:r w:rsidRPr="00E056CE">
          <w:rPr>
            <w:rStyle w:val="Hyperlink"/>
          </w:rPr>
          <w:t>www.pixlr.com/de/e</w:t>
        </w:r>
      </w:hyperlink>
      <w:r w:rsidRPr="00E056CE">
        <w:t xml:space="preserve"> und öffne das Glühbirnen-Bild</w:t>
      </w:r>
    </w:p>
    <w:p w14:paraId="5099D254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69700A18" wp14:editId="159E988E">
            <wp:extent cx="2538484" cy="1015393"/>
            <wp:effectExtent l="0" t="0" r="0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69" cy="102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C944" w14:textId="77777777" w:rsidR="00E056CE" w:rsidRPr="00E056CE" w:rsidRDefault="00E056CE" w:rsidP="00E056CE"/>
    <w:p w14:paraId="43040CFF" w14:textId="34E90F99" w:rsidR="00E056CE" w:rsidRPr="00E056CE" w:rsidRDefault="00E056CE" w:rsidP="00613226">
      <w:pPr>
        <w:pStyle w:val="Liste"/>
      </w:pPr>
      <w:r w:rsidRPr="00E056CE">
        <w:t>Klicke auf das Pflaster, dann oben auf «Sanft» und entferne den Inhalt der Glühbirne</w:t>
      </w:r>
    </w:p>
    <w:p w14:paraId="0D735D92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580DFBDC" wp14:editId="2B841598">
            <wp:extent cx="606670" cy="1378585"/>
            <wp:effectExtent l="0" t="0" r="3175" b="5715"/>
            <wp:docPr id="7" name="Grafik 7" descr="Ein Bild, das Text, Elektronik, Screenshot, Bild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Elektronik, Screenshot, Bildschirm enthält.&#10;&#10;Automatisch generierte Beschreibu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22"/>
                    <a:stretch/>
                  </pic:blipFill>
                  <pic:spPr bwMode="auto">
                    <a:xfrm>
                      <a:off x="0" y="0"/>
                      <a:ext cx="606765" cy="13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56CE">
        <w:t xml:space="preserve"> </w:t>
      </w:r>
      <w:r w:rsidRPr="00E056CE">
        <w:rPr>
          <w:noProof/>
          <w:lang w:eastAsia="de-CH"/>
        </w:rPr>
        <w:drawing>
          <wp:inline distT="0" distB="0" distL="0" distR="0" wp14:anchorId="053D2690" wp14:editId="15FD1A96">
            <wp:extent cx="1875103" cy="1374422"/>
            <wp:effectExtent l="0" t="0" r="5080" b="0"/>
            <wp:docPr id="8" name="Grafik 8" descr="Ein Bild, das Text, Monitor, Elektroni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Monitor, Elektronik, Screenshot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49"/>
                    <a:stretch/>
                  </pic:blipFill>
                  <pic:spPr bwMode="auto">
                    <a:xfrm>
                      <a:off x="0" y="0"/>
                      <a:ext cx="1876164" cy="13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94FBB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34D47A6C" w14:textId="77777777" w:rsidR="00E056CE" w:rsidRPr="00E056CE" w:rsidRDefault="00E056CE" w:rsidP="00E056CE"/>
    <w:p w14:paraId="566951A2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16D89DF" w14:textId="63EFDF9D" w:rsidR="00E056CE" w:rsidRDefault="00E056CE" w:rsidP="00613226">
      <w:pPr>
        <w:pStyle w:val="Liste"/>
      </w:pPr>
      <w:r w:rsidRPr="00E056CE">
        <w:t>Füge die Wolken hinzu.</w:t>
      </w:r>
    </w:p>
    <w:p w14:paraId="0462635B" w14:textId="77777777" w:rsidR="00613226" w:rsidRPr="00E056CE" w:rsidRDefault="00613226" w:rsidP="00613226">
      <w:pPr>
        <w:pStyle w:val="Liste"/>
        <w:numPr>
          <w:ilvl w:val="0"/>
          <w:numId w:val="0"/>
        </w:numPr>
        <w:ind w:left="284"/>
      </w:pPr>
    </w:p>
    <w:p w14:paraId="024EF793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29F1AFC8" wp14:editId="37F1437B">
            <wp:extent cx="2520000" cy="1378800"/>
            <wp:effectExtent l="0" t="0" r="0" b="5715"/>
            <wp:docPr id="9" name="Grafik 9" descr="Ein Bild, das Text, Monitor, Bildschir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Monitor, Bildschirm, Screensho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16D" w14:textId="77777777" w:rsidR="00E056CE" w:rsidRPr="00E056CE" w:rsidRDefault="00E056CE" w:rsidP="00E056CE"/>
    <w:p w14:paraId="00B24DB9" w14:textId="363F884D" w:rsidR="00E056CE" w:rsidRPr="00E056CE" w:rsidRDefault="00E056CE" w:rsidP="00613226">
      <w:pPr>
        <w:pStyle w:val="Liste"/>
      </w:pPr>
      <w:r w:rsidRPr="00E056CE">
        <w:t>Verringere die Deckkraft mit einem Rechtsklick auf die Bildebene (rechts)</w:t>
      </w:r>
    </w:p>
    <w:p w14:paraId="535C6263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3DB68586" wp14:editId="1E2D363B">
            <wp:extent cx="2520000" cy="1375200"/>
            <wp:effectExtent l="0" t="0" r="0" b="0"/>
            <wp:docPr id="10" name="Grafik 10" descr="Ein Bild, das Text, Monitor, Elektroni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Monitor, Elektronik, Screenshot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41F1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54E96E8D" w14:textId="77777777" w:rsidR="00E056CE" w:rsidRPr="00E056CE" w:rsidRDefault="00E056CE" w:rsidP="00E056CE"/>
    <w:p w14:paraId="1A42F350" w14:textId="54AE29F3" w:rsidR="00E056CE" w:rsidRDefault="00E056CE" w:rsidP="00613226">
      <w:pPr>
        <w:pStyle w:val="Liste"/>
      </w:pPr>
      <w:r w:rsidRPr="00E056CE">
        <w:t>Drehe die Wolken.</w:t>
      </w:r>
    </w:p>
    <w:p w14:paraId="388C2B24" w14:textId="77777777" w:rsidR="00613226" w:rsidRPr="00E056CE" w:rsidRDefault="00613226" w:rsidP="00613226">
      <w:pPr>
        <w:pStyle w:val="Liste"/>
        <w:numPr>
          <w:ilvl w:val="0"/>
          <w:numId w:val="0"/>
        </w:numPr>
        <w:ind w:left="284"/>
      </w:pPr>
    </w:p>
    <w:p w14:paraId="157D009C" w14:textId="77777777" w:rsidR="00E056CE" w:rsidRPr="00E056CE" w:rsidRDefault="00E056CE" w:rsidP="00E056CE">
      <w:r w:rsidRPr="00E056CE">
        <w:t xml:space="preserve"> </w:t>
      </w:r>
      <w:r w:rsidRPr="00E056CE">
        <w:rPr>
          <w:noProof/>
          <w:lang w:eastAsia="de-CH"/>
        </w:rPr>
        <w:drawing>
          <wp:inline distT="0" distB="0" distL="0" distR="0" wp14:anchorId="47863306" wp14:editId="026052DD">
            <wp:extent cx="2520000" cy="1378800"/>
            <wp:effectExtent l="0" t="0" r="0" b="5715"/>
            <wp:docPr id="11" name="Grafik 11" descr="Ein Bild, das Text, Monitor, Elektroni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Monitor, Elektronik, Screenshot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0B27" w14:textId="77777777" w:rsidR="00E056CE" w:rsidRPr="00E056CE" w:rsidRDefault="00E056CE" w:rsidP="00E056CE"/>
    <w:p w14:paraId="78F1D6FE" w14:textId="02E4BA66" w:rsidR="00E056CE" w:rsidRPr="00E056CE" w:rsidRDefault="00E056CE" w:rsidP="00613226">
      <w:pPr>
        <w:pStyle w:val="Liste"/>
      </w:pPr>
      <w:r w:rsidRPr="00E056CE">
        <w:t>Klicke auf die Schere, wähle den Pinsel aus und «von der Maske entfernen».</w:t>
      </w:r>
    </w:p>
    <w:p w14:paraId="70D1C9FA" w14:textId="77777777" w:rsidR="00E056CE" w:rsidRPr="00E056CE" w:rsidRDefault="00E056CE" w:rsidP="00E056CE">
      <w:r w:rsidRPr="00E056CE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57880E" wp14:editId="6D0B5B86">
                <wp:simplePos x="0" y="0"/>
                <wp:positionH relativeFrom="column">
                  <wp:posOffset>998</wp:posOffset>
                </wp:positionH>
                <wp:positionV relativeFrom="paragraph">
                  <wp:posOffset>-544</wp:posOffset>
                </wp:positionV>
                <wp:extent cx="2519589" cy="1381760"/>
                <wp:effectExtent l="0" t="0" r="0" b="254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589" cy="1381760"/>
                          <a:chOff x="0" y="0"/>
                          <a:chExt cx="2519589" cy="1381760"/>
                        </a:xfrm>
                      </wpg:grpSpPr>
                      <wpg:grpSp>
                        <wpg:cNvPr id="19" name="Gruppieren 19"/>
                        <wpg:cNvGrpSpPr/>
                        <wpg:grpSpPr>
                          <a:xfrm>
                            <a:off x="616857" y="0"/>
                            <a:ext cx="1902732" cy="773067"/>
                            <a:chOff x="0" y="0"/>
                            <a:chExt cx="1902732" cy="773067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 descr="Ein Bild, das Text, Schild, Erste Hilfe-Kaste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3657"/>
                              <a:ext cx="121666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35828" b="1767"/>
                            <a:stretch/>
                          </pic:blipFill>
                          <pic:spPr bwMode="auto">
                            <a:xfrm>
                              <a:off x="7257" y="0"/>
                              <a:ext cx="1895475" cy="353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562"/>
                          <a:stretch/>
                        </pic:blipFill>
                        <pic:spPr bwMode="auto">
                          <a:xfrm>
                            <a:off x="0" y="0"/>
                            <a:ext cx="590550" cy="138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A1B82" id="Gruppieren 20" o:spid="_x0000_s1026" style="position:absolute;margin-left:.1pt;margin-top:-.05pt;width:198.4pt;height:108.8pt;z-index:251660288" coordsize="25195,1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">
                <v:group id="Gruppieren 19" o:spid="_x0000_s1027" style="position:absolute;left:6168;width:19027;height:7730" coordsize="19027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Grafik 13" o:spid="_x0000_s1028" type="#_x0000_t75" alt="Ein Bild, das Text, Schild, Erste Hilfe-Kasten enthält.&#10;&#10;Automatisch generierte Beschreibung" style="position:absolute;top:4136;width:1216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">
                    <v:imagedata r:id="rId29" o:title="Ein Bild, das Text, Schild, Erste Hilfe-Kasten enthält"/>
                    <v:path arrowok="t"/>
                  </v:shape>
                  <v:shape id="Grafik 14" o:spid="_x0000_s1029" type="#_x0000_t75" style="position:absolute;left:72;width:18955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">
                    <v:imagedata r:id="rId30" o:title="" croptop="1f" cropbottom="1158f" cropright="23480f"/>
                    <v:path arrowok="t"/>
                  </v:shape>
                </v:group>
                <v:shape id="Grafik 12" o:spid="_x0000_s1030" type="#_x0000_t75" style="position:absolute;width:5905;height:1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">
                  <v:imagedata r:id="rId31" o:title="" cropright="50176f"/>
                  <v:path arrowok="t"/>
                </v:shape>
              </v:group>
            </w:pict>
          </mc:Fallback>
        </mc:AlternateContent>
      </w:r>
      <w:r w:rsidRPr="00E056CE">
        <w:t xml:space="preserve">  </w:t>
      </w:r>
    </w:p>
    <w:p w14:paraId="3B3E77D4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6687CB2B" w14:textId="77777777" w:rsidR="00E056CE" w:rsidRPr="00E056CE" w:rsidRDefault="00E056CE" w:rsidP="00E056CE"/>
    <w:p w14:paraId="028A1195" w14:textId="77777777" w:rsidR="00E056CE" w:rsidRPr="00E056CE" w:rsidRDefault="00E056CE" w:rsidP="00E056CE">
      <w:r w:rsidRPr="00E056CE">
        <w:br w:type="page"/>
      </w:r>
    </w:p>
    <w:p w14:paraId="05D13642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61B2D23" w14:textId="56668C6A" w:rsidR="00E056CE" w:rsidRPr="00E056CE" w:rsidRDefault="00E056CE" w:rsidP="00613226">
      <w:pPr>
        <w:pStyle w:val="Liste"/>
      </w:pPr>
      <w:r w:rsidRPr="00E056CE">
        <w:lastRenderedPageBreak/>
        <w:t>Zusätzlich kann die Pinselgrösse und die Weichheit eingestellt werden.</w:t>
      </w:r>
    </w:p>
    <w:p w14:paraId="1B9F7A2A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67C31DBC" wp14:editId="4358B174">
            <wp:extent cx="2519045" cy="1379220"/>
            <wp:effectExtent l="0" t="0" r="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6"/>
                    <a:stretch/>
                  </pic:blipFill>
                  <pic:spPr bwMode="auto">
                    <a:xfrm>
                      <a:off x="0" y="0"/>
                      <a:ext cx="2520000" cy="137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E5B5F" w14:textId="77777777" w:rsidR="00E056CE" w:rsidRPr="00E056CE" w:rsidRDefault="00E056CE" w:rsidP="00E056CE"/>
    <w:p w14:paraId="37A43B9B" w14:textId="3D0C46E6" w:rsidR="00E056CE" w:rsidRPr="00E056CE" w:rsidRDefault="00E056CE" w:rsidP="00613226">
      <w:pPr>
        <w:pStyle w:val="Liste"/>
      </w:pPr>
      <w:r w:rsidRPr="00E056CE">
        <w:t>Radiere die Wolken ausserhalb der Glühbirne aus.</w:t>
      </w:r>
    </w:p>
    <w:p w14:paraId="328F78F5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3C9C8828" wp14:editId="5C203847">
            <wp:extent cx="2520000" cy="1382400"/>
            <wp:effectExtent l="0" t="0" r="0" b="1905"/>
            <wp:docPr id="16" name="Grafik 16" descr="Ein Bild, das Text, Monitor, Computer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, Monitor, Computer, Elektronik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2C11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7E475293" w14:textId="77777777" w:rsidR="00E056CE" w:rsidRPr="00E056CE" w:rsidRDefault="00E056CE" w:rsidP="00E056CE"/>
    <w:p w14:paraId="1137DFC5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790408A" w14:textId="205884B3" w:rsidR="00E056CE" w:rsidRDefault="00E056CE" w:rsidP="00613226">
      <w:pPr>
        <w:pStyle w:val="Liste"/>
      </w:pPr>
      <w:r w:rsidRPr="00E056CE">
        <w:t>Füge das Mond-Bild hinzu und verkleinere es so, dass es in die Glühbirne passt.</w:t>
      </w:r>
    </w:p>
    <w:p w14:paraId="7EE78E48" w14:textId="77777777" w:rsidR="00613226" w:rsidRPr="00E056CE" w:rsidRDefault="00613226" w:rsidP="00613226">
      <w:pPr>
        <w:pStyle w:val="Liste"/>
        <w:numPr>
          <w:ilvl w:val="0"/>
          <w:numId w:val="0"/>
        </w:numPr>
        <w:ind w:left="284"/>
      </w:pPr>
    </w:p>
    <w:p w14:paraId="6408BBE8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5B1BDC26" wp14:editId="56D98E45">
            <wp:extent cx="2520000" cy="1378800"/>
            <wp:effectExtent l="0" t="0" r="0" b="5715"/>
            <wp:docPr id="17" name="Grafik 17" descr="Ein Bild, das Text, Monitor, Elektroni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Monitor, Elektronik, Screenshot enthält.&#10;&#10;Automatisch generierte Beschreibu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A1F3" w14:textId="77777777" w:rsidR="00E056CE" w:rsidRPr="00E056CE" w:rsidRDefault="00E056CE" w:rsidP="00E056CE"/>
    <w:p w14:paraId="11DACBFC" w14:textId="5BF0DE0E" w:rsidR="00E056CE" w:rsidRPr="00E056CE" w:rsidRDefault="00E056CE" w:rsidP="00613226">
      <w:pPr>
        <w:pStyle w:val="Liste"/>
      </w:pPr>
      <w:r w:rsidRPr="00E056CE">
        <w:t xml:space="preserve">Radiere den schwarzen Hintergrund weg. Tipp: Vergrössere den Pinsel so, dass er so gross ist, wie der Mond. </w:t>
      </w:r>
    </w:p>
    <w:p w14:paraId="11D03AD2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7333DF8E" wp14:editId="28143968">
            <wp:extent cx="2520000" cy="1378800"/>
            <wp:effectExtent l="0" t="0" r="0" b="5715"/>
            <wp:docPr id="18" name="Grafik 18" descr="Ein Bild, das Text, Elektronik, Screenshot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Elektronik, Screenshot, Computer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4D92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0845DE97" w14:textId="77777777" w:rsidR="00E056CE" w:rsidRPr="00E056CE" w:rsidRDefault="00E056CE" w:rsidP="00E056CE"/>
    <w:p w14:paraId="7B7906C4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058B15" w14:textId="73D363E3" w:rsidR="00E056CE" w:rsidRPr="00E056CE" w:rsidRDefault="00E056CE" w:rsidP="00613226">
      <w:pPr>
        <w:pStyle w:val="Liste"/>
      </w:pPr>
      <w:r w:rsidRPr="00E056CE">
        <w:t xml:space="preserve">Positioniere den Mond so, wie du es gerne hättest. </w:t>
      </w:r>
      <w:r w:rsidRPr="00E056CE">
        <w:rPr>
          <w:noProof/>
          <w:lang w:eastAsia="de-CH"/>
        </w:rPr>
        <w:drawing>
          <wp:inline distT="0" distB="0" distL="0" distR="0" wp14:anchorId="2AEB1723" wp14:editId="17E350B7">
            <wp:extent cx="2520000" cy="1378800"/>
            <wp:effectExtent l="0" t="0" r="0" b="571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8477" w14:textId="77777777" w:rsidR="00E056CE" w:rsidRPr="00E056CE" w:rsidRDefault="00E056CE" w:rsidP="00E056CE"/>
    <w:p w14:paraId="36A788FF" w14:textId="77777777" w:rsidR="00E056CE" w:rsidRPr="00E056CE" w:rsidRDefault="00E056CE" w:rsidP="00E056CE"/>
    <w:p w14:paraId="543F6837" w14:textId="77777777" w:rsidR="00E056CE" w:rsidRPr="00E056CE" w:rsidRDefault="00E056CE" w:rsidP="00E056CE"/>
    <w:p w14:paraId="1F8DEE0F" w14:textId="60B3E87A" w:rsidR="00E056CE" w:rsidRPr="00E056CE" w:rsidRDefault="00E056CE" w:rsidP="00613226">
      <w:pPr>
        <w:pStyle w:val="Liste"/>
      </w:pPr>
      <w:r w:rsidRPr="00E056CE">
        <w:t>Tausche in der rechten Spalte die Ebene des Mondes mit der Ebene der Wolken.</w:t>
      </w:r>
    </w:p>
    <w:p w14:paraId="22F27464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069C3C66" wp14:editId="32C5C635">
            <wp:extent cx="1406324" cy="2000885"/>
            <wp:effectExtent l="0" t="0" r="3810" b="571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42"/>
                    <a:stretch/>
                  </pic:blipFill>
                  <pic:spPr bwMode="auto">
                    <a:xfrm>
                      <a:off x="0" y="0"/>
                      <a:ext cx="1430349" cy="203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56CE">
        <w:t xml:space="preserve"> </w:t>
      </w:r>
      <w:r w:rsidRPr="00E056CE">
        <w:rPr>
          <w:noProof/>
          <w:lang w:eastAsia="de-CH"/>
        </w:rPr>
        <w:drawing>
          <wp:inline distT="0" distB="0" distL="0" distR="0" wp14:anchorId="6851BF16" wp14:editId="231C950C">
            <wp:extent cx="908685" cy="1665321"/>
            <wp:effectExtent l="0" t="0" r="571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9"/>
                    <a:stretch/>
                  </pic:blipFill>
                  <pic:spPr bwMode="auto">
                    <a:xfrm>
                      <a:off x="0" y="0"/>
                      <a:ext cx="926633" cy="169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E9FB" w14:textId="77777777" w:rsidR="00E056CE" w:rsidRPr="00E056CE" w:rsidRDefault="00E056CE" w:rsidP="00E056CE">
      <w:pPr>
        <w:sectPr w:rsidR="00E056CE" w:rsidRPr="00E056CE" w:rsidSect="00BE5510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0F88313B" w14:textId="77777777" w:rsidR="00E056CE" w:rsidRPr="00E056CE" w:rsidRDefault="00E056CE" w:rsidP="00E056CE"/>
    <w:p w14:paraId="76D55F40" w14:textId="77777777" w:rsidR="00E056CE" w:rsidRPr="00E056CE" w:rsidRDefault="00E056CE" w:rsidP="00E056CE">
      <w:pPr>
        <w:sectPr w:rsidR="00E056CE" w:rsidRPr="00E056CE" w:rsidSect="0098714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2B40AA4" w14:textId="56EC8E7A" w:rsidR="00E056CE" w:rsidRPr="00E056CE" w:rsidRDefault="00E056CE" w:rsidP="00613226">
      <w:pPr>
        <w:pStyle w:val="Liste"/>
      </w:pPr>
      <w:r w:rsidRPr="00E056CE">
        <w:t>Radiere überflüssiges weg.</w:t>
      </w:r>
    </w:p>
    <w:p w14:paraId="0009211B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1A8EAFF9" wp14:editId="6F01A94A">
            <wp:extent cx="1307805" cy="1378585"/>
            <wp:effectExtent l="0" t="0" r="635" b="5715"/>
            <wp:docPr id="24" name="Grafik 24" descr="Ein Bild, das Text, Monitor, Elektronik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, Monitor, Elektronik, Computer enthält.&#10;&#10;Automatisch generierte Beschreibu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95"/>
                    <a:stretch/>
                  </pic:blipFill>
                  <pic:spPr bwMode="auto">
                    <a:xfrm>
                      <a:off x="0" y="0"/>
                      <a:ext cx="1308009" cy="13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56CE">
        <w:rPr>
          <w:noProof/>
          <w:lang w:eastAsia="de-CH"/>
        </w:rPr>
        <w:drawing>
          <wp:inline distT="0" distB="0" distL="0" distR="0" wp14:anchorId="2DC860D0" wp14:editId="7B36D8CF">
            <wp:extent cx="1211875" cy="137477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95"/>
                    <a:stretch/>
                  </pic:blipFill>
                  <pic:spPr bwMode="auto">
                    <a:xfrm>
                      <a:off x="0" y="0"/>
                      <a:ext cx="1212250" cy="13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56CE">
        <w:t xml:space="preserve"> </w:t>
      </w:r>
    </w:p>
    <w:p w14:paraId="7947AF18" w14:textId="77777777" w:rsidR="00E056CE" w:rsidRPr="00E056CE" w:rsidRDefault="00E056CE" w:rsidP="00E056CE"/>
    <w:p w14:paraId="4E1524F4" w14:textId="77777777" w:rsidR="00E056CE" w:rsidRPr="00E056CE" w:rsidRDefault="00E056CE" w:rsidP="00E056CE"/>
    <w:p w14:paraId="1C378839" w14:textId="1EE5DB26" w:rsidR="00E056CE" w:rsidRPr="00E056CE" w:rsidRDefault="00E056CE" w:rsidP="00613226">
      <w:pPr>
        <w:pStyle w:val="Liste"/>
      </w:pPr>
      <w:r w:rsidRPr="00E056CE">
        <w:t xml:space="preserve">Füge den Octopus hinzu. </w:t>
      </w:r>
    </w:p>
    <w:p w14:paraId="1971B58C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022887D2" wp14:editId="67EF3843">
            <wp:extent cx="2520000" cy="1378800"/>
            <wp:effectExtent l="0" t="0" r="0" b="571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703C" w14:textId="77777777" w:rsidR="00E056CE" w:rsidRPr="00E056CE" w:rsidRDefault="00E056CE" w:rsidP="00E056CE">
      <w:r w:rsidRPr="00E056CE">
        <w:br w:type="page"/>
      </w:r>
    </w:p>
    <w:p w14:paraId="6E34865C" w14:textId="77777777" w:rsidR="00E056CE" w:rsidRPr="00E056CE" w:rsidRDefault="00E056CE" w:rsidP="00E056CE">
      <w:pPr>
        <w:sectPr w:rsidR="00E056CE" w:rsidRPr="00E056CE" w:rsidSect="00BE5510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70136C15" w14:textId="3DE3BC88" w:rsidR="00E056CE" w:rsidRPr="00E056CE" w:rsidRDefault="00E056CE" w:rsidP="00613226">
      <w:pPr>
        <w:pStyle w:val="Liste"/>
      </w:pPr>
      <w:r w:rsidRPr="00E056CE">
        <w:lastRenderedPageBreak/>
        <w:t>Verkleinere den Octopus so, dass er in die Glühbirne passt.</w:t>
      </w:r>
    </w:p>
    <w:p w14:paraId="34265ACA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5F4E4C4A" wp14:editId="59D19D94">
            <wp:extent cx="2655570" cy="145288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C648" w14:textId="7FA07401" w:rsidR="00E056CE" w:rsidRDefault="00613226" w:rsidP="00613226">
      <w:pPr>
        <w:pStyle w:val="Liste"/>
      </w:pPr>
      <w:r>
        <w:t>Füge alle Ebenen zusammen</w:t>
      </w:r>
    </w:p>
    <w:p w14:paraId="498F4DB6" w14:textId="77777777" w:rsidR="00613226" w:rsidRPr="00E056CE" w:rsidRDefault="00613226" w:rsidP="00613226">
      <w:pPr>
        <w:pStyle w:val="Liste"/>
        <w:numPr>
          <w:ilvl w:val="0"/>
          <w:numId w:val="0"/>
        </w:numPr>
        <w:ind w:left="284"/>
      </w:pPr>
    </w:p>
    <w:p w14:paraId="47449C43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599729C8" wp14:editId="172AB088">
            <wp:extent cx="2655570" cy="145288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8398" w14:textId="77777777" w:rsidR="00E056CE" w:rsidRPr="00E056CE" w:rsidRDefault="00E056CE" w:rsidP="00E056CE">
      <w:pPr>
        <w:sectPr w:rsidR="00E056CE" w:rsidRPr="00E056CE" w:rsidSect="00621F96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56641C1C" w14:textId="77777777" w:rsidR="00E056CE" w:rsidRPr="00E056CE" w:rsidRDefault="00E056CE" w:rsidP="00E056CE"/>
    <w:p w14:paraId="5997395C" w14:textId="29C515B8" w:rsidR="00E056CE" w:rsidRPr="00E056CE" w:rsidRDefault="00E056CE" w:rsidP="00613226">
      <w:pPr>
        <w:pStyle w:val="Liste"/>
      </w:pPr>
      <w:r w:rsidRPr="00E056CE">
        <w:t>Speichere dein Projekt.</w:t>
      </w:r>
    </w:p>
    <w:p w14:paraId="19805A70" w14:textId="77777777" w:rsidR="00E056CE" w:rsidRPr="00E056CE" w:rsidRDefault="00E056CE" w:rsidP="00E056CE">
      <w:pPr>
        <w:sectPr w:rsidR="00E056CE" w:rsidRPr="00E056CE" w:rsidSect="00621F9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C1A3042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5BC300D6" wp14:editId="6303EAC1">
            <wp:extent cx="2655570" cy="145288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4F4F" w14:textId="77777777" w:rsidR="00E056CE" w:rsidRPr="00E056CE" w:rsidRDefault="00E056CE" w:rsidP="00E056CE"/>
    <w:p w14:paraId="5D8162F0" w14:textId="77777777" w:rsidR="00E056CE" w:rsidRPr="00E056CE" w:rsidRDefault="00E056CE" w:rsidP="00E056CE"/>
    <w:p w14:paraId="47BD77D7" w14:textId="77777777" w:rsidR="00E056CE" w:rsidRPr="00E056CE" w:rsidRDefault="00E056CE" w:rsidP="00E056CE"/>
    <w:p w14:paraId="4AAB471A" w14:textId="77777777" w:rsidR="00E056CE" w:rsidRPr="00E056CE" w:rsidRDefault="00E056CE" w:rsidP="00E056CE"/>
    <w:p w14:paraId="27D37BAD" w14:textId="77777777" w:rsidR="00E056CE" w:rsidRPr="00E056CE" w:rsidRDefault="00E056CE" w:rsidP="00E056CE">
      <w:r w:rsidRPr="00E056CE">
        <w:br w:type="page"/>
      </w:r>
    </w:p>
    <w:p w14:paraId="773C5D68" w14:textId="77777777" w:rsidR="00E056CE" w:rsidRPr="00E056CE" w:rsidRDefault="00E056CE" w:rsidP="00E056CE">
      <w:pPr>
        <w:sectPr w:rsidR="00E056CE" w:rsidRPr="00E056CE" w:rsidSect="00BE5510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bookmarkStart w:id="0" w:name="_GoBack"/>
      <w:bookmarkEnd w:id="0"/>
    </w:p>
    <w:p w14:paraId="61D85C82" w14:textId="77777777" w:rsidR="00E056CE" w:rsidRPr="00E056CE" w:rsidRDefault="00E056CE" w:rsidP="00613226">
      <w:pPr>
        <w:pStyle w:val="berschrift1"/>
      </w:pPr>
      <w:r w:rsidRPr="00E056CE">
        <w:lastRenderedPageBreak/>
        <w:t>Zusammenfassung:</w:t>
      </w:r>
    </w:p>
    <w:p w14:paraId="7CBD0059" w14:textId="77777777" w:rsidR="00DB1E25" w:rsidRDefault="00DB1E25" w:rsidP="00E056CE">
      <w:pPr>
        <w:sectPr w:rsidR="00DB1E25" w:rsidSect="00321841">
          <w:headerReference w:type="default" r:id="rId45"/>
          <w:footerReference w:type="default" r:id="rId46"/>
          <w:pgSz w:w="11906" w:h="16838" w:code="9"/>
          <w:pgMar w:top="1361" w:right="1134" w:bottom="1134" w:left="1134" w:header="567" w:footer="510" w:gutter="0"/>
          <w:cols w:space="284"/>
          <w:docGrid w:linePitch="360"/>
        </w:sectPr>
      </w:pPr>
    </w:p>
    <w:p w14:paraId="79CD4614" w14:textId="77777777" w:rsidR="00E056CE" w:rsidRPr="00E056CE" w:rsidRDefault="00E056CE" w:rsidP="00613226">
      <w:pPr>
        <w:pStyle w:val="Liste"/>
        <w:numPr>
          <w:ilvl w:val="0"/>
          <w:numId w:val="14"/>
        </w:numPr>
      </w:pPr>
      <w:r w:rsidRPr="00E056CE">
        <w:t>Bild einfügen: unten rechts</w:t>
      </w:r>
    </w:p>
    <w:p w14:paraId="5306739C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2851E63A" wp14:editId="66D0388E">
            <wp:extent cx="1746914" cy="1871971"/>
            <wp:effectExtent l="0" t="0" r="571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9" t="19782"/>
                    <a:stretch/>
                  </pic:blipFill>
                  <pic:spPr bwMode="auto">
                    <a:xfrm>
                      <a:off x="0" y="0"/>
                      <a:ext cx="1767931" cy="189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C6977" w14:textId="77777777" w:rsidR="00DB1E25" w:rsidRPr="00E056CE" w:rsidRDefault="00DB1E25" w:rsidP="00E056CE"/>
    <w:p w14:paraId="1BCAE300" w14:textId="77777777" w:rsidR="00E056CE" w:rsidRPr="00E056CE" w:rsidRDefault="00E056CE" w:rsidP="00DB1E25">
      <w:pPr>
        <w:pStyle w:val="Liste"/>
      </w:pPr>
      <w:r w:rsidRPr="00E056CE">
        <w:t>Deckkraft verändern: Rechtsklick auf die Bildebene</w:t>
      </w:r>
    </w:p>
    <w:p w14:paraId="51733976" w14:textId="77777777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58D4CB47" wp14:editId="5A65ED92">
            <wp:extent cx="1351129" cy="1939962"/>
            <wp:effectExtent l="0" t="0" r="1905" b="317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5" b="13587"/>
                    <a:stretch/>
                  </pic:blipFill>
                  <pic:spPr bwMode="auto">
                    <a:xfrm>
                      <a:off x="0" y="0"/>
                      <a:ext cx="1377719" cy="197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CE74B" w14:textId="77777777" w:rsidR="00DB1E25" w:rsidRDefault="00DB1E25" w:rsidP="00E056CE">
      <w:pPr>
        <w:sectPr w:rsidR="00DB1E25" w:rsidSect="00DB1E25">
          <w:type w:val="continuous"/>
          <w:pgSz w:w="11906" w:h="16838" w:code="9"/>
          <w:pgMar w:top="1361" w:right="1134" w:bottom="1134" w:left="1134" w:header="567" w:footer="510" w:gutter="0"/>
          <w:cols w:num="2" w:space="284"/>
          <w:docGrid w:linePitch="360"/>
        </w:sectPr>
      </w:pPr>
    </w:p>
    <w:p w14:paraId="4C704220" w14:textId="79C34D64" w:rsidR="00E056CE" w:rsidRPr="00E056CE" w:rsidRDefault="00E056CE" w:rsidP="00E056CE"/>
    <w:p w14:paraId="627BFDEF" w14:textId="77777777" w:rsidR="00DB1E25" w:rsidRDefault="00DB1E25" w:rsidP="00DB1E25">
      <w:pPr>
        <w:pStyle w:val="Liste"/>
        <w:sectPr w:rsidR="00DB1E25" w:rsidSect="00DB1E25">
          <w:type w:val="continuous"/>
          <w:pgSz w:w="11906" w:h="16838" w:code="9"/>
          <w:pgMar w:top="1361" w:right="1134" w:bottom="1134" w:left="1134" w:header="567" w:footer="510" w:gutter="0"/>
          <w:cols w:space="284"/>
          <w:docGrid w:linePitch="360"/>
        </w:sectPr>
      </w:pPr>
    </w:p>
    <w:p w14:paraId="09A5B2CD" w14:textId="7EB78BD2" w:rsidR="00E056CE" w:rsidRPr="00E056CE" w:rsidRDefault="00E056CE" w:rsidP="00DB1E25">
      <w:pPr>
        <w:pStyle w:val="Liste"/>
      </w:pPr>
      <w:r w:rsidRPr="00E056CE">
        <w:t>Ausschneiden:</w:t>
      </w:r>
    </w:p>
    <w:p w14:paraId="34C9088A" w14:textId="082ECA62" w:rsidR="00E056CE" w:rsidRPr="00E056CE" w:rsidRDefault="00E056CE" w:rsidP="00E056CE">
      <w:r w:rsidRPr="00E056C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F99FA" wp14:editId="31151324">
                <wp:simplePos x="0" y="0"/>
                <wp:positionH relativeFrom="column">
                  <wp:posOffset>104343</wp:posOffset>
                </wp:positionH>
                <wp:positionV relativeFrom="paragraph">
                  <wp:posOffset>278638</wp:posOffset>
                </wp:positionV>
                <wp:extent cx="177800" cy="180975"/>
                <wp:effectExtent l="0" t="0" r="12700" b="9525"/>
                <wp:wrapNone/>
                <wp:docPr id="40" name="Ri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80975"/>
                        </a:xfrm>
                        <a:prstGeom prst="donut">
                          <a:avLst>
                            <a:gd name="adj" fmla="val 1219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824F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Ring 40" o:spid="_x0000_s1026" type="#_x0000_t23" style="position:absolute;margin-left:8.2pt;margin-top:21.95pt;width:14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" adj="2633" fillcolor="#404040 [3209]" strokecolor="#1f1f1f [1609]" strokeweight="2pt"/>
            </w:pict>
          </mc:Fallback>
        </mc:AlternateContent>
      </w:r>
      <w:r w:rsidRPr="00E056CE">
        <w:rPr>
          <w:noProof/>
          <w:lang w:eastAsia="de-CH"/>
        </w:rPr>
        <w:drawing>
          <wp:inline distT="0" distB="0" distL="0" distR="0" wp14:anchorId="1CCBED59" wp14:editId="78AE0A52">
            <wp:extent cx="1399748" cy="1591293"/>
            <wp:effectExtent l="0" t="0" r="317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748" cy="15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541A" w14:textId="77777777" w:rsidR="00E056CE" w:rsidRPr="00E056CE" w:rsidRDefault="00E056CE" w:rsidP="00E056CE"/>
    <w:p w14:paraId="40FC253D" w14:textId="77777777" w:rsidR="00E056CE" w:rsidRPr="00E056CE" w:rsidRDefault="00E056CE" w:rsidP="00E056CE">
      <w:r w:rsidRPr="00E056CE">
        <w:t>Werkzeuge:</w:t>
      </w:r>
    </w:p>
    <w:p w14:paraId="242D6D0E" w14:textId="3502AB5F" w:rsidR="00E056CE" w:rsidRPr="00E056CE" w:rsidRDefault="00E056CE" w:rsidP="00E056CE">
      <w:r w:rsidRPr="00E056CE">
        <w:rPr>
          <w:noProof/>
          <w:lang w:eastAsia="de-CH"/>
        </w:rPr>
        <w:drawing>
          <wp:inline distT="0" distB="0" distL="0" distR="0" wp14:anchorId="4FEA5B67" wp14:editId="23C943AC">
            <wp:extent cx="2640842" cy="416203"/>
            <wp:effectExtent l="0" t="0" r="7620" b="3175"/>
            <wp:docPr id="34" name="Grafik 34" descr="Ein Bild, das Text, Elektronik, Anzeig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Text, Elektronik, Anzeige, Screenshot enthält.&#10;&#10;Automatisch generierte Beschreibu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84" b="89859"/>
                    <a:stretch/>
                  </pic:blipFill>
                  <pic:spPr bwMode="auto">
                    <a:xfrm>
                      <a:off x="0" y="0"/>
                      <a:ext cx="2754000" cy="43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D6808" w14:textId="3B79A57D" w:rsidR="00E056CE" w:rsidRPr="00E056CE" w:rsidRDefault="00E056CE" w:rsidP="00E056CE"/>
    <w:p w14:paraId="664CF2B7" w14:textId="0960224C" w:rsidR="00E056CE" w:rsidRPr="00E056CE" w:rsidRDefault="00E056CE" w:rsidP="00E056CE">
      <w:r w:rsidRPr="00E056CE">
        <w:t>«zur Maske hinzufügen» - «von der Maske entfernen»</w:t>
      </w:r>
    </w:p>
    <w:p w14:paraId="67254FBB" w14:textId="77777777" w:rsidR="00DB1E25" w:rsidRPr="00E056CE" w:rsidRDefault="00DB1E25" w:rsidP="00DB1E25">
      <w:pPr>
        <w:pStyle w:val="Liste"/>
      </w:pPr>
      <w:r w:rsidRPr="00E056CE">
        <w:t>Elemente ausradieren:</w:t>
      </w:r>
    </w:p>
    <w:p w14:paraId="31084168" w14:textId="63CFA150" w:rsidR="00E056CE" w:rsidRPr="00E056CE" w:rsidRDefault="00DB1E25" w:rsidP="00E056CE">
      <w:r w:rsidRPr="00E056CE">
        <w:rPr>
          <w:noProof/>
          <w:lang w:eastAsia="de-CH"/>
        </w:rPr>
        <w:drawing>
          <wp:inline distT="0" distB="0" distL="0" distR="0" wp14:anchorId="2F6C7579" wp14:editId="6EE35CA6">
            <wp:extent cx="1390650" cy="1876425"/>
            <wp:effectExtent l="0" t="0" r="6350" b="3175"/>
            <wp:docPr id="37" name="Grafik 37" descr="Ein Bild, das Text, Elektronik, Screenshot, Bild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ext, Elektronik, Screenshot, Bildschirm enthält.&#10;&#10;Automatisch generierte Beschreibu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60" b="40471"/>
                    <a:stretch/>
                  </pic:blipFill>
                  <pic:spPr bwMode="auto">
                    <a:xfrm>
                      <a:off x="0" y="0"/>
                      <a:ext cx="13906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1EDFA" w14:textId="508CE61B" w:rsidR="00E056CE" w:rsidRPr="00E056CE" w:rsidRDefault="00DB1E25" w:rsidP="00E056CE">
      <w:r w:rsidRPr="00E056CE">
        <w:rPr>
          <w:noProof/>
          <w:lang w:eastAsia="de-CH"/>
        </w:rPr>
        <w:drawing>
          <wp:inline distT="0" distB="0" distL="0" distR="0" wp14:anchorId="48646D0E" wp14:editId="4FB8845B">
            <wp:extent cx="2523820" cy="200025"/>
            <wp:effectExtent l="0" t="0" r="3810" b="317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43854" cy="2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5654" w14:textId="55427653" w:rsidR="00E056CE" w:rsidRPr="00E056CE" w:rsidRDefault="00E056CE" w:rsidP="00E056CE"/>
    <w:p w14:paraId="0B7B749A" w14:textId="0813C4B8" w:rsidR="00E056CE" w:rsidRPr="00E056CE" w:rsidRDefault="00E056CE" w:rsidP="00E056CE">
      <w:r w:rsidRPr="00E056C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4AB06" wp14:editId="587201C9">
                <wp:simplePos x="0" y="0"/>
                <wp:positionH relativeFrom="column">
                  <wp:posOffset>120988</wp:posOffset>
                </wp:positionH>
                <wp:positionV relativeFrom="paragraph">
                  <wp:posOffset>730250</wp:posOffset>
                </wp:positionV>
                <wp:extent cx="177800" cy="180975"/>
                <wp:effectExtent l="0" t="0" r="12700" b="9525"/>
                <wp:wrapNone/>
                <wp:docPr id="39" name="Rin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80975"/>
                        </a:xfrm>
                        <a:prstGeom prst="donut">
                          <a:avLst>
                            <a:gd name="adj" fmla="val 1219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162D" id="Ring 39" o:spid="_x0000_s1026" type="#_x0000_t23" style="position:absolute;margin-left:9.55pt;margin-top:57.5pt;width:14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" adj="2633" fillcolor="#404040 [3209]" strokecolor="#1f1f1f [1609]" strokeweight="2pt"/>
            </w:pict>
          </mc:Fallback>
        </mc:AlternateContent>
      </w:r>
    </w:p>
    <w:p w14:paraId="1A3501E7" w14:textId="77777777" w:rsidR="00E056CE" w:rsidRPr="00E056CE" w:rsidRDefault="00E056CE" w:rsidP="00E056CE"/>
    <w:p w14:paraId="578E5745" w14:textId="0839DB07" w:rsidR="00DB1E25" w:rsidRDefault="00DB1E25" w:rsidP="00E056CE">
      <w:pPr>
        <w:sectPr w:rsidR="00DB1E25" w:rsidSect="00DB1E25">
          <w:type w:val="continuous"/>
          <w:pgSz w:w="11906" w:h="16838" w:code="9"/>
          <w:pgMar w:top="1361" w:right="1134" w:bottom="1134" w:left="1134" w:header="567" w:footer="510" w:gutter="0"/>
          <w:cols w:num="2" w:space="284"/>
          <w:docGrid w:linePitch="360"/>
        </w:sectPr>
      </w:pPr>
    </w:p>
    <w:p w14:paraId="774837DE" w14:textId="5AC796C8" w:rsidR="00E056CE" w:rsidRDefault="00DB1E25" w:rsidP="00E056CE">
      <w:r w:rsidRPr="00E056CE"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5149A34D" wp14:editId="660FD32D">
            <wp:simplePos x="0" y="0"/>
            <wp:positionH relativeFrom="column">
              <wp:posOffset>1440208</wp:posOffset>
            </wp:positionH>
            <wp:positionV relativeFrom="paragraph">
              <wp:posOffset>1621</wp:posOffset>
            </wp:positionV>
            <wp:extent cx="1119116" cy="331046"/>
            <wp:effectExtent l="0" t="0" r="5080" b="0"/>
            <wp:wrapNone/>
            <wp:docPr id="36" name="Grafik 36" descr="Ein Bild, das Text, Schild, Erste Hilfe-Kas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Schild, Erste Hilfe-Kasten enthält.&#10;&#10;Automatisch generierte Beschreibu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6" cy="33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6CE">
        <w:rPr>
          <w:noProof/>
          <w:lang w:eastAsia="de-CH"/>
        </w:rPr>
        <w:drawing>
          <wp:inline distT="0" distB="0" distL="0" distR="0" wp14:anchorId="3322ED75" wp14:editId="5DFC7B44">
            <wp:extent cx="1258214" cy="351319"/>
            <wp:effectExtent l="0" t="0" r="0" b="4445"/>
            <wp:docPr id="35" name="Grafik 35" descr="Ein Bild, das Text, Schild, Uhr, Erste Hilfe-Kas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ext, Schild, Uhr, Erste Hilfe-Kasten enthält.&#10;&#10;Automatisch generierte Beschreibu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07" cy="3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7D66" w14:textId="51C80DC8" w:rsidR="00DB1E25" w:rsidRDefault="00DB1E25" w:rsidP="00E056CE"/>
    <w:p w14:paraId="11B8CA1E" w14:textId="77777777" w:rsidR="00DB1E25" w:rsidRPr="00E056CE" w:rsidRDefault="00DB1E25" w:rsidP="00E056CE"/>
    <w:p w14:paraId="221CEA5E" w14:textId="77777777" w:rsidR="00DB1E25" w:rsidRDefault="00DB1E25" w:rsidP="00E056CE">
      <w:pPr>
        <w:sectPr w:rsidR="00DB1E25" w:rsidSect="00DB1E25">
          <w:type w:val="continuous"/>
          <w:pgSz w:w="11906" w:h="16838" w:code="9"/>
          <w:pgMar w:top="1361" w:right="1134" w:bottom="1134" w:left="1134" w:header="567" w:footer="510" w:gutter="0"/>
          <w:cols w:space="284"/>
          <w:docGrid w:linePitch="360"/>
        </w:sectPr>
      </w:pPr>
    </w:p>
    <w:p w14:paraId="2894319E" w14:textId="260ED562" w:rsidR="00E056CE" w:rsidRPr="00E056CE" w:rsidRDefault="00E056CE" w:rsidP="00DB1E25">
      <w:pPr>
        <w:pStyle w:val="Liste"/>
      </w:pPr>
      <w:r w:rsidRPr="00E056CE">
        <w:t>Zusätzlich: Filter</w:t>
      </w:r>
    </w:p>
    <w:p w14:paraId="58403883" w14:textId="77777777" w:rsidR="00E056CE" w:rsidRPr="00E056CE" w:rsidRDefault="00E056CE" w:rsidP="00E056CE">
      <w:r w:rsidRPr="00E056C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EF3496" wp14:editId="0BC16A50">
                <wp:simplePos x="0" y="0"/>
                <wp:positionH relativeFrom="column">
                  <wp:posOffset>1057524</wp:posOffset>
                </wp:positionH>
                <wp:positionV relativeFrom="paragraph">
                  <wp:posOffset>497564</wp:posOffset>
                </wp:positionV>
                <wp:extent cx="177800" cy="180975"/>
                <wp:effectExtent l="0" t="0" r="12700" b="9525"/>
                <wp:wrapNone/>
                <wp:docPr id="42" name="Ring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80975"/>
                        </a:xfrm>
                        <a:prstGeom prst="donut">
                          <a:avLst>
                            <a:gd name="adj" fmla="val 1219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3D8F" id="Ring 42" o:spid="_x0000_s1026" type="#_x0000_t23" style="position:absolute;margin-left:83.25pt;margin-top:39.2pt;width:14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" adj="2633" fillcolor="#404040 [3209]" strokecolor="#1f1f1f [1609]" strokeweight="2pt"/>
            </w:pict>
          </mc:Fallback>
        </mc:AlternateContent>
      </w:r>
      <w:r w:rsidRPr="00E056CE">
        <w:rPr>
          <w:noProof/>
          <w:lang w:eastAsia="de-CH"/>
        </w:rPr>
        <w:drawing>
          <wp:inline distT="0" distB="0" distL="0" distR="0" wp14:anchorId="16183071" wp14:editId="0BF5DEEE">
            <wp:extent cx="2623966" cy="1849271"/>
            <wp:effectExtent l="0" t="0" r="508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47048" cy="18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E9AF" w14:textId="77777777" w:rsidR="00E056CE" w:rsidRPr="00E056CE" w:rsidRDefault="00E056CE" w:rsidP="00E056CE"/>
    <w:p w14:paraId="28A6A2B5" w14:textId="7DB6D993" w:rsidR="00DB1E25" w:rsidRDefault="00E056CE" w:rsidP="00E056CE">
      <w:pPr>
        <w:sectPr w:rsidR="00DB1E25" w:rsidSect="00DB1E25">
          <w:type w:val="continuous"/>
          <w:pgSz w:w="11906" w:h="16838" w:code="9"/>
          <w:pgMar w:top="1361" w:right="1134" w:bottom="1134" w:left="1134" w:header="567" w:footer="510" w:gutter="0"/>
          <w:cols w:num="2" w:space="284"/>
          <w:docGrid w:linePitch="360"/>
        </w:sectPr>
      </w:pPr>
      <w:r w:rsidRPr="00E056CE">
        <w:rPr>
          <w:noProof/>
          <w:lang w:eastAsia="de-CH"/>
        </w:rPr>
        <w:drawing>
          <wp:inline distT="0" distB="0" distL="0" distR="0" wp14:anchorId="63668849" wp14:editId="3D47EDC1">
            <wp:extent cx="972142" cy="2286000"/>
            <wp:effectExtent l="0" t="0" r="0" b="0"/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 descr="Ein Bild, das Text enthält.&#10;&#10;Automatisch generierte Beschreibu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 r="60317"/>
                    <a:stretch/>
                  </pic:blipFill>
                  <pic:spPr bwMode="auto">
                    <a:xfrm>
                      <a:off x="0" y="0"/>
                      <a:ext cx="1002914" cy="235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45070" w14:textId="4A57E2DA" w:rsidR="00E056CE" w:rsidRPr="00E056CE" w:rsidRDefault="00E056CE" w:rsidP="00E056CE"/>
    <w:sectPr w:rsidR="00E056CE" w:rsidRPr="00E056CE" w:rsidSect="00DB1E25">
      <w:type w:val="continuous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96061" w14:textId="77777777" w:rsidR="00B11B61" w:rsidRDefault="00B11B61" w:rsidP="00FB0212">
      <w:pPr>
        <w:spacing w:line="240" w:lineRule="auto"/>
      </w:pPr>
      <w:r>
        <w:separator/>
      </w:r>
    </w:p>
  </w:endnote>
  <w:endnote w:type="continuationSeparator" w:id="0">
    <w:p w14:paraId="5F7C96DD" w14:textId="77777777" w:rsidR="00B11B61" w:rsidRDefault="00B11B61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71273" w14:textId="69649B8D" w:rsidR="0053523F" w:rsidRPr="00020912" w:rsidRDefault="0053523F" w:rsidP="0053523F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8D5C99">
      <w:rPr>
        <w:b/>
        <w:noProof/>
      </w:rPr>
      <w:t>3</w:t>
    </w:r>
    <w:r w:rsidRPr="00020912">
      <w:rPr>
        <w:b/>
      </w:rPr>
      <w:fldChar w:fldCharType="end"/>
    </w:r>
    <w:r w:rsidRPr="00020912">
      <w:rPr>
        <w:b/>
      </w:rPr>
      <w:t>/</w:t>
    </w:r>
    <w:r w:rsidRPr="00020912">
      <w:rPr>
        <w:b/>
      </w:rPr>
      <w:fldChar w:fldCharType="begin"/>
    </w:r>
    <w:r w:rsidRPr="00020912">
      <w:rPr>
        <w:b/>
      </w:rPr>
      <w:instrText xml:space="preserve"> NUMPAGES  \* Arabic  \* MERGEFORMAT </w:instrText>
    </w:r>
    <w:r w:rsidRPr="00020912">
      <w:rPr>
        <w:b/>
      </w:rPr>
      <w:fldChar w:fldCharType="separate"/>
    </w:r>
    <w:r w:rsidR="008D5C99">
      <w:rPr>
        <w:b/>
        <w:noProof/>
      </w:rPr>
      <w:t>4</w:t>
    </w:r>
    <w:r w:rsidRPr="00020912">
      <w:rPr>
        <w:b/>
        <w:noProof/>
      </w:rPr>
      <w:fldChar w:fldCharType="end"/>
    </w:r>
  </w:p>
  <w:p w14:paraId="578BA29D" w14:textId="77777777" w:rsidR="0053523F" w:rsidRDefault="0053523F" w:rsidP="0053523F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1311" behindDoc="1" locked="1" layoutInCell="1" allowOverlap="1" wp14:anchorId="22EA3CE6" wp14:editId="0F2F118F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© Lehrmittelverlag </w:t>
    </w:r>
    <w:r>
      <w:rPr>
        <w:noProof/>
      </w:rPr>
      <w:t>St.Gallen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63E2B" w14:textId="1F7C7A15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53523F">
      <w:rPr>
        <w:b/>
        <w:noProof/>
      </w:rPr>
      <w:t>4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53523F">
      <w:rPr>
        <w:b/>
        <w:noProof/>
      </w:rPr>
      <w:t>4</w:t>
    </w:r>
    <w:r w:rsidR="001809AA" w:rsidRPr="00020912">
      <w:rPr>
        <w:b/>
        <w:noProof/>
      </w:rPr>
      <w:fldChar w:fldCharType="end"/>
    </w:r>
  </w:p>
  <w:p w14:paraId="744BE996" w14:textId="77777777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17D4ADF6" wp14:editId="552268F1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Lehrmittelverlag </w:t>
    </w:r>
    <w:r w:rsidR="00FB0212">
      <w:rPr>
        <w:noProof/>
      </w:rPr>
      <w:t>St.Gallen</w:t>
    </w:r>
  </w:p>
  <w:p w14:paraId="48DE27B6" w14:textId="77777777" w:rsidR="00194B82" w:rsidRDefault="00194B82"/>
  <w:p w14:paraId="4FA0AF1E" w14:textId="77777777" w:rsidR="00194B82" w:rsidRDefault="00194B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A7C6A" w14:textId="77777777" w:rsidR="00B11B61" w:rsidRDefault="00B11B61" w:rsidP="00FB0212">
      <w:pPr>
        <w:spacing w:line="240" w:lineRule="auto"/>
      </w:pPr>
    </w:p>
  </w:footnote>
  <w:footnote w:type="continuationSeparator" w:id="0">
    <w:p w14:paraId="2054EE11" w14:textId="77777777" w:rsidR="00B11B61" w:rsidRDefault="00B11B61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C4F14" w14:textId="77777777" w:rsidR="00E056CE" w:rsidRPr="00020912" w:rsidRDefault="00E056CE" w:rsidP="00E056CE">
    <w:pPr>
      <w:pStyle w:val="Kopfzeile"/>
    </w:pPr>
    <w:r w:rsidRPr="00B11B61">
      <w:t>Anwendung</w:t>
    </w:r>
    <w:r>
      <w:t xml:space="preserve"> – Bildbearbeitung</w:t>
    </w:r>
    <w:r>
      <w:tab/>
    </w:r>
    <w:r w:rsidRPr="00B11B61">
      <w:rPr>
        <w:b/>
      </w:rPr>
      <w:t>Bilder</w:t>
    </w:r>
  </w:p>
  <w:p w14:paraId="58D11B8F" w14:textId="77777777" w:rsidR="00E056CE" w:rsidRDefault="00E056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A85C2" w14:textId="7A3C03B0" w:rsidR="00FB0212" w:rsidRPr="00020912" w:rsidRDefault="005D50DA">
    <w:pPr>
      <w:pStyle w:val="Kopfzeile"/>
    </w:pPr>
    <w:r w:rsidRPr="00B11B61">
      <w:t>Anwendung</w:t>
    </w:r>
    <w:r>
      <w:t xml:space="preserve"> – Bildbearbeitung</w:t>
    </w:r>
    <w:r w:rsidR="00FB0212">
      <w:tab/>
    </w:r>
    <w:r w:rsidR="00B11B61" w:rsidRPr="00B11B61">
      <w:rPr>
        <w:b/>
      </w:rPr>
      <w:t>Bilder</w:t>
    </w:r>
  </w:p>
  <w:p w14:paraId="320C77F8" w14:textId="77777777" w:rsidR="00194B82" w:rsidRDefault="00194B82"/>
  <w:p w14:paraId="76F8A762" w14:textId="77777777" w:rsidR="00194B82" w:rsidRDefault="00194B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61"/>
    <w:rsid w:val="00020912"/>
    <w:rsid w:val="000536B5"/>
    <w:rsid w:val="00077474"/>
    <w:rsid w:val="00105A6C"/>
    <w:rsid w:val="00170D9E"/>
    <w:rsid w:val="001809AA"/>
    <w:rsid w:val="00186147"/>
    <w:rsid w:val="00194B82"/>
    <w:rsid w:val="001D0782"/>
    <w:rsid w:val="001E1F6D"/>
    <w:rsid w:val="00225A95"/>
    <w:rsid w:val="002502B0"/>
    <w:rsid w:val="00251786"/>
    <w:rsid w:val="00292A17"/>
    <w:rsid w:val="00314D27"/>
    <w:rsid w:val="00321841"/>
    <w:rsid w:val="00342238"/>
    <w:rsid w:val="003838FC"/>
    <w:rsid w:val="003B66F4"/>
    <w:rsid w:val="003E14BF"/>
    <w:rsid w:val="003F00C0"/>
    <w:rsid w:val="004071A2"/>
    <w:rsid w:val="004202F9"/>
    <w:rsid w:val="00443CFB"/>
    <w:rsid w:val="004978B5"/>
    <w:rsid w:val="004D7D20"/>
    <w:rsid w:val="00525EF5"/>
    <w:rsid w:val="00531F79"/>
    <w:rsid w:val="0053523F"/>
    <w:rsid w:val="00542FC8"/>
    <w:rsid w:val="00552732"/>
    <w:rsid w:val="005D50DA"/>
    <w:rsid w:val="00613226"/>
    <w:rsid w:val="006542BD"/>
    <w:rsid w:val="0067080D"/>
    <w:rsid w:val="0069632F"/>
    <w:rsid w:val="007030A6"/>
    <w:rsid w:val="0074357E"/>
    <w:rsid w:val="00752325"/>
    <w:rsid w:val="00761683"/>
    <w:rsid w:val="007B4AC6"/>
    <w:rsid w:val="007C5C29"/>
    <w:rsid w:val="007D17AB"/>
    <w:rsid w:val="007D6F67"/>
    <w:rsid w:val="007D7235"/>
    <w:rsid w:val="007E2A2C"/>
    <w:rsid w:val="00810980"/>
    <w:rsid w:val="00823406"/>
    <w:rsid w:val="00872210"/>
    <w:rsid w:val="00885ED1"/>
    <w:rsid w:val="008C07AF"/>
    <w:rsid w:val="008D3A9F"/>
    <w:rsid w:val="008D5C99"/>
    <w:rsid w:val="00910B62"/>
    <w:rsid w:val="009161C4"/>
    <w:rsid w:val="009314BC"/>
    <w:rsid w:val="00932C5C"/>
    <w:rsid w:val="00941A48"/>
    <w:rsid w:val="009577BF"/>
    <w:rsid w:val="009810F5"/>
    <w:rsid w:val="009B3439"/>
    <w:rsid w:val="009C5098"/>
    <w:rsid w:val="009D5780"/>
    <w:rsid w:val="00A368BB"/>
    <w:rsid w:val="00A67B59"/>
    <w:rsid w:val="00A951EC"/>
    <w:rsid w:val="00AA10D7"/>
    <w:rsid w:val="00AD3C46"/>
    <w:rsid w:val="00B11B61"/>
    <w:rsid w:val="00B2301C"/>
    <w:rsid w:val="00B30255"/>
    <w:rsid w:val="00B543D0"/>
    <w:rsid w:val="00B846C6"/>
    <w:rsid w:val="00B90177"/>
    <w:rsid w:val="00BA0291"/>
    <w:rsid w:val="00BB5AE8"/>
    <w:rsid w:val="00BE21F3"/>
    <w:rsid w:val="00BE7A75"/>
    <w:rsid w:val="00BF48FA"/>
    <w:rsid w:val="00C44D44"/>
    <w:rsid w:val="00C6038B"/>
    <w:rsid w:val="00C75658"/>
    <w:rsid w:val="00C859D5"/>
    <w:rsid w:val="00C966BC"/>
    <w:rsid w:val="00CD2FA9"/>
    <w:rsid w:val="00D53554"/>
    <w:rsid w:val="00D61051"/>
    <w:rsid w:val="00D615EE"/>
    <w:rsid w:val="00D673E3"/>
    <w:rsid w:val="00D84F2C"/>
    <w:rsid w:val="00DA3715"/>
    <w:rsid w:val="00DA4F15"/>
    <w:rsid w:val="00DB1E25"/>
    <w:rsid w:val="00DC7851"/>
    <w:rsid w:val="00DE194C"/>
    <w:rsid w:val="00E056CE"/>
    <w:rsid w:val="00E21736"/>
    <w:rsid w:val="00E6707D"/>
    <w:rsid w:val="00EF7DFD"/>
    <w:rsid w:val="00F64A6D"/>
    <w:rsid w:val="00F70BDE"/>
    <w:rsid w:val="00F81AF7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1AD928C8"/>
  <w15:docId w15:val="{1EDB33B0-BE0F-4974-BB86-FD98B67F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46C6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customStyle="1" w:styleId="LMVFormEingabe">
    <w:name w:val="LMV_Form_Eingabe"/>
    <w:basedOn w:val="Absatz-Standardschriftart"/>
    <w:uiPriority w:val="1"/>
    <w:qFormat/>
    <w:rsid w:val="00D53554"/>
    <w:rPr>
      <w:color w:val="38BBC8"/>
    </w:rPr>
  </w:style>
  <w:style w:type="character" w:customStyle="1" w:styleId="LMVFormLoesung">
    <w:name w:val="LMV_Form_Loesung"/>
    <w:basedOn w:val="Absatz-Standardschriftart"/>
    <w:uiPriority w:val="1"/>
    <w:qFormat/>
    <w:rsid w:val="00D53554"/>
    <w:rPr>
      <w:color w:val="28A8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5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7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2.xml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pixlr.com/de/e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http://www.pixlr.com/de/e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41211-7369-4B59-A9E1-C7D5A575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LMV_SG_inform-at-21.dotx</Template>
  <TotalTime>0</TotalTime>
  <Pages>4</Pages>
  <Words>197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Hasselbach Kornelia BLD-AVS-LMV</cp:lastModifiedBy>
  <cp:revision>4</cp:revision>
  <cp:lastPrinted>2017-04-07T16:00:00Z</cp:lastPrinted>
  <dcterms:created xsi:type="dcterms:W3CDTF">2023-02-06T15:26:00Z</dcterms:created>
  <dcterms:modified xsi:type="dcterms:W3CDTF">2023-04-24T12:59:00Z</dcterms:modified>
</cp:coreProperties>
</file>