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4E074" w14:textId="77777777" w:rsidR="00E32172" w:rsidRDefault="00E32172" w:rsidP="00E32172">
      <w:pPr>
        <w:pStyle w:val="Untertitel"/>
      </w:pPr>
      <w:r>
        <w:t>Anleitung für Lehrpersonen</w:t>
      </w:r>
    </w:p>
    <w:p w14:paraId="1EC38BCC" w14:textId="1A83CE71" w:rsidR="00E32172" w:rsidRDefault="005A5B87" w:rsidP="00E32172">
      <w:pPr>
        <w:pStyle w:val="Titel"/>
        <w:rPr>
          <w:noProof/>
        </w:rPr>
      </w:pPr>
      <w:r w:rsidRPr="005A5B87">
        <w:rPr>
          <w:noProof/>
        </w:rPr>
        <w:t>Arbeiten mit Padlets</w:t>
      </w:r>
    </w:p>
    <w:p w14:paraId="4ED6D9CA" w14:textId="00B3D140" w:rsidR="00E32172" w:rsidRDefault="00E32172" w:rsidP="005A5B87">
      <w:pPr>
        <w:pStyle w:val="Liste"/>
        <w:numPr>
          <w:ilvl w:val="0"/>
          <w:numId w:val="0"/>
        </w:numPr>
        <w:ind w:left="284"/>
      </w:pPr>
      <w:r>
        <w:t xml:space="preserve">Rufen Sie die Webseite </w:t>
      </w:r>
      <w:r w:rsidR="005A5B87" w:rsidRPr="005A5B87">
        <w:t>https://de.padlet.com</w:t>
      </w:r>
      <w:r w:rsidR="00456655">
        <w:t xml:space="preserve"> </w:t>
      </w:r>
      <w:r>
        <w:t>auf.</w:t>
      </w:r>
      <w:r w:rsidR="00CB08D5">
        <w:t xml:space="preserve"> </w:t>
      </w:r>
    </w:p>
    <w:p w14:paraId="0D6F38A1" w14:textId="77777777" w:rsidR="005A5B87" w:rsidRDefault="005A5B87" w:rsidP="005A5B87">
      <w:pPr>
        <w:pStyle w:val="Liste"/>
        <w:numPr>
          <w:ilvl w:val="0"/>
          <w:numId w:val="0"/>
        </w:numPr>
        <w:ind w:left="284"/>
      </w:pPr>
    </w:p>
    <w:p w14:paraId="04264B7E" w14:textId="76CAA71A" w:rsidR="009A018A" w:rsidRPr="005A5B87" w:rsidRDefault="009A018A" w:rsidP="009A018A">
      <w:pPr>
        <w:pStyle w:val="Liste"/>
        <w:numPr>
          <w:ilvl w:val="1"/>
          <w:numId w:val="13"/>
        </w:numPr>
      </w:pPr>
      <w:r w:rsidRPr="005A5B87">
        <w:sym w:font="Wingdings" w:char="F0E0"/>
      </w:r>
      <w:r w:rsidR="00DF7481" w:rsidRPr="005A5B87">
        <w:t xml:space="preserve"> </w:t>
      </w:r>
      <w:r w:rsidR="002E2FB0" w:rsidRPr="005A5B87">
        <w:t xml:space="preserve">In einem Padlet können ähnlich wie auf einer Pinnwand die Beiträge geordnet, </w:t>
      </w:r>
      <w:r w:rsidR="006E5951" w:rsidRPr="005A5B87">
        <w:t xml:space="preserve">Unpassendes </w:t>
      </w:r>
      <w:r w:rsidR="002E2FB0" w:rsidRPr="005A5B87">
        <w:t xml:space="preserve">aussortiert und in Kategorien unterteilt werden. Somit kann das Padlet während des Unterrichts oder </w:t>
      </w:r>
      <w:r w:rsidR="003171B0" w:rsidRPr="005A5B87">
        <w:t>als Vorbereitung auf die nächste Unterrichtslektion neu arrangiert und geordnet werden. Die Beiträge der SuS lassen sich so übersichtlicher darstellen</w:t>
      </w:r>
      <w:r w:rsidR="006E5951" w:rsidRPr="005A5B87">
        <w:t xml:space="preserve"> und für die weitere Arbeit </w:t>
      </w:r>
      <w:r w:rsidR="00703401" w:rsidRPr="005A5B87">
        <w:t>aufbereiten</w:t>
      </w:r>
      <w:r w:rsidR="003171B0" w:rsidRPr="005A5B87">
        <w:t>.</w:t>
      </w:r>
    </w:p>
    <w:p w14:paraId="6BCA8502" w14:textId="04516E2A" w:rsidR="00307B74" w:rsidRDefault="00307B74" w:rsidP="00307B74">
      <w:pPr>
        <w:pStyle w:val="Liste"/>
        <w:numPr>
          <w:ilvl w:val="0"/>
          <w:numId w:val="0"/>
        </w:numPr>
        <w:ind w:left="284" w:hanging="57"/>
      </w:pPr>
    </w:p>
    <w:tbl>
      <w:tblPr>
        <w:tblStyle w:val="Tabellenraster"/>
        <w:tblW w:w="0" w:type="auto"/>
        <w:tblLook w:val="04A0" w:firstRow="1" w:lastRow="0" w:firstColumn="1" w:lastColumn="0" w:noHBand="0" w:noVBand="1"/>
      </w:tblPr>
      <w:tblGrid>
        <w:gridCol w:w="6091"/>
        <w:gridCol w:w="2971"/>
      </w:tblGrid>
      <w:tr w:rsidR="005A5B87" w:rsidRPr="00C428A4" w14:paraId="49471003" w14:textId="77777777" w:rsidTr="00B56768">
        <w:tc>
          <w:tcPr>
            <w:tcW w:w="6091" w:type="dxa"/>
          </w:tcPr>
          <w:p w14:paraId="7750158D" w14:textId="1B12C32A" w:rsidR="005A5B87" w:rsidRPr="00C428A4" w:rsidRDefault="005A5B87" w:rsidP="00B56768">
            <w:pPr>
              <w:rPr>
                <w:rStyle w:val="HTMLZitat"/>
                <w:i w:val="0"/>
                <w:iCs w:val="0"/>
              </w:rPr>
            </w:pPr>
            <w:r w:rsidRPr="00C428A4">
              <w:rPr>
                <w:noProof/>
                <w:lang w:eastAsia="de-CH"/>
              </w:rPr>
              <w:drawing>
                <wp:anchor distT="0" distB="0" distL="114300" distR="114300" simplePos="0" relativeHeight="251639296" behindDoc="0" locked="0" layoutInCell="1" allowOverlap="1" wp14:anchorId="7045AC7D" wp14:editId="28C3800B">
                  <wp:simplePos x="0" y="0"/>
                  <wp:positionH relativeFrom="margin">
                    <wp:posOffset>15240</wp:posOffset>
                  </wp:positionH>
                  <wp:positionV relativeFrom="paragraph">
                    <wp:posOffset>32385</wp:posOffset>
                  </wp:positionV>
                  <wp:extent cx="3556000" cy="2226310"/>
                  <wp:effectExtent l="0" t="0" r="6350" b="2540"/>
                  <wp:wrapSquare wrapText="bothSides"/>
                  <wp:docPr id="1" name="Grafik 1"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Website enthält.&#10;&#10;Automatisch generierte Beschreibung"/>
                          <pic:cNvPicPr/>
                        </pic:nvPicPr>
                        <pic:blipFill rotWithShape="1">
                          <a:blip r:embed="rId8" cstate="print">
                            <a:extLst>
                              <a:ext uri="{28A0092B-C50C-407E-A947-70E740481C1C}">
                                <a14:useLocalDpi xmlns:a14="http://schemas.microsoft.com/office/drawing/2010/main" val="0"/>
                              </a:ext>
                            </a:extLst>
                          </a:blip>
                          <a:srcRect b="37761"/>
                          <a:stretch/>
                        </pic:blipFill>
                        <pic:spPr bwMode="auto">
                          <a:xfrm>
                            <a:off x="0" y="0"/>
                            <a:ext cx="3556000" cy="22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8A4">
              <w:rPr>
                <w:noProof/>
                <w:lang w:eastAsia="de-CH"/>
              </w:rPr>
              <mc:AlternateContent>
                <mc:Choice Requires="wps">
                  <w:drawing>
                    <wp:anchor distT="0" distB="0" distL="114300" distR="114300" simplePos="0" relativeHeight="251662848" behindDoc="0" locked="0" layoutInCell="1" allowOverlap="1" wp14:anchorId="13735477" wp14:editId="4A7C1FF6">
                      <wp:simplePos x="0" y="0"/>
                      <wp:positionH relativeFrom="column">
                        <wp:posOffset>2622622</wp:posOffset>
                      </wp:positionH>
                      <wp:positionV relativeFrom="paragraph">
                        <wp:posOffset>895606</wp:posOffset>
                      </wp:positionV>
                      <wp:extent cx="1224409" cy="300109"/>
                      <wp:effectExtent l="38100" t="57150" r="13970" b="24130"/>
                      <wp:wrapNone/>
                      <wp:docPr id="31" name="Gerade Verbindung mit Pfeil 31"/>
                      <wp:cNvGraphicFramePr/>
                      <a:graphic xmlns:a="http://schemas.openxmlformats.org/drawingml/2006/main">
                        <a:graphicData uri="http://schemas.microsoft.com/office/word/2010/wordprocessingShape">
                          <wps:wsp>
                            <wps:cNvCnPr/>
                            <wps:spPr>
                              <a:xfrm flipH="1" flipV="1">
                                <a:off x="0" y="0"/>
                                <a:ext cx="1224409" cy="3001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5AEB67" id="_x0000_t32" coordsize="21600,21600" o:spt="32" o:oned="t" path="m,l21600,21600e" filled="f">
                      <v:path arrowok="t" fillok="f" o:connecttype="none"/>
                      <o:lock v:ext="edit" shapetype="t"/>
                    </v:shapetype>
                    <v:shape id="Gerade Verbindung mit Pfeil 31" o:spid="_x0000_s1026" type="#_x0000_t32" style="position:absolute;margin-left:206.5pt;margin-top:70.5pt;width:96.4pt;height:23.6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" strokecolor="red">
                      <v:stroke endarrow="block"/>
                    </v:shape>
                  </w:pict>
                </mc:Fallback>
              </mc:AlternateContent>
            </w:r>
            <w:r w:rsidRPr="00C428A4">
              <w:rPr>
                <w:noProof/>
                <w:lang w:eastAsia="de-CH"/>
              </w:rPr>
              <mc:AlternateContent>
                <mc:Choice Requires="wps">
                  <w:drawing>
                    <wp:anchor distT="0" distB="0" distL="114300" distR="114300" simplePos="0" relativeHeight="251660800" behindDoc="0" locked="0" layoutInCell="1" allowOverlap="1" wp14:anchorId="16E30C31" wp14:editId="1F5775E4">
                      <wp:simplePos x="0" y="0"/>
                      <wp:positionH relativeFrom="column">
                        <wp:posOffset>1724025</wp:posOffset>
                      </wp:positionH>
                      <wp:positionV relativeFrom="paragraph">
                        <wp:posOffset>677751</wp:posOffset>
                      </wp:positionV>
                      <wp:extent cx="951230" cy="295910"/>
                      <wp:effectExtent l="0" t="0" r="20320" b="27940"/>
                      <wp:wrapNone/>
                      <wp:docPr id="30" name="Ellipse 30"/>
                      <wp:cNvGraphicFramePr/>
                      <a:graphic xmlns:a="http://schemas.openxmlformats.org/drawingml/2006/main">
                        <a:graphicData uri="http://schemas.microsoft.com/office/word/2010/wordprocessingShape">
                          <wps:wsp>
                            <wps:cNvSpPr/>
                            <wps:spPr>
                              <a:xfrm>
                                <a:off x="0" y="0"/>
                                <a:ext cx="951230" cy="29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1776BE" id="Ellipse 30" o:spid="_x0000_s1026" style="position:absolute;margin-left:135.75pt;margin-top:53.35pt;width:74.9pt;height:23.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" filled="f" strokecolor="red" strokeweight="2pt"/>
                  </w:pict>
                </mc:Fallback>
              </mc:AlternateContent>
            </w:r>
            <w:r w:rsidRPr="00C428A4">
              <w:rPr>
                <w:noProof/>
                <w:lang w:eastAsia="de-CH"/>
              </w:rPr>
              <mc:AlternateContent>
                <mc:Choice Requires="wps">
                  <w:drawing>
                    <wp:anchor distT="0" distB="0" distL="114300" distR="114300" simplePos="0" relativeHeight="251649536" behindDoc="0" locked="0" layoutInCell="1" allowOverlap="1" wp14:anchorId="7952673E" wp14:editId="694FB74C">
                      <wp:simplePos x="0" y="0"/>
                      <wp:positionH relativeFrom="column">
                        <wp:posOffset>423834</wp:posOffset>
                      </wp:positionH>
                      <wp:positionV relativeFrom="paragraph">
                        <wp:posOffset>108060</wp:posOffset>
                      </wp:positionV>
                      <wp:extent cx="3421024" cy="200851"/>
                      <wp:effectExtent l="38100" t="0" r="27305" b="85090"/>
                      <wp:wrapNone/>
                      <wp:docPr id="19" name="Gerade Verbindung mit Pfeil 19"/>
                      <wp:cNvGraphicFramePr/>
                      <a:graphic xmlns:a="http://schemas.openxmlformats.org/drawingml/2006/main">
                        <a:graphicData uri="http://schemas.microsoft.com/office/word/2010/wordprocessingShape">
                          <wps:wsp>
                            <wps:cNvCnPr/>
                            <wps:spPr>
                              <a:xfrm flipH="1">
                                <a:off x="0" y="0"/>
                                <a:ext cx="3421024" cy="200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95A06" id="Gerade Verbindung mit Pfeil 19" o:spid="_x0000_s1026" type="#_x0000_t32" style="position:absolute;margin-left:33.35pt;margin-top:8.5pt;width:269.35pt;height:15.8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" strokecolor="red">
                      <v:stroke endarrow="block"/>
                    </v:shape>
                  </w:pict>
                </mc:Fallback>
              </mc:AlternateContent>
            </w:r>
            <w:r w:rsidRPr="00C428A4">
              <w:rPr>
                <w:noProof/>
                <w:lang w:eastAsia="de-CH"/>
              </w:rPr>
              <mc:AlternateContent>
                <mc:Choice Requires="wps">
                  <w:drawing>
                    <wp:anchor distT="0" distB="0" distL="114300" distR="114300" simplePos="0" relativeHeight="251647488" behindDoc="0" locked="0" layoutInCell="1" allowOverlap="1" wp14:anchorId="3237CF87" wp14:editId="39D5D300">
                      <wp:simplePos x="0" y="0"/>
                      <wp:positionH relativeFrom="column">
                        <wp:posOffset>-6350</wp:posOffset>
                      </wp:positionH>
                      <wp:positionV relativeFrom="paragraph">
                        <wp:posOffset>157686</wp:posOffset>
                      </wp:positionV>
                      <wp:extent cx="596900" cy="295910"/>
                      <wp:effectExtent l="0" t="0" r="12700" b="27940"/>
                      <wp:wrapNone/>
                      <wp:docPr id="18" name="Ellipse 18"/>
                      <wp:cNvGraphicFramePr/>
                      <a:graphic xmlns:a="http://schemas.openxmlformats.org/drawingml/2006/main">
                        <a:graphicData uri="http://schemas.microsoft.com/office/word/2010/wordprocessingShape">
                          <wps:wsp>
                            <wps:cNvSpPr/>
                            <wps:spPr>
                              <a:xfrm>
                                <a:off x="0" y="0"/>
                                <a:ext cx="596900" cy="29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74C3DF" id="Ellipse 18" o:spid="_x0000_s1026" style="position:absolute;margin-left:-.5pt;margin-top:12.4pt;width:47pt;height:23.3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" filled="f" strokecolor="red" strokeweight="2pt"/>
                  </w:pict>
                </mc:Fallback>
              </mc:AlternateContent>
            </w:r>
          </w:p>
        </w:tc>
        <w:tc>
          <w:tcPr>
            <w:tcW w:w="2971" w:type="dxa"/>
          </w:tcPr>
          <w:p w14:paraId="5657B77C" w14:textId="77777777" w:rsidR="005A5B87" w:rsidRPr="005A5B87" w:rsidRDefault="005A5B87" w:rsidP="00B56768">
            <w:r w:rsidRPr="005A5B87">
              <w:t>So sieht die Startseite aus.</w:t>
            </w:r>
          </w:p>
          <w:p w14:paraId="7E26F439" w14:textId="77777777" w:rsidR="005A5B87" w:rsidRPr="005A5B87" w:rsidRDefault="005A5B87" w:rsidP="00B56768"/>
          <w:p w14:paraId="3774294A" w14:textId="77777777" w:rsidR="005A5B87" w:rsidRPr="005A5B87" w:rsidRDefault="005A5B87" w:rsidP="00B56768">
            <w:pPr>
              <w:spacing w:after="160" w:line="259" w:lineRule="auto"/>
            </w:pPr>
            <w:r w:rsidRPr="005A5B87">
              <w:t>Oben links besteht die Möglichkeit, sich einzuloggen oder einen neuen Account zu erstellen.</w:t>
            </w:r>
          </w:p>
          <w:p w14:paraId="7E60DC03" w14:textId="77777777" w:rsidR="005A5B87" w:rsidRPr="005A5B87" w:rsidRDefault="005A5B87" w:rsidP="00B56768">
            <w:pPr>
              <w:spacing w:after="160" w:line="259" w:lineRule="auto"/>
              <w:rPr>
                <w:rStyle w:val="HTMLZitat"/>
                <w:i w:val="0"/>
                <w:iCs w:val="0"/>
              </w:rPr>
            </w:pPr>
            <w:r w:rsidRPr="005A5B87">
              <w:rPr>
                <w:rStyle w:val="HTMLZitat"/>
                <w:i w:val="0"/>
              </w:rPr>
              <w:t>Die App kann auf mit Windows kompatiblen Geräten installiert werden</w:t>
            </w:r>
          </w:p>
          <w:p w14:paraId="64E56103" w14:textId="77777777" w:rsidR="005A5B87" w:rsidRPr="005A5B87" w:rsidRDefault="005A5B87" w:rsidP="00B56768">
            <w:pPr>
              <w:spacing w:after="160" w:line="259" w:lineRule="auto"/>
              <w:rPr>
                <w:rStyle w:val="HTMLZitat"/>
                <w:i w:val="0"/>
              </w:rPr>
            </w:pPr>
          </w:p>
          <w:p w14:paraId="4EC7AF18" w14:textId="77777777" w:rsidR="005A5B87" w:rsidRPr="005A5B87" w:rsidRDefault="005A5B87" w:rsidP="00B56768">
            <w:pPr>
              <w:spacing w:after="160" w:line="259" w:lineRule="auto"/>
              <w:rPr>
                <w:rStyle w:val="HTMLZitat"/>
                <w:i w:val="0"/>
              </w:rPr>
            </w:pPr>
          </w:p>
          <w:p w14:paraId="7EDA41D1" w14:textId="425EF9D1" w:rsidR="005A5B87" w:rsidRPr="005A5B87" w:rsidRDefault="005A5B87" w:rsidP="00B56768">
            <w:pPr>
              <w:spacing w:after="160" w:line="259" w:lineRule="auto"/>
              <w:rPr>
                <w:rStyle w:val="HTMLZitat"/>
                <w:i w:val="0"/>
              </w:rPr>
            </w:pPr>
          </w:p>
          <w:p w14:paraId="161BF307" w14:textId="77777777" w:rsidR="005A5B87" w:rsidRPr="005A5B87" w:rsidRDefault="005A5B87" w:rsidP="00B56768">
            <w:pPr>
              <w:spacing w:after="160" w:line="259" w:lineRule="auto"/>
              <w:rPr>
                <w:rStyle w:val="HTMLZitat"/>
                <w:i w:val="0"/>
                <w:iCs w:val="0"/>
              </w:rPr>
            </w:pPr>
          </w:p>
        </w:tc>
      </w:tr>
      <w:tr w:rsidR="005A5B87" w:rsidRPr="00C428A4" w14:paraId="01BA525E" w14:textId="77777777" w:rsidTr="00B56768">
        <w:tc>
          <w:tcPr>
            <w:tcW w:w="6091" w:type="dxa"/>
          </w:tcPr>
          <w:p w14:paraId="1C3A5F04" w14:textId="6A0DCAD5" w:rsidR="00B971EC" w:rsidRDefault="00B971EC" w:rsidP="00B56768">
            <w:pPr>
              <w:rPr>
                <w:rStyle w:val="HTMLZitat"/>
                <w:i w:val="0"/>
                <w:iCs w:val="0"/>
              </w:rPr>
            </w:pPr>
            <w:r w:rsidRPr="00C428A4">
              <w:rPr>
                <w:noProof/>
                <w:lang w:eastAsia="de-CH"/>
              </w:rPr>
              <w:drawing>
                <wp:anchor distT="0" distB="0" distL="114300" distR="114300" simplePos="0" relativeHeight="251637248" behindDoc="0" locked="0" layoutInCell="1" allowOverlap="1" wp14:anchorId="146B473D" wp14:editId="1BCC6940">
                  <wp:simplePos x="0" y="0"/>
                  <wp:positionH relativeFrom="column">
                    <wp:posOffset>58917</wp:posOffset>
                  </wp:positionH>
                  <wp:positionV relativeFrom="paragraph">
                    <wp:posOffset>63224</wp:posOffset>
                  </wp:positionV>
                  <wp:extent cx="1973580" cy="2329180"/>
                  <wp:effectExtent l="0" t="0" r="7620" b="0"/>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9" cstate="print">
                            <a:extLst>
                              <a:ext uri="{28A0092B-C50C-407E-A947-70E740481C1C}">
                                <a14:useLocalDpi xmlns:a14="http://schemas.microsoft.com/office/drawing/2010/main" val="0"/>
                              </a:ext>
                            </a:extLst>
                          </a:blip>
                          <a:srcRect b="6071"/>
                          <a:stretch/>
                        </pic:blipFill>
                        <pic:spPr bwMode="auto">
                          <a:xfrm>
                            <a:off x="0" y="0"/>
                            <a:ext cx="197358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42793" w14:textId="77777777" w:rsidR="00B971EC" w:rsidRDefault="00B971EC" w:rsidP="00B56768">
            <w:pPr>
              <w:rPr>
                <w:rStyle w:val="HTMLZitat"/>
                <w:i w:val="0"/>
                <w:iCs w:val="0"/>
              </w:rPr>
            </w:pPr>
          </w:p>
          <w:p w14:paraId="4D190B28" w14:textId="1144512D" w:rsidR="00B971EC" w:rsidRDefault="00B971EC" w:rsidP="00B56768">
            <w:pPr>
              <w:rPr>
                <w:rStyle w:val="HTMLZitat"/>
                <w:i w:val="0"/>
                <w:iCs w:val="0"/>
              </w:rPr>
            </w:pPr>
          </w:p>
          <w:p w14:paraId="04EAE87E" w14:textId="42018B07" w:rsidR="00B971EC" w:rsidRDefault="00B971EC" w:rsidP="00B56768">
            <w:pPr>
              <w:rPr>
                <w:rStyle w:val="HTMLZitat"/>
                <w:i w:val="0"/>
                <w:iCs w:val="0"/>
              </w:rPr>
            </w:pPr>
          </w:p>
          <w:p w14:paraId="503F5246" w14:textId="000A584D" w:rsidR="00B971EC" w:rsidRDefault="00B971EC" w:rsidP="00B56768">
            <w:pPr>
              <w:rPr>
                <w:rStyle w:val="HTMLZitat"/>
                <w:i w:val="0"/>
                <w:iCs w:val="0"/>
              </w:rPr>
            </w:pPr>
          </w:p>
          <w:p w14:paraId="27EA3D78" w14:textId="6EFAD05A" w:rsidR="00B971EC" w:rsidRDefault="00B971EC" w:rsidP="00B56768">
            <w:pPr>
              <w:rPr>
                <w:rStyle w:val="HTMLZitat"/>
                <w:i w:val="0"/>
                <w:iCs w:val="0"/>
              </w:rPr>
            </w:pPr>
          </w:p>
          <w:p w14:paraId="2717FD2A" w14:textId="79F53E40" w:rsidR="00B971EC" w:rsidRDefault="00B971EC" w:rsidP="00B56768">
            <w:pPr>
              <w:rPr>
                <w:rStyle w:val="HTMLZitat"/>
                <w:i w:val="0"/>
                <w:iCs w:val="0"/>
              </w:rPr>
            </w:pPr>
          </w:p>
          <w:p w14:paraId="50621F40" w14:textId="106218AF" w:rsidR="00B971EC" w:rsidRDefault="00B971EC" w:rsidP="00B56768">
            <w:pPr>
              <w:rPr>
                <w:rStyle w:val="HTMLZitat"/>
                <w:i w:val="0"/>
                <w:iCs w:val="0"/>
              </w:rPr>
            </w:pPr>
          </w:p>
          <w:p w14:paraId="1E59A67A" w14:textId="71E913F6" w:rsidR="00B971EC" w:rsidRDefault="00B971EC" w:rsidP="00B56768">
            <w:pPr>
              <w:rPr>
                <w:rStyle w:val="HTMLZitat"/>
                <w:i w:val="0"/>
                <w:iCs w:val="0"/>
              </w:rPr>
            </w:pPr>
          </w:p>
          <w:p w14:paraId="15AFAF98" w14:textId="636340A5" w:rsidR="00B971EC" w:rsidRDefault="00B971EC" w:rsidP="00B56768">
            <w:pPr>
              <w:rPr>
                <w:rStyle w:val="HTMLZitat"/>
                <w:i w:val="0"/>
                <w:iCs w:val="0"/>
              </w:rPr>
            </w:pPr>
          </w:p>
          <w:p w14:paraId="71B3F379" w14:textId="0222DEBA" w:rsidR="00B971EC" w:rsidRDefault="00B971EC" w:rsidP="00B56768">
            <w:pPr>
              <w:rPr>
                <w:rStyle w:val="HTMLZitat"/>
                <w:i w:val="0"/>
                <w:iCs w:val="0"/>
              </w:rPr>
            </w:pPr>
          </w:p>
          <w:p w14:paraId="0EC73A2C" w14:textId="3575AA0F" w:rsidR="00B971EC" w:rsidRDefault="00B971EC" w:rsidP="00B56768">
            <w:pPr>
              <w:rPr>
                <w:rStyle w:val="HTMLZitat"/>
                <w:i w:val="0"/>
                <w:iCs w:val="0"/>
              </w:rPr>
            </w:pPr>
          </w:p>
          <w:p w14:paraId="7E09DFC8" w14:textId="05E0FB5D" w:rsidR="00B971EC" w:rsidRDefault="00B971EC" w:rsidP="00B56768">
            <w:pPr>
              <w:rPr>
                <w:rStyle w:val="HTMLZitat"/>
                <w:i w:val="0"/>
                <w:iCs w:val="0"/>
              </w:rPr>
            </w:pPr>
          </w:p>
          <w:p w14:paraId="2317E572" w14:textId="77854118" w:rsidR="00B971EC" w:rsidRDefault="00B971EC" w:rsidP="00B56768">
            <w:pPr>
              <w:rPr>
                <w:rStyle w:val="HTMLZitat"/>
                <w:i w:val="0"/>
                <w:iCs w:val="0"/>
              </w:rPr>
            </w:pPr>
          </w:p>
          <w:p w14:paraId="4E1F2E64" w14:textId="7D91AC07" w:rsidR="00B971EC" w:rsidRDefault="00B971EC" w:rsidP="00B56768">
            <w:pPr>
              <w:rPr>
                <w:rStyle w:val="HTMLZitat"/>
                <w:i w:val="0"/>
                <w:iCs w:val="0"/>
              </w:rPr>
            </w:pPr>
          </w:p>
          <w:p w14:paraId="58818599" w14:textId="7B51DBC4" w:rsidR="00B971EC" w:rsidRDefault="00B971EC" w:rsidP="00B56768">
            <w:pPr>
              <w:rPr>
                <w:rStyle w:val="HTMLZitat"/>
                <w:i w:val="0"/>
                <w:iCs w:val="0"/>
              </w:rPr>
            </w:pPr>
          </w:p>
          <w:p w14:paraId="0E68E066" w14:textId="6BE7D85F" w:rsidR="00B971EC" w:rsidRDefault="00B971EC" w:rsidP="00B56768">
            <w:pPr>
              <w:rPr>
                <w:rStyle w:val="HTMLZitat"/>
                <w:i w:val="0"/>
                <w:iCs w:val="0"/>
              </w:rPr>
            </w:pPr>
          </w:p>
          <w:p w14:paraId="38649878" w14:textId="77777777" w:rsidR="00B971EC" w:rsidRDefault="00B971EC" w:rsidP="00B56768">
            <w:pPr>
              <w:rPr>
                <w:rStyle w:val="HTMLZitat"/>
                <w:i w:val="0"/>
                <w:iCs w:val="0"/>
              </w:rPr>
            </w:pPr>
          </w:p>
          <w:p w14:paraId="463E0CF8" w14:textId="150132FD" w:rsidR="005A5B87" w:rsidRPr="00C428A4" w:rsidRDefault="005A5B87" w:rsidP="00B56768">
            <w:pPr>
              <w:rPr>
                <w:rStyle w:val="HTMLZitat"/>
                <w:i w:val="0"/>
                <w:iCs w:val="0"/>
              </w:rPr>
            </w:pPr>
          </w:p>
        </w:tc>
        <w:tc>
          <w:tcPr>
            <w:tcW w:w="2971" w:type="dxa"/>
          </w:tcPr>
          <w:p w14:paraId="558463AE" w14:textId="77777777" w:rsidR="005A5B87" w:rsidRPr="005A5B87" w:rsidRDefault="005A5B87" w:rsidP="00B56768">
            <w:pPr>
              <w:rPr>
                <w:rStyle w:val="HTMLZitat"/>
                <w:i w:val="0"/>
                <w:iCs w:val="0"/>
              </w:rPr>
            </w:pPr>
            <w:r w:rsidRPr="005A5B87">
              <w:rPr>
                <w:rStyle w:val="HTMLZitat"/>
                <w:i w:val="0"/>
              </w:rPr>
              <w:t xml:space="preserve">Die Anmeldung ist gratis. </w:t>
            </w:r>
          </w:p>
          <w:p w14:paraId="52F0DF07" w14:textId="77777777" w:rsidR="005A5B87" w:rsidRPr="005A5B87" w:rsidRDefault="005A5B87" w:rsidP="00B56768">
            <w:pPr>
              <w:rPr>
                <w:rStyle w:val="HTMLZitat"/>
                <w:i w:val="0"/>
                <w:iCs w:val="0"/>
              </w:rPr>
            </w:pPr>
          </w:p>
          <w:p w14:paraId="7DA9010E" w14:textId="77777777" w:rsidR="005A5B87" w:rsidRPr="005A5B87" w:rsidRDefault="005A5B87" w:rsidP="00B56768">
            <w:pPr>
              <w:rPr>
                <w:rStyle w:val="HTMLZitat"/>
                <w:i w:val="0"/>
                <w:iCs w:val="0"/>
              </w:rPr>
            </w:pPr>
            <w:r w:rsidRPr="005A5B87">
              <w:rPr>
                <w:rStyle w:val="HTMLZitat"/>
                <w:i w:val="0"/>
              </w:rPr>
              <w:t>Einloggen kann man sich mit einem Google-, Microsoft- oder Apple-Account. Darüber hinaus funktioniert die Registrierung selbstverständlich mit jeder beliebigen Mailadresse.</w:t>
            </w:r>
          </w:p>
          <w:p w14:paraId="579A7D68" w14:textId="77777777" w:rsidR="005A5B87" w:rsidRPr="005A5B87" w:rsidRDefault="005A5B87" w:rsidP="00B56768">
            <w:pPr>
              <w:rPr>
                <w:rStyle w:val="HTMLZitat"/>
                <w:i w:val="0"/>
                <w:iCs w:val="0"/>
              </w:rPr>
            </w:pPr>
          </w:p>
          <w:p w14:paraId="5CC9DA6B" w14:textId="77777777" w:rsidR="005A5B87" w:rsidRPr="005A5B87" w:rsidRDefault="005A5B87" w:rsidP="00B56768">
            <w:pPr>
              <w:rPr>
                <w:rStyle w:val="HTMLZitat"/>
                <w:i w:val="0"/>
                <w:iCs w:val="0"/>
              </w:rPr>
            </w:pPr>
          </w:p>
          <w:p w14:paraId="46CD1A54" w14:textId="77777777" w:rsidR="005A5B87" w:rsidRPr="005A5B87" w:rsidRDefault="005A5B87" w:rsidP="00B56768">
            <w:pPr>
              <w:rPr>
                <w:rStyle w:val="HTMLZitat"/>
                <w:i w:val="0"/>
                <w:iCs w:val="0"/>
              </w:rPr>
            </w:pPr>
          </w:p>
          <w:p w14:paraId="4577F217" w14:textId="77777777" w:rsidR="005A5B87" w:rsidRPr="005A5B87" w:rsidRDefault="005A5B87" w:rsidP="00B56768">
            <w:pPr>
              <w:rPr>
                <w:rStyle w:val="HTMLZitat"/>
                <w:i w:val="0"/>
                <w:iCs w:val="0"/>
              </w:rPr>
            </w:pPr>
          </w:p>
          <w:p w14:paraId="258F3393" w14:textId="77777777" w:rsidR="005A5B87" w:rsidRPr="005A5B87" w:rsidRDefault="005A5B87" w:rsidP="00B56768">
            <w:pPr>
              <w:rPr>
                <w:rStyle w:val="HTMLZitat"/>
                <w:i w:val="0"/>
                <w:iCs w:val="0"/>
              </w:rPr>
            </w:pPr>
          </w:p>
        </w:tc>
      </w:tr>
      <w:tr w:rsidR="005A5B87" w:rsidRPr="00C428A4" w14:paraId="6669C519" w14:textId="77777777" w:rsidTr="00B56768">
        <w:tc>
          <w:tcPr>
            <w:tcW w:w="6091" w:type="dxa"/>
          </w:tcPr>
          <w:p w14:paraId="63F689F5" w14:textId="77777777" w:rsidR="005A5B87" w:rsidRPr="00C428A4" w:rsidRDefault="005A5B87" w:rsidP="00B56768">
            <w:pPr>
              <w:rPr>
                <w:rStyle w:val="HTMLZitat"/>
                <w:i w:val="0"/>
                <w:iCs w:val="0"/>
              </w:rPr>
            </w:pPr>
            <w:r w:rsidRPr="00C428A4">
              <w:rPr>
                <w:noProof/>
                <w:lang w:eastAsia="de-CH"/>
              </w:rPr>
              <w:drawing>
                <wp:anchor distT="0" distB="0" distL="114300" distR="114300" simplePos="0" relativeHeight="251634176" behindDoc="0" locked="0" layoutInCell="1" allowOverlap="1" wp14:anchorId="65D7AB0C" wp14:editId="1DC9D83C">
                  <wp:simplePos x="0" y="0"/>
                  <wp:positionH relativeFrom="column">
                    <wp:posOffset>-45085</wp:posOffset>
                  </wp:positionH>
                  <wp:positionV relativeFrom="paragraph">
                    <wp:posOffset>52276</wp:posOffset>
                  </wp:positionV>
                  <wp:extent cx="2949575" cy="1684655"/>
                  <wp:effectExtent l="0" t="0" r="3175"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9575" cy="1684655"/>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0417637C" w14:textId="77777777" w:rsidR="005A5B87" w:rsidRPr="005A5B87" w:rsidRDefault="005A5B87" w:rsidP="00B56768">
            <w:pPr>
              <w:rPr>
                <w:rStyle w:val="HTMLZitat"/>
                <w:i w:val="0"/>
                <w:iCs w:val="0"/>
              </w:rPr>
            </w:pPr>
            <w:r w:rsidRPr="005A5B87">
              <w:rPr>
                <w:rStyle w:val="HTMLZitat"/>
                <w:i w:val="0"/>
              </w:rPr>
              <w:t xml:space="preserve">Direkt nach dem Login kann die gewünschte Art des Abonnements gewählt werden. </w:t>
            </w:r>
          </w:p>
          <w:p w14:paraId="1050509C" w14:textId="77777777" w:rsidR="005A5B87" w:rsidRPr="005A5B87" w:rsidRDefault="005A5B87" w:rsidP="00B56768">
            <w:pPr>
              <w:rPr>
                <w:rStyle w:val="HTMLZitat"/>
                <w:i w:val="0"/>
                <w:iCs w:val="0"/>
              </w:rPr>
            </w:pPr>
            <w:r w:rsidRPr="005A5B87">
              <w:rPr>
                <w:rStyle w:val="HTMLZitat"/>
                <w:i w:val="0"/>
              </w:rPr>
              <w:t>Ein Upgrade ist im Nachhinein jederzeit möglich.</w:t>
            </w:r>
          </w:p>
          <w:p w14:paraId="74312BDD" w14:textId="77777777" w:rsidR="005A5B87" w:rsidRPr="005A5B87" w:rsidRDefault="005A5B87" w:rsidP="00B56768">
            <w:pPr>
              <w:rPr>
                <w:rStyle w:val="HTMLZitat"/>
                <w:i w:val="0"/>
                <w:iCs w:val="0"/>
              </w:rPr>
            </w:pPr>
          </w:p>
          <w:p w14:paraId="1D6CAA29" w14:textId="78A9AC43" w:rsidR="005A5B87" w:rsidRDefault="005A5B87" w:rsidP="00B56768">
            <w:pPr>
              <w:rPr>
                <w:rStyle w:val="HTMLZitat"/>
                <w:i w:val="0"/>
              </w:rPr>
            </w:pPr>
            <w:r w:rsidRPr="005A5B87">
              <w:rPr>
                <w:rStyle w:val="HTMLZitat"/>
                <w:i w:val="0"/>
              </w:rPr>
              <w:t>Mit dem kostenfreien «Neon»-Abonnement stehen maximal 3 Padlets zur Verfügung.</w:t>
            </w:r>
          </w:p>
          <w:p w14:paraId="20428246" w14:textId="5E64912D" w:rsidR="006874CD" w:rsidRDefault="006874CD" w:rsidP="00B56768">
            <w:pPr>
              <w:rPr>
                <w:rStyle w:val="HTMLZitat"/>
                <w:i w:val="0"/>
              </w:rPr>
            </w:pPr>
          </w:p>
          <w:p w14:paraId="532241E4" w14:textId="5585F0F2" w:rsidR="006874CD" w:rsidRDefault="006874CD" w:rsidP="00B56768">
            <w:pPr>
              <w:rPr>
                <w:rStyle w:val="HTMLZitat"/>
                <w:i w:val="0"/>
              </w:rPr>
            </w:pPr>
          </w:p>
          <w:p w14:paraId="0E795A6B" w14:textId="7EF82415" w:rsidR="006874CD" w:rsidRDefault="006874CD" w:rsidP="00B56768">
            <w:pPr>
              <w:rPr>
                <w:rStyle w:val="HTMLZitat"/>
                <w:i w:val="0"/>
              </w:rPr>
            </w:pPr>
          </w:p>
          <w:p w14:paraId="108D40E1" w14:textId="77777777" w:rsidR="006874CD" w:rsidRPr="005A5B87" w:rsidRDefault="006874CD" w:rsidP="00B56768">
            <w:pPr>
              <w:rPr>
                <w:rStyle w:val="HTMLZitat"/>
                <w:i w:val="0"/>
                <w:iCs w:val="0"/>
              </w:rPr>
            </w:pPr>
          </w:p>
          <w:p w14:paraId="6CC89785" w14:textId="77777777" w:rsidR="005A5B87" w:rsidRPr="005A5B87" w:rsidRDefault="005A5B87" w:rsidP="00B56768">
            <w:pPr>
              <w:rPr>
                <w:rStyle w:val="HTMLZitat"/>
                <w:i w:val="0"/>
                <w:iCs w:val="0"/>
              </w:rPr>
            </w:pPr>
          </w:p>
        </w:tc>
      </w:tr>
      <w:tr w:rsidR="005A5B87" w:rsidRPr="00C428A4" w14:paraId="16A16DA6" w14:textId="77777777" w:rsidTr="00B56768">
        <w:tc>
          <w:tcPr>
            <w:tcW w:w="6091" w:type="dxa"/>
          </w:tcPr>
          <w:p w14:paraId="02BB2C9F" w14:textId="2D1F7B1B" w:rsidR="005A5B87" w:rsidRPr="00C428A4" w:rsidRDefault="006874CD" w:rsidP="00B56768">
            <w:pPr>
              <w:rPr>
                <w:rStyle w:val="HTMLZitat"/>
                <w:i w:val="0"/>
                <w:iCs w:val="0"/>
              </w:rPr>
            </w:pPr>
            <w:bookmarkStart w:id="0" w:name="_GoBack"/>
            <w:bookmarkEnd w:id="0"/>
            <w:r w:rsidRPr="00C428A4">
              <w:rPr>
                <w:noProof/>
                <w:lang w:eastAsia="de-CH"/>
              </w:rPr>
              <w:lastRenderedPageBreak/>
              <mc:AlternateContent>
                <mc:Choice Requires="wps">
                  <w:drawing>
                    <wp:anchor distT="0" distB="0" distL="114300" distR="114300" simplePos="0" relativeHeight="251665920" behindDoc="0" locked="0" layoutInCell="1" allowOverlap="1" wp14:anchorId="709B2E14" wp14:editId="1A3A6BF7">
                      <wp:simplePos x="0" y="0"/>
                      <wp:positionH relativeFrom="column">
                        <wp:posOffset>3422345</wp:posOffset>
                      </wp:positionH>
                      <wp:positionV relativeFrom="paragraph">
                        <wp:posOffset>345964</wp:posOffset>
                      </wp:positionV>
                      <wp:extent cx="391989" cy="3323645"/>
                      <wp:effectExtent l="38100" t="38100" r="27305" b="29210"/>
                      <wp:wrapNone/>
                      <wp:docPr id="32" name="Gerade Verbindung mit Pfeil 32"/>
                      <wp:cNvGraphicFramePr/>
                      <a:graphic xmlns:a="http://schemas.openxmlformats.org/drawingml/2006/main">
                        <a:graphicData uri="http://schemas.microsoft.com/office/word/2010/wordprocessingShape">
                          <wps:wsp>
                            <wps:cNvCnPr/>
                            <wps:spPr>
                              <a:xfrm flipH="1" flipV="1">
                                <a:off x="0" y="0"/>
                                <a:ext cx="391989" cy="33236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01948" id="Gerade Verbindung mit Pfeil 32" o:spid="_x0000_s1026" type="#_x0000_t32" style="position:absolute;margin-left:269.5pt;margin-top:27.25pt;width:30.85pt;height:261.7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" strokecolor="red">
                      <v:stroke endarrow="block"/>
                    </v:shape>
                  </w:pict>
                </mc:Fallback>
              </mc:AlternateContent>
            </w:r>
            <w:r w:rsidRPr="00C428A4">
              <w:rPr>
                <w:noProof/>
                <w:lang w:eastAsia="de-CH"/>
              </w:rPr>
              <mc:AlternateContent>
                <mc:Choice Requires="wps">
                  <w:drawing>
                    <wp:anchor distT="0" distB="0" distL="114300" distR="114300" simplePos="0" relativeHeight="251668992" behindDoc="0" locked="0" layoutInCell="1" allowOverlap="1" wp14:anchorId="63792659" wp14:editId="193A8032">
                      <wp:simplePos x="0" y="0"/>
                      <wp:positionH relativeFrom="column">
                        <wp:posOffset>2986846</wp:posOffset>
                      </wp:positionH>
                      <wp:positionV relativeFrom="paragraph">
                        <wp:posOffset>48674</wp:posOffset>
                      </wp:positionV>
                      <wp:extent cx="829663" cy="296333"/>
                      <wp:effectExtent l="0" t="0" r="27940" b="27940"/>
                      <wp:wrapNone/>
                      <wp:docPr id="33" name="Ellipse 33"/>
                      <wp:cNvGraphicFramePr/>
                      <a:graphic xmlns:a="http://schemas.openxmlformats.org/drawingml/2006/main">
                        <a:graphicData uri="http://schemas.microsoft.com/office/word/2010/wordprocessingShape">
                          <wps:wsp>
                            <wps:cNvSpPr/>
                            <wps:spPr>
                              <a:xfrm>
                                <a:off x="0" y="0"/>
                                <a:ext cx="829663" cy="2963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236ADE" id="Ellipse 33" o:spid="_x0000_s1026" style="position:absolute;margin-left:235.2pt;margin-top:3.85pt;width:65.35pt;height:23.3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" filled="f" strokecolor="red" strokeweight="2pt"/>
                  </w:pict>
                </mc:Fallback>
              </mc:AlternateContent>
            </w:r>
            <w:r w:rsidR="00B971EC" w:rsidRPr="00C428A4">
              <w:rPr>
                <w:noProof/>
                <w:lang w:eastAsia="de-CH"/>
              </w:rPr>
              <w:drawing>
                <wp:anchor distT="0" distB="0" distL="114300" distR="114300" simplePos="0" relativeHeight="251633152" behindDoc="0" locked="0" layoutInCell="1" allowOverlap="1" wp14:anchorId="44E0F2AD" wp14:editId="76C0A658">
                  <wp:simplePos x="0" y="0"/>
                  <wp:positionH relativeFrom="column">
                    <wp:posOffset>9856</wp:posOffset>
                  </wp:positionH>
                  <wp:positionV relativeFrom="paragraph">
                    <wp:posOffset>63279</wp:posOffset>
                  </wp:positionV>
                  <wp:extent cx="3683000" cy="162814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3000" cy="1628140"/>
                          </a:xfrm>
                          <a:prstGeom prst="rect">
                            <a:avLst/>
                          </a:prstGeom>
                        </pic:spPr>
                      </pic:pic>
                    </a:graphicData>
                  </a:graphic>
                  <wp14:sizeRelH relativeFrom="page">
                    <wp14:pctWidth>0</wp14:pctWidth>
                  </wp14:sizeRelH>
                  <wp14:sizeRelV relativeFrom="page">
                    <wp14:pctHeight>0</wp14:pctHeight>
                  </wp14:sizeRelV>
                </wp:anchor>
              </w:drawing>
            </w:r>
            <w:r w:rsidR="005A5B87" w:rsidRPr="00C428A4">
              <w:rPr>
                <w:noProof/>
                <w:lang w:eastAsia="de-CH"/>
              </w:rPr>
              <mc:AlternateContent>
                <mc:Choice Requires="wps">
                  <w:drawing>
                    <wp:anchor distT="0" distB="0" distL="114300" distR="114300" simplePos="0" relativeHeight="251655680" behindDoc="0" locked="0" layoutInCell="1" allowOverlap="1" wp14:anchorId="3FEE8119" wp14:editId="3BDB820F">
                      <wp:simplePos x="0" y="0"/>
                      <wp:positionH relativeFrom="column">
                        <wp:posOffset>1025525</wp:posOffset>
                      </wp:positionH>
                      <wp:positionV relativeFrom="paragraph">
                        <wp:posOffset>1010497</wp:posOffset>
                      </wp:positionV>
                      <wp:extent cx="283633" cy="67734"/>
                      <wp:effectExtent l="0" t="0" r="21590" b="27940"/>
                      <wp:wrapNone/>
                      <wp:docPr id="21" name="Rechteck 21"/>
                      <wp:cNvGraphicFramePr/>
                      <a:graphic xmlns:a="http://schemas.openxmlformats.org/drawingml/2006/main">
                        <a:graphicData uri="http://schemas.microsoft.com/office/word/2010/wordprocessingShape">
                          <wps:wsp>
                            <wps:cNvSpPr/>
                            <wps:spPr>
                              <a:xfrm>
                                <a:off x="0" y="0"/>
                                <a:ext cx="283633" cy="677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2B0F6" id="Rechteck 21" o:spid="_x0000_s1026" style="position:absolute;margin-left:80.75pt;margin-top:79.55pt;width:22.35pt;height:5.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" fillcolor="black [3200]" strokecolor="black [1600]" strokeweight="2pt"/>
                  </w:pict>
                </mc:Fallback>
              </mc:AlternateContent>
            </w:r>
            <w:r w:rsidR="005A5B87" w:rsidRPr="00C428A4">
              <w:rPr>
                <w:noProof/>
                <w:lang w:eastAsia="de-CH"/>
              </w:rPr>
              <mc:AlternateContent>
                <mc:Choice Requires="wps">
                  <w:drawing>
                    <wp:anchor distT="0" distB="0" distL="114300" distR="114300" simplePos="0" relativeHeight="251652608" behindDoc="0" locked="0" layoutInCell="1" allowOverlap="1" wp14:anchorId="6F195B74" wp14:editId="3AD66175">
                      <wp:simplePos x="0" y="0"/>
                      <wp:positionH relativeFrom="column">
                        <wp:posOffset>990388</wp:posOffset>
                      </wp:positionH>
                      <wp:positionV relativeFrom="paragraph">
                        <wp:posOffset>316230</wp:posOffset>
                      </wp:positionV>
                      <wp:extent cx="283633" cy="67734"/>
                      <wp:effectExtent l="0" t="0" r="21590" b="27940"/>
                      <wp:wrapNone/>
                      <wp:docPr id="17" name="Rechteck 17"/>
                      <wp:cNvGraphicFramePr/>
                      <a:graphic xmlns:a="http://schemas.openxmlformats.org/drawingml/2006/main">
                        <a:graphicData uri="http://schemas.microsoft.com/office/word/2010/wordprocessingShape">
                          <wps:wsp>
                            <wps:cNvSpPr/>
                            <wps:spPr>
                              <a:xfrm>
                                <a:off x="0" y="0"/>
                                <a:ext cx="283633" cy="677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AA17F" id="Rechteck 17" o:spid="_x0000_s1026" style="position:absolute;margin-left:78pt;margin-top:24.9pt;width:22.35pt;height: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" fillcolor="black [3200]" strokecolor="black [1600]" strokeweight="2pt"/>
                  </w:pict>
                </mc:Fallback>
              </mc:AlternateContent>
            </w:r>
            <w:r w:rsidR="005A5B87" w:rsidRPr="00C428A4">
              <w:rPr>
                <w:noProof/>
                <w:lang w:eastAsia="de-CH"/>
              </w:rPr>
              <mc:AlternateContent>
                <mc:Choice Requires="wps">
                  <w:drawing>
                    <wp:anchor distT="0" distB="0" distL="114300" distR="114300" simplePos="0" relativeHeight="251645440" behindDoc="0" locked="0" layoutInCell="1" allowOverlap="1" wp14:anchorId="4D65AA22" wp14:editId="503CB204">
                      <wp:simplePos x="0" y="0"/>
                      <wp:positionH relativeFrom="column">
                        <wp:posOffset>22860</wp:posOffset>
                      </wp:positionH>
                      <wp:positionV relativeFrom="paragraph">
                        <wp:posOffset>706543</wp:posOffset>
                      </wp:positionV>
                      <wp:extent cx="203200" cy="63500"/>
                      <wp:effectExtent l="0" t="0" r="25400" b="12700"/>
                      <wp:wrapNone/>
                      <wp:docPr id="15" name="Rechteck 15"/>
                      <wp:cNvGraphicFramePr/>
                      <a:graphic xmlns:a="http://schemas.openxmlformats.org/drawingml/2006/main">
                        <a:graphicData uri="http://schemas.microsoft.com/office/word/2010/wordprocessingShape">
                          <wps:wsp>
                            <wps:cNvSpPr/>
                            <wps:spPr>
                              <a:xfrm>
                                <a:off x="0" y="0"/>
                                <a:ext cx="203200" cy="635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B76A7" id="Rechteck 15" o:spid="_x0000_s1026" style="position:absolute;margin-left:1.8pt;margin-top:55.65pt;width:16pt;height: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" fillcolor="black [3200]" strokecolor="black [1600]" strokeweight="2pt"/>
                  </w:pict>
                </mc:Fallback>
              </mc:AlternateContent>
            </w:r>
            <w:r w:rsidR="005A5B87" w:rsidRPr="00C428A4">
              <w:rPr>
                <w:noProof/>
                <w:lang w:eastAsia="de-CH"/>
              </w:rPr>
              <mc:AlternateContent>
                <mc:Choice Requires="wps">
                  <w:drawing>
                    <wp:anchor distT="0" distB="0" distL="114300" distR="114300" simplePos="0" relativeHeight="251642368" behindDoc="0" locked="0" layoutInCell="1" allowOverlap="1" wp14:anchorId="43863139" wp14:editId="10F99547">
                      <wp:simplePos x="0" y="0"/>
                      <wp:positionH relativeFrom="column">
                        <wp:posOffset>421217</wp:posOffset>
                      </wp:positionH>
                      <wp:positionV relativeFrom="paragraph">
                        <wp:posOffset>54822</wp:posOffset>
                      </wp:positionV>
                      <wp:extent cx="181610" cy="101600"/>
                      <wp:effectExtent l="0" t="0" r="27940" b="12700"/>
                      <wp:wrapNone/>
                      <wp:docPr id="14" name="Rechteck 14"/>
                      <wp:cNvGraphicFramePr/>
                      <a:graphic xmlns:a="http://schemas.openxmlformats.org/drawingml/2006/main">
                        <a:graphicData uri="http://schemas.microsoft.com/office/word/2010/wordprocessingShape">
                          <wps:wsp>
                            <wps:cNvSpPr/>
                            <wps:spPr>
                              <a:xfrm>
                                <a:off x="0" y="0"/>
                                <a:ext cx="181610" cy="10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6153" id="Rechteck 14" o:spid="_x0000_s1026" style="position:absolute;margin-left:33.15pt;margin-top:4.3pt;width:14.3pt;height: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" fillcolor="black [3200]" strokecolor="black [1600]" strokeweight="2pt"/>
                  </w:pict>
                </mc:Fallback>
              </mc:AlternateContent>
            </w:r>
          </w:p>
        </w:tc>
        <w:tc>
          <w:tcPr>
            <w:tcW w:w="2971" w:type="dxa"/>
          </w:tcPr>
          <w:p w14:paraId="61AB8FC0" w14:textId="32224CE5" w:rsidR="005A5B87" w:rsidRPr="005A5B87" w:rsidRDefault="005A5B87" w:rsidP="00B56768">
            <w:pPr>
              <w:rPr>
                <w:rStyle w:val="HTMLZitat"/>
                <w:i w:val="0"/>
                <w:iCs w:val="0"/>
              </w:rPr>
            </w:pPr>
            <w:r w:rsidRPr="005A5B87">
              <w:rPr>
                <w:rStyle w:val="HTMLZitat"/>
                <w:i w:val="0"/>
              </w:rPr>
              <w:t xml:space="preserve">Nach den vorab beschriebenen ersten Schritten, gelangt man auf den Startbildschirm. Dort sind die bereits erstellten Padlets ersichtlich. </w:t>
            </w:r>
          </w:p>
          <w:p w14:paraId="0DB6973E" w14:textId="77777777" w:rsidR="005A5B87" w:rsidRPr="005A5B87" w:rsidRDefault="005A5B87" w:rsidP="00B56768">
            <w:pPr>
              <w:rPr>
                <w:rStyle w:val="HTMLZitat"/>
                <w:i w:val="0"/>
                <w:iCs w:val="0"/>
              </w:rPr>
            </w:pPr>
          </w:p>
          <w:p w14:paraId="30D4CB83" w14:textId="77777777" w:rsidR="005A5B87" w:rsidRPr="005A5B87" w:rsidRDefault="005A5B87" w:rsidP="00B56768">
            <w:pPr>
              <w:rPr>
                <w:rStyle w:val="HTMLZitat"/>
                <w:i w:val="0"/>
                <w:iCs w:val="0"/>
              </w:rPr>
            </w:pPr>
          </w:p>
          <w:p w14:paraId="6E903DF3" w14:textId="77777777" w:rsidR="005A5B87" w:rsidRPr="005A5B87" w:rsidRDefault="005A5B87" w:rsidP="00B56768">
            <w:pPr>
              <w:rPr>
                <w:rStyle w:val="HTMLZitat"/>
                <w:i w:val="0"/>
                <w:iCs w:val="0"/>
              </w:rPr>
            </w:pPr>
          </w:p>
          <w:p w14:paraId="2EA5798E" w14:textId="77777777" w:rsidR="005A5B87" w:rsidRPr="005A5B87" w:rsidRDefault="005A5B87" w:rsidP="00B56768">
            <w:pPr>
              <w:rPr>
                <w:rStyle w:val="HTMLZitat"/>
                <w:i w:val="0"/>
                <w:iCs w:val="0"/>
              </w:rPr>
            </w:pPr>
          </w:p>
          <w:p w14:paraId="1D35142E" w14:textId="77777777" w:rsidR="005A5B87" w:rsidRPr="005A5B87" w:rsidRDefault="005A5B87" w:rsidP="00B56768">
            <w:pPr>
              <w:rPr>
                <w:rStyle w:val="HTMLZitat"/>
                <w:i w:val="0"/>
                <w:iCs w:val="0"/>
              </w:rPr>
            </w:pPr>
          </w:p>
          <w:p w14:paraId="1853E927" w14:textId="77777777" w:rsidR="005A5B87" w:rsidRPr="005A5B87" w:rsidRDefault="005A5B87" w:rsidP="00B56768">
            <w:pPr>
              <w:rPr>
                <w:rStyle w:val="HTMLZitat"/>
                <w:i w:val="0"/>
                <w:iCs w:val="0"/>
              </w:rPr>
            </w:pPr>
          </w:p>
          <w:p w14:paraId="662438BC" w14:textId="77777777" w:rsidR="005A5B87" w:rsidRPr="005A5B87" w:rsidRDefault="005A5B87" w:rsidP="00B56768">
            <w:pPr>
              <w:rPr>
                <w:rStyle w:val="HTMLZitat"/>
                <w:i w:val="0"/>
                <w:iCs w:val="0"/>
              </w:rPr>
            </w:pPr>
          </w:p>
        </w:tc>
      </w:tr>
      <w:tr w:rsidR="005A5B87" w:rsidRPr="00C428A4" w14:paraId="5F6691D2" w14:textId="77777777" w:rsidTr="00B56768">
        <w:tc>
          <w:tcPr>
            <w:tcW w:w="6091" w:type="dxa"/>
          </w:tcPr>
          <w:p w14:paraId="49F83B9E" w14:textId="032D0975" w:rsidR="005A5B87" w:rsidRPr="00C428A4" w:rsidRDefault="005A5B87" w:rsidP="00B56768">
            <w:pPr>
              <w:rPr>
                <w:rStyle w:val="HTMLZitat"/>
                <w:i w:val="0"/>
                <w:iCs w:val="0"/>
              </w:rPr>
            </w:pPr>
            <w:r w:rsidRPr="00C428A4">
              <w:rPr>
                <w:noProof/>
                <w:lang w:eastAsia="de-CH"/>
              </w:rPr>
              <mc:AlternateContent>
                <mc:Choice Requires="wps">
                  <w:drawing>
                    <wp:anchor distT="0" distB="0" distL="114300" distR="114300" simplePos="0" relativeHeight="251657728" behindDoc="0" locked="0" layoutInCell="1" allowOverlap="1" wp14:anchorId="1B3F7DA8" wp14:editId="6DC4671A">
                      <wp:simplePos x="0" y="0"/>
                      <wp:positionH relativeFrom="column">
                        <wp:posOffset>58849</wp:posOffset>
                      </wp:positionH>
                      <wp:positionV relativeFrom="paragraph">
                        <wp:posOffset>687070</wp:posOffset>
                      </wp:positionV>
                      <wp:extent cx="283210" cy="84569"/>
                      <wp:effectExtent l="0" t="0" r="21590" b="10795"/>
                      <wp:wrapNone/>
                      <wp:docPr id="24" name="Rechteck 24"/>
                      <wp:cNvGraphicFramePr/>
                      <a:graphic xmlns:a="http://schemas.openxmlformats.org/drawingml/2006/main">
                        <a:graphicData uri="http://schemas.microsoft.com/office/word/2010/wordprocessingShape">
                          <wps:wsp>
                            <wps:cNvSpPr/>
                            <wps:spPr>
                              <a:xfrm>
                                <a:off x="0" y="0"/>
                                <a:ext cx="283210" cy="8456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7C825" id="Rechteck 24" o:spid="_x0000_s1026" style="position:absolute;margin-left:4.65pt;margin-top:54.1pt;width:22.3pt;height: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" fillcolor="black [3200]" strokecolor="black [1600]" strokeweight="2pt"/>
                  </w:pict>
                </mc:Fallback>
              </mc:AlternateContent>
            </w:r>
            <w:r w:rsidRPr="00C428A4">
              <w:rPr>
                <w:rStyle w:val="HTMLZitat"/>
                <w:i w:val="0"/>
                <w:iCs w:val="0"/>
                <w:noProof/>
                <w:lang w:eastAsia="de-CH"/>
              </w:rPr>
              <w:drawing>
                <wp:anchor distT="0" distB="0" distL="114300" distR="114300" simplePos="0" relativeHeight="251613696" behindDoc="0" locked="0" layoutInCell="1" allowOverlap="1" wp14:anchorId="22B43ED1" wp14:editId="77DAA0D4">
                  <wp:simplePos x="0" y="0"/>
                  <wp:positionH relativeFrom="column">
                    <wp:posOffset>54610</wp:posOffset>
                  </wp:positionH>
                  <wp:positionV relativeFrom="paragraph">
                    <wp:posOffset>128905</wp:posOffset>
                  </wp:positionV>
                  <wp:extent cx="1643380" cy="148653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3380" cy="1486535"/>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5313ECB9" w14:textId="77777777" w:rsidR="005A5B87" w:rsidRPr="005A5B87" w:rsidRDefault="005A5B87" w:rsidP="00B56768">
            <w:pPr>
              <w:rPr>
                <w:rStyle w:val="HTMLZitat"/>
                <w:i w:val="0"/>
              </w:rPr>
            </w:pPr>
            <w:r w:rsidRPr="005A5B87">
              <w:rPr>
                <w:rStyle w:val="HTMLZitat"/>
                <w:i w:val="0"/>
              </w:rPr>
              <w:t>Durch Drücken auf die drei leicht ausgegrauten Punkte wird ein Kontextmenu geöffnet.</w:t>
            </w:r>
          </w:p>
          <w:p w14:paraId="3E6D4442" w14:textId="77777777" w:rsidR="005A5B87" w:rsidRPr="005A5B87" w:rsidRDefault="005A5B87" w:rsidP="00B56768">
            <w:pPr>
              <w:rPr>
                <w:rStyle w:val="HTMLZitat"/>
                <w:i w:val="0"/>
              </w:rPr>
            </w:pPr>
            <w:r w:rsidRPr="005A5B87">
              <w:rPr>
                <w:rStyle w:val="HTMLZitat"/>
                <w:i w:val="0"/>
              </w:rPr>
              <w:t>Beispiel: Mit Hilfe des Befehls «Link kopieren» kann das Padlet beliebig geteilt werden.</w:t>
            </w:r>
          </w:p>
          <w:p w14:paraId="00E063A9" w14:textId="77777777" w:rsidR="005A5B87" w:rsidRPr="005A5B87" w:rsidRDefault="005A5B87" w:rsidP="00B56768">
            <w:pPr>
              <w:rPr>
                <w:rStyle w:val="HTMLZitat"/>
                <w:i w:val="0"/>
              </w:rPr>
            </w:pPr>
          </w:p>
          <w:p w14:paraId="3B5BE90A" w14:textId="77777777" w:rsidR="005A5B87" w:rsidRPr="005A5B87" w:rsidRDefault="005A5B87" w:rsidP="00B56768">
            <w:pPr>
              <w:rPr>
                <w:rStyle w:val="HTMLZitat"/>
                <w:i w:val="0"/>
              </w:rPr>
            </w:pPr>
          </w:p>
          <w:p w14:paraId="03548DDC" w14:textId="77777777" w:rsidR="005A5B87" w:rsidRDefault="005A5B87" w:rsidP="00B56768">
            <w:pPr>
              <w:rPr>
                <w:rStyle w:val="HTMLZitat"/>
                <w:i w:val="0"/>
              </w:rPr>
            </w:pPr>
          </w:p>
          <w:p w14:paraId="2EF0C2A6" w14:textId="77777777" w:rsidR="00B971EC" w:rsidRDefault="00B971EC" w:rsidP="00B56768">
            <w:pPr>
              <w:rPr>
                <w:rStyle w:val="HTMLZitat"/>
                <w:i w:val="0"/>
              </w:rPr>
            </w:pPr>
          </w:p>
          <w:p w14:paraId="3FF63835" w14:textId="77777777" w:rsidR="00B971EC" w:rsidRDefault="00B971EC" w:rsidP="00B56768">
            <w:pPr>
              <w:rPr>
                <w:rStyle w:val="HTMLZitat"/>
                <w:i w:val="0"/>
              </w:rPr>
            </w:pPr>
          </w:p>
          <w:p w14:paraId="77F1F167" w14:textId="77777777" w:rsidR="00B971EC" w:rsidRDefault="00B971EC" w:rsidP="00B56768">
            <w:pPr>
              <w:rPr>
                <w:rStyle w:val="HTMLZitat"/>
                <w:i w:val="0"/>
              </w:rPr>
            </w:pPr>
          </w:p>
          <w:p w14:paraId="500809A3" w14:textId="5AEAACBF" w:rsidR="00B971EC" w:rsidRPr="005A5B87" w:rsidRDefault="00B971EC" w:rsidP="00B56768">
            <w:pPr>
              <w:rPr>
                <w:rStyle w:val="HTMLZitat"/>
                <w:i w:val="0"/>
              </w:rPr>
            </w:pPr>
          </w:p>
        </w:tc>
      </w:tr>
      <w:tr w:rsidR="005A5B87" w:rsidRPr="00C428A4" w14:paraId="38F5AB3C" w14:textId="77777777" w:rsidTr="00B56768">
        <w:tc>
          <w:tcPr>
            <w:tcW w:w="6091" w:type="dxa"/>
          </w:tcPr>
          <w:p w14:paraId="7CF51CCC" w14:textId="77777777" w:rsidR="005A5B87" w:rsidRPr="00C428A4" w:rsidRDefault="005A5B87" w:rsidP="00B56768">
            <w:pPr>
              <w:rPr>
                <w:rStyle w:val="HTMLZitat"/>
                <w:i w:val="0"/>
                <w:iCs w:val="0"/>
              </w:rPr>
            </w:pPr>
            <w:r w:rsidRPr="00C428A4">
              <w:rPr>
                <w:noProof/>
                <w:lang w:eastAsia="de-CH"/>
              </w:rPr>
              <w:drawing>
                <wp:anchor distT="0" distB="0" distL="114300" distR="114300" simplePos="0" relativeHeight="251610624" behindDoc="0" locked="0" layoutInCell="1" allowOverlap="1" wp14:anchorId="1958DB1B" wp14:editId="00DA587B">
                  <wp:simplePos x="0" y="0"/>
                  <wp:positionH relativeFrom="column">
                    <wp:posOffset>-15240</wp:posOffset>
                  </wp:positionH>
                  <wp:positionV relativeFrom="paragraph">
                    <wp:posOffset>45085</wp:posOffset>
                  </wp:positionV>
                  <wp:extent cx="1771015" cy="5095240"/>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015" cy="5095240"/>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625EB372" w14:textId="77777777" w:rsidR="005A5B87" w:rsidRPr="005A5B87" w:rsidRDefault="005A5B87" w:rsidP="00B56768">
            <w:pPr>
              <w:rPr>
                <w:rStyle w:val="HTMLZitat"/>
                <w:i w:val="0"/>
              </w:rPr>
            </w:pPr>
            <w:r w:rsidRPr="005A5B87">
              <w:rPr>
                <w:rStyle w:val="HTMLZitat"/>
                <w:i w:val="0"/>
              </w:rPr>
              <w:t>Oben rechts kann nun der Befehl «Ein Padlet erstellen» angeklickt und aus einer Vielzahl von möglichen Pinnwand-Formen und -Arten ausgewählt werden.</w:t>
            </w:r>
            <w:r w:rsidRPr="005A5B87">
              <w:rPr>
                <w:i/>
                <w:noProof/>
              </w:rPr>
              <w:t xml:space="preserve"> </w:t>
            </w:r>
          </w:p>
          <w:p w14:paraId="661707A2" w14:textId="77777777" w:rsidR="005A5B87" w:rsidRDefault="005A5B87" w:rsidP="00B56768">
            <w:pPr>
              <w:rPr>
                <w:rStyle w:val="HTMLZitat"/>
                <w:i w:val="0"/>
              </w:rPr>
            </w:pPr>
          </w:p>
          <w:p w14:paraId="1C8CCF49" w14:textId="77777777" w:rsidR="005A5B87" w:rsidRDefault="005A5B87" w:rsidP="00B56768">
            <w:pPr>
              <w:rPr>
                <w:rStyle w:val="HTMLZitat"/>
                <w:i w:val="0"/>
              </w:rPr>
            </w:pPr>
          </w:p>
          <w:p w14:paraId="60F8D98B" w14:textId="77777777" w:rsidR="005A5B87" w:rsidRDefault="005A5B87" w:rsidP="00B56768">
            <w:pPr>
              <w:rPr>
                <w:rStyle w:val="HTMLZitat"/>
                <w:i w:val="0"/>
              </w:rPr>
            </w:pPr>
          </w:p>
          <w:p w14:paraId="45BE81E9" w14:textId="77777777" w:rsidR="005A5B87" w:rsidRDefault="005A5B87" w:rsidP="00B56768">
            <w:pPr>
              <w:rPr>
                <w:rStyle w:val="HTMLZitat"/>
                <w:i w:val="0"/>
              </w:rPr>
            </w:pPr>
          </w:p>
          <w:p w14:paraId="388AAE5F" w14:textId="77777777" w:rsidR="005A5B87" w:rsidRDefault="005A5B87" w:rsidP="00B56768">
            <w:pPr>
              <w:rPr>
                <w:rStyle w:val="HTMLZitat"/>
                <w:i w:val="0"/>
              </w:rPr>
            </w:pPr>
          </w:p>
          <w:p w14:paraId="3B504D7A" w14:textId="77777777" w:rsidR="005A5B87" w:rsidRDefault="005A5B87" w:rsidP="00B56768">
            <w:pPr>
              <w:rPr>
                <w:rStyle w:val="HTMLZitat"/>
                <w:i w:val="0"/>
              </w:rPr>
            </w:pPr>
          </w:p>
          <w:p w14:paraId="12B9086E" w14:textId="77777777" w:rsidR="005A5B87" w:rsidRDefault="005A5B87" w:rsidP="00B56768">
            <w:pPr>
              <w:rPr>
                <w:rStyle w:val="HTMLZitat"/>
                <w:i w:val="0"/>
              </w:rPr>
            </w:pPr>
          </w:p>
          <w:p w14:paraId="5F8525E5" w14:textId="77777777" w:rsidR="005A5B87" w:rsidRDefault="005A5B87" w:rsidP="00B56768">
            <w:pPr>
              <w:rPr>
                <w:rStyle w:val="HTMLZitat"/>
                <w:i w:val="0"/>
              </w:rPr>
            </w:pPr>
          </w:p>
          <w:p w14:paraId="120BBC67" w14:textId="77777777" w:rsidR="005A5B87" w:rsidRDefault="005A5B87" w:rsidP="00B56768">
            <w:pPr>
              <w:rPr>
                <w:rStyle w:val="HTMLZitat"/>
                <w:i w:val="0"/>
              </w:rPr>
            </w:pPr>
          </w:p>
          <w:p w14:paraId="674778B5" w14:textId="77777777" w:rsidR="005A5B87" w:rsidRDefault="005A5B87" w:rsidP="00B56768">
            <w:pPr>
              <w:rPr>
                <w:rStyle w:val="HTMLZitat"/>
                <w:i w:val="0"/>
              </w:rPr>
            </w:pPr>
          </w:p>
          <w:p w14:paraId="3BEEA7EC" w14:textId="77777777" w:rsidR="005A5B87" w:rsidRDefault="005A5B87" w:rsidP="00B56768">
            <w:pPr>
              <w:rPr>
                <w:rStyle w:val="HTMLZitat"/>
                <w:i w:val="0"/>
              </w:rPr>
            </w:pPr>
          </w:p>
          <w:p w14:paraId="4DACDF5A" w14:textId="77777777" w:rsidR="005A5B87" w:rsidRDefault="005A5B87" w:rsidP="00B56768">
            <w:pPr>
              <w:rPr>
                <w:rStyle w:val="HTMLZitat"/>
                <w:i w:val="0"/>
              </w:rPr>
            </w:pPr>
          </w:p>
          <w:p w14:paraId="7C0158A2" w14:textId="77777777" w:rsidR="005A5B87" w:rsidRDefault="005A5B87" w:rsidP="00B56768">
            <w:pPr>
              <w:rPr>
                <w:rStyle w:val="HTMLZitat"/>
                <w:i w:val="0"/>
              </w:rPr>
            </w:pPr>
          </w:p>
          <w:p w14:paraId="5AB22FFE" w14:textId="77777777" w:rsidR="005A5B87" w:rsidRDefault="005A5B87" w:rsidP="00B56768">
            <w:pPr>
              <w:rPr>
                <w:rStyle w:val="HTMLZitat"/>
                <w:i w:val="0"/>
              </w:rPr>
            </w:pPr>
          </w:p>
          <w:p w14:paraId="00E807E8" w14:textId="77777777" w:rsidR="005A5B87" w:rsidRDefault="005A5B87" w:rsidP="00B56768">
            <w:pPr>
              <w:rPr>
                <w:rStyle w:val="HTMLZitat"/>
                <w:i w:val="0"/>
              </w:rPr>
            </w:pPr>
          </w:p>
          <w:p w14:paraId="60840095" w14:textId="77777777" w:rsidR="005A5B87" w:rsidRDefault="005A5B87" w:rsidP="00B56768">
            <w:pPr>
              <w:rPr>
                <w:rStyle w:val="HTMLZitat"/>
                <w:i w:val="0"/>
              </w:rPr>
            </w:pPr>
          </w:p>
          <w:p w14:paraId="431741E6" w14:textId="77777777" w:rsidR="005A5B87" w:rsidRDefault="005A5B87" w:rsidP="00B56768">
            <w:pPr>
              <w:rPr>
                <w:rStyle w:val="HTMLZitat"/>
                <w:i w:val="0"/>
              </w:rPr>
            </w:pPr>
          </w:p>
          <w:p w14:paraId="6E47FDD4" w14:textId="77777777" w:rsidR="005A5B87" w:rsidRDefault="005A5B87" w:rsidP="00B56768">
            <w:pPr>
              <w:rPr>
                <w:rStyle w:val="HTMLZitat"/>
                <w:i w:val="0"/>
              </w:rPr>
            </w:pPr>
          </w:p>
          <w:p w14:paraId="5AE18FB9" w14:textId="77777777" w:rsidR="005A5B87" w:rsidRDefault="005A5B87" w:rsidP="00B56768">
            <w:pPr>
              <w:rPr>
                <w:rStyle w:val="HTMLZitat"/>
                <w:i w:val="0"/>
              </w:rPr>
            </w:pPr>
          </w:p>
          <w:p w14:paraId="1A5380A7" w14:textId="77777777" w:rsidR="005A5B87" w:rsidRDefault="005A5B87" w:rsidP="00B56768">
            <w:pPr>
              <w:rPr>
                <w:rStyle w:val="HTMLZitat"/>
                <w:i w:val="0"/>
              </w:rPr>
            </w:pPr>
          </w:p>
          <w:p w14:paraId="107B5559" w14:textId="638AEB3E" w:rsidR="005A5B87" w:rsidRDefault="005A5B87" w:rsidP="00B56768">
            <w:pPr>
              <w:rPr>
                <w:rStyle w:val="HTMLZitat"/>
                <w:i w:val="0"/>
              </w:rPr>
            </w:pPr>
          </w:p>
          <w:p w14:paraId="636F82C3" w14:textId="79566B95" w:rsidR="00B971EC" w:rsidRDefault="00B971EC" w:rsidP="00B56768">
            <w:pPr>
              <w:rPr>
                <w:rStyle w:val="HTMLZitat"/>
                <w:i w:val="0"/>
              </w:rPr>
            </w:pPr>
          </w:p>
          <w:p w14:paraId="036A1E48" w14:textId="15B4CF1C" w:rsidR="00B971EC" w:rsidRDefault="00B971EC" w:rsidP="00B56768">
            <w:pPr>
              <w:rPr>
                <w:rStyle w:val="HTMLZitat"/>
                <w:i w:val="0"/>
              </w:rPr>
            </w:pPr>
          </w:p>
          <w:p w14:paraId="547A2EE7" w14:textId="21A5235B" w:rsidR="00B971EC" w:rsidRDefault="00B971EC" w:rsidP="00B56768">
            <w:pPr>
              <w:rPr>
                <w:rStyle w:val="HTMLZitat"/>
                <w:i w:val="0"/>
              </w:rPr>
            </w:pPr>
          </w:p>
          <w:p w14:paraId="574A304D" w14:textId="538B15A3" w:rsidR="00B971EC" w:rsidRDefault="00B971EC" w:rsidP="00B56768">
            <w:pPr>
              <w:rPr>
                <w:rStyle w:val="HTMLZitat"/>
                <w:i w:val="0"/>
              </w:rPr>
            </w:pPr>
          </w:p>
          <w:p w14:paraId="19C9EDFA" w14:textId="27AAA55B" w:rsidR="00B971EC" w:rsidRDefault="00B971EC" w:rsidP="00B56768">
            <w:pPr>
              <w:rPr>
                <w:rStyle w:val="HTMLZitat"/>
                <w:i w:val="0"/>
              </w:rPr>
            </w:pPr>
          </w:p>
          <w:p w14:paraId="58964F7A" w14:textId="2FACF5BA" w:rsidR="00B971EC" w:rsidRDefault="00B971EC" w:rsidP="00B56768">
            <w:pPr>
              <w:rPr>
                <w:rStyle w:val="HTMLZitat"/>
                <w:i w:val="0"/>
              </w:rPr>
            </w:pPr>
          </w:p>
          <w:p w14:paraId="195BB7F1" w14:textId="333DBE07" w:rsidR="00B971EC" w:rsidRDefault="00B971EC" w:rsidP="00B56768">
            <w:pPr>
              <w:rPr>
                <w:rStyle w:val="HTMLZitat"/>
                <w:i w:val="0"/>
              </w:rPr>
            </w:pPr>
          </w:p>
          <w:p w14:paraId="62AFF320" w14:textId="26BE2B9E" w:rsidR="00B971EC" w:rsidRDefault="00B971EC" w:rsidP="00B56768">
            <w:pPr>
              <w:rPr>
                <w:rStyle w:val="HTMLZitat"/>
                <w:i w:val="0"/>
              </w:rPr>
            </w:pPr>
          </w:p>
          <w:p w14:paraId="689C07F7" w14:textId="10602408" w:rsidR="00B971EC" w:rsidRDefault="00B971EC" w:rsidP="00B56768">
            <w:pPr>
              <w:rPr>
                <w:rStyle w:val="HTMLZitat"/>
                <w:i w:val="0"/>
              </w:rPr>
            </w:pPr>
          </w:p>
          <w:p w14:paraId="5352F06A" w14:textId="63460692" w:rsidR="00B971EC" w:rsidRDefault="00B971EC" w:rsidP="00B56768">
            <w:pPr>
              <w:rPr>
                <w:rStyle w:val="HTMLZitat"/>
                <w:i w:val="0"/>
              </w:rPr>
            </w:pPr>
          </w:p>
          <w:p w14:paraId="1077067A" w14:textId="51BE0580" w:rsidR="00B971EC" w:rsidRDefault="00B971EC" w:rsidP="00B56768">
            <w:pPr>
              <w:rPr>
                <w:rStyle w:val="HTMLZitat"/>
                <w:i w:val="0"/>
              </w:rPr>
            </w:pPr>
          </w:p>
          <w:p w14:paraId="01E5CE41" w14:textId="21A37300" w:rsidR="00B971EC" w:rsidRDefault="00B971EC" w:rsidP="00B56768">
            <w:pPr>
              <w:rPr>
                <w:rStyle w:val="HTMLZitat"/>
                <w:i w:val="0"/>
              </w:rPr>
            </w:pPr>
          </w:p>
          <w:p w14:paraId="167F7CE0" w14:textId="77777777" w:rsidR="00B971EC" w:rsidRDefault="00B971EC" w:rsidP="00B56768">
            <w:pPr>
              <w:rPr>
                <w:rStyle w:val="HTMLZitat"/>
                <w:i w:val="0"/>
              </w:rPr>
            </w:pPr>
          </w:p>
          <w:p w14:paraId="6685E02A" w14:textId="77777777" w:rsidR="005A5B87" w:rsidRPr="00C428A4" w:rsidRDefault="005A5B87" w:rsidP="00B56768">
            <w:pPr>
              <w:rPr>
                <w:rStyle w:val="HTMLZitat"/>
                <w:i w:val="0"/>
              </w:rPr>
            </w:pPr>
          </w:p>
        </w:tc>
      </w:tr>
      <w:tr w:rsidR="005A5B87" w:rsidRPr="00C428A4" w14:paraId="1EBF3DEE" w14:textId="77777777" w:rsidTr="00B56768">
        <w:tc>
          <w:tcPr>
            <w:tcW w:w="6091" w:type="dxa"/>
          </w:tcPr>
          <w:p w14:paraId="43B6FFED" w14:textId="542CCCBD" w:rsidR="005A5B87" w:rsidRPr="00C428A4" w:rsidRDefault="005A5B87" w:rsidP="00B56768">
            <w:r w:rsidRPr="00C428A4">
              <w:rPr>
                <w:noProof/>
                <w:lang w:eastAsia="de-CH"/>
              </w:rPr>
              <w:lastRenderedPageBreak/>
              <mc:AlternateContent>
                <mc:Choice Requires="wps">
                  <w:drawing>
                    <wp:anchor distT="0" distB="0" distL="114300" distR="114300" simplePos="0" relativeHeight="251671040" behindDoc="0" locked="0" layoutInCell="1" allowOverlap="1" wp14:anchorId="5381069A" wp14:editId="74735C03">
                      <wp:simplePos x="0" y="0"/>
                      <wp:positionH relativeFrom="column">
                        <wp:posOffset>3510004</wp:posOffset>
                      </wp:positionH>
                      <wp:positionV relativeFrom="paragraph">
                        <wp:posOffset>3725269</wp:posOffset>
                      </wp:positionV>
                      <wp:extent cx="318052" cy="341906"/>
                      <wp:effectExtent l="38100" t="38100" r="25400" b="20320"/>
                      <wp:wrapNone/>
                      <wp:docPr id="35" name="Gerade Verbindung mit Pfeil 35"/>
                      <wp:cNvGraphicFramePr/>
                      <a:graphic xmlns:a="http://schemas.openxmlformats.org/drawingml/2006/main">
                        <a:graphicData uri="http://schemas.microsoft.com/office/word/2010/wordprocessingShape">
                          <wps:wsp>
                            <wps:cNvCnPr/>
                            <wps:spPr>
                              <a:xfrm flipH="1" flipV="1">
                                <a:off x="0" y="0"/>
                                <a:ext cx="318052" cy="3419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27186" id="Gerade Verbindung mit Pfeil 35" o:spid="_x0000_s1026" type="#_x0000_t32" style="position:absolute;margin-left:276.4pt;margin-top:293.35pt;width:25.05pt;height:26.9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" strokecolor="red">
                      <v:stroke endarrow="block"/>
                    </v:shape>
                  </w:pict>
                </mc:Fallback>
              </mc:AlternateContent>
            </w:r>
            <w:r w:rsidRPr="00C428A4">
              <w:rPr>
                <w:noProof/>
                <w:lang w:eastAsia="de-CH"/>
              </w:rPr>
              <mc:AlternateContent>
                <mc:Choice Requires="wps">
                  <w:drawing>
                    <wp:anchor distT="0" distB="0" distL="114300" distR="114300" simplePos="0" relativeHeight="251670016" behindDoc="0" locked="0" layoutInCell="1" allowOverlap="1" wp14:anchorId="1A4F7212" wp14:editId="74D7CDB0">
                      <wp:simplePos x="0" y="0"/>
                      <wp:positionH relativeFrom="column">
                        <wp:posOffset>3161665</wp:posOffset>
                      </wp:positionH>
                      <wp:positionV relativeFrom="paragraph">
                        <wp:posOffset>3471751</wp:posOffset>
                      </wp:positionV>
                      <wp:extent cx="485775" cy="295910"/>
                      <wp:effectExtent l="0" t="0" r="28575" b="27940"/>
                      <wp:wrapNone/>
                      <wp:docPr id="34" name="Ellipse 34"/>
                      <wp:cNvGraphicFramePr/>
                      <a:graphic xmlns:a="http://schemas.openxmlformats.org/drawingml/2006/main">
                        <a:graphicData uri="http://schemas.microsoft.com/office/word/2010/wordprocessingShape">
                          <wps:wsp>
                            <wps:cNvSpPr/>
                            <wps:spPr>
                              <a:xfrm>
                                <a:off x="0" y="0"/>
                                <a:ext cx="485775" cy="29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A6D024" id="Ellipse 34" o:spid="_x0000_s1026" style="position:absolute;margin-left:248.95pt;margin-top:273.35pt;width:38.25pt;height:23.3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" filled="f" strokecolor="red" strokeweight="2pt"/>
                  </w:pict>
                </mc:Fallback>
              </mc:AlternateContent>
            </w:r>
            <w:r w:rsidRPr="00C428A4">
              <w:rPr>
                <w:noProof/>
                <w:lang w:eastAsia="de-CH"/>
              </w:rPr>
              <mc:AlternateContent>
                <mc:Choice Requires="wps">
                  <w:drawing>
                    <wp:anchor distT="0" distB="0" distL="114300" distR="114300" simplePos="0" relativeHeight="251658752" behindDoc="0" locked="0" layoutInCell="1" allowOverlap="1" wp14:anchorId="15FADF23" wp14:editId="544F017A">
                      <wp:simplePos x="0" y="0"/>
                      <wp:positionH relativeFrom="column">
                        <wp:posOffset>172085</wp:posOffset>
                      </wp:positionH>
                      <wp:positionV relativeFrom="paragraph">
                        <wp:posOffset>273237</wp:posOffset>
                      </wp:positionV>
                      <wp:extent cx="283210" cy="67310"/>
                      <wp:effectExtent l="0" t="0" r="21590" b="27940"/>
                      <wp:wrapNone/>
                      <wp:docPr id="27" name="Rechteck 27"/>
                      <wp:cNvGraphicFramePr/>
                      <a:graphic xmlns:a="http://schemas.openxmlformats.org/drawingml/2006/main">
                        <a:graphicData uri="http://schemas.microsoft.com/office/word/2010/wordprocessingShape">
                          <wps:wsp>
                            <wps:cNvSpPr/>
                            <wps:spPr>
                              <a:xfrm>
                                <a:off x="0" y="0"/>
                                <a:ext cx="283210" cy="67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B445" id="Rechteck 27" o:spid="_x0000_s1026" style="position:absolute;margin-left:13.55pt;margin-top:21.5pt;width:22.3pt;height: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" fillcolor="black [3200]" strokecolor="black [1600]" strokeweight="2pt"/>
                  </w:pict>
                </mc:Fallback>
              </mc:AlternateContent>
            </w:r>
            <w:r w:rsidRPr="00C428A4">
              <w:rPr>
                <w:noProof/>
                <w:lang w:eastAsia="de-CH"/>
              </w:rPr>
              <w:drawing>
                <wp:anchor distT="0" distB="0" distL="114300" distR="114300" simplePos="0" relativeHeight="251630080" behindDoc="0" locked="0" layoutInCell="1" allowOverlap="1" wp14:anchorId="75F89543" wp14:editId="5C83136A">
                  <wp:simplePos x="0" y="0"/>
                  <wp:positionH relativeFrom="column">
                    <wp:posOffset>1905</wp:posOffset>
                  </wp:positionH>
                  <wp:positionV relativeFrom="paragraph">
                    <wp:posOffset>116411</wp:posOffset>
                  </wp:positionV>
                  <wp:extent cx="3597910" cy="3662045"/>
                  <wp:effectExtent l="0" t="0" r="254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7910" cy="3662045"/>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5E850CD9" w14:textId="77777777" w:rsidR="005A5B87" w:rsidRPr="005A5B87" w:rsidRDefault="005A5B87" w:rsidP="00B56768">
            <w:pPr>
              <w:rPr>
                <w:rStyle w:val="HTMLZitat"/>
                <w:i w:val="0"/>
              </w:rPr>
            </w:pPr>
            <w:r w:rsidRPr="005A5B87">
              <w:rPr>
                <w:rStyle w:val="HTMLZitat"/>
                <w:i w:val="0"/>
              </w:rPr>
              <w:t>Das neu erstellte Padlet kann nun bearbeitet und weitere Beiträge hinzugefügt werden.</w:t>
            </w:r>
          </w:p>
          <w:p w14:paraId="314AD44C" w14:textId="77777777" w:rsidR="005A5B87" w:rsidRPr="005A5B87" w:rsidRDefault="005A5B87" w:rsidP="00B56768">
            <w:pPr>
              <w:rPr>
                <w:rStyle w:val="HTMLZitat"/>
                <w:i w:val="0"/>
              </w:rPr>
            </w:pPr>
          </w:p>
        </w:tc>
      </w:tr>
      <w:tr w:rsidR="005A5B87" w:rsidRPr="00C428A4" w14:paraId="1F164DD8" w14:textId="77777777" w:rsidTr="00B56768">
        <w:tc>
          <w:tcPr>
            <w:tcW w:w="6091" w:type="dxa"/>
          </w:tcPr>
          <w:p w14:paraId="29B79087" w14:textId="0DBD5521" w:rsidR="005A5B87" w:rsidRPr="00C428A4" w:rsidRDefault="00B971EC" w:rsidP="00B56768">
            <w:pPr>
              <w:rPr>
                <w:noProof/>
              </w:rPr>
            </w:pPr>
            <w:r w:rsidRPr="00C428A4">
              <w:rPr>
                <w:noProof/>
                <w:lang w:eastAsia="de-CH"/>
              </w:rPr>
              <mc:AlternateContent>
                <mc:Choice Requires="wps">
                  <w:drawing>
                    <wp:anchor distT="0" distB="0" distL="114300" distR="114300" simplePos="0" relativeHeight="251702784" behindDoc="0" locked="0" layoutInCell="1" allowOverlap="1" wp14:anchorId="2B8CAEE3" wp14:editId="3C9090D8">
                      <wp:simplePos x="0" y="0"/>
                      <wp:positionH relativeFrom="column">
                        <wp:posOffset>1545837</wp:posOffset>
                      </wp:positionH>
                      <wp:positionV relativeFrom="paragraph">
                        <wp:posOffset>1065529</wp:posOffset>
                      </wp:positionV>
                      <wp:extent cx="2258171" cy="1415332"/>
                      <wp:effectExtent l="38100" t="38100" r="27940" b="33020"/>
                      <wp:wrapNone/>
                      <wp:docPr id="42" name="Gerade Verbindung mit Pfeil 42"/>
                      <wp:cNvGraphicFramePr/>
                      <a:graphic xmlns:a="http://schemas.openxmlformats.org/drawingml/2006/main">
                        <a:graphicData uri="http://schemas.microsoft.com/office/word/2010/wordprocessingShape">
                          <wps:wsp>
                            <wps:cNvCnPr/>
                            <wps:spPr>
                              <a:xfrm flipH="1" flipV="1">
                                <a:off x="0" y="0"/>
                                <a:ext cx="2258171" cy="14153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5BA3D" id="Gerade Verbindung mit Pfeil 42" o:spid="_x0000_s1026" type="#_x0000_t32" style="position:absolute;margin-left:121.7pt;margin-top:83.9pt;width:177.8pt;height:111.45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" strokecolor="red">
                      <v:stroke endarrow="block"/>
                    </v:shape>
                  </w:pict>
                </mc:Fallback>
              </mc:AlternateContent>
            </w:r>
            <w:r w:rsidRPr="00C428A4">
              <w:rPr>
                <w:noProof/>
                <w:lang w:eastAsia="de-CH"/>
              </w:rPr>
              <mc:AlternateContent>
                <mc:Choice Requires="wps">
                  <w:drawing>
                    <wp:anchor distT="0" distB="0" distL="114300" distR="114300" simplePos="0" relativeHeight="251693568" behindDoc="0" locked="0" layoutInCell="1" allowOverlap="1" wp14:anchorId="4E9C35EA" wp14:editId="73537076">
                      <wp:simplePos x="0" y="0"/>
                      <wp:positionH relativeFrom="column">
                        <wp:posOffset>1164010</wp:posOffset>
                      </wp:positionH>
                      <wp:positionV relativeFrom="paragraph">
                        <wp:posOffset>818846</wp:posOffset>
                      </wp:positionV>
                      <wp:extent cx="437321" cy="262393"/>
                      <wp:effectExtent l="0" t="0" r="20320" b="23495"/>
                      <wp:wrapNone/>
                      <wp:docPr id="41" name="Ellipse 41"/>
                      <wp:cNvGraphicFramePr/>
                      <a:graphic xmlns:a="http://schemas.openxmlformats.org/drawingml/2006/main">
                        <a:graphicData uri="http://schemas.microsoft.com/office/word/2010/wordprocessingShape">
                          <wps:wsp>
                            <wps:cNvSpPr/>
                            <wps:spPr>
                              <a:xfrm>
                                <a:off x="0" y="0"/>
                                <a:ext cx="437321"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DDFC3" id="Ellipse 41" o:spid="_x0000_s1026" style="position:absolute;margin-left:91.65pt;margin-top:64.5pt;width:34.45pt;height:20.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" filled="f" strokecolor="red" strokeweight="2pt"/>
                  </w:pict>
                </mc:Fallback>
              </mc:AlternateContent>
            </w:r>
            <w:r w:rsidRPr="00C428A4">
              <w:rPr>
                <w:noProof/>
                <w:lang w:eastAsia="de-CH"/>
              </w:rPr>
              <mc:AlternateContent>
                <mc:Choice Requires="wps">
                  <w:drawing>
                    <wp:anchor distT="0" distB="0" distL="114300" distR="114300" simplePos="0" relativeHeight="251685376" behindDoc="0" locked="0" layoutInCell="1" allowOverlap="1" wp14:anchorId="3423D443" wp14:editId="4B9DEFA2">
                      <wp:simplePos x="0" y="0"/>
                      <wp:positionH relativeFrom="column">
                        <wp:posOffset>1482227</wp:posOffset>
                      </wp:positionH>
                      <wp:positionV relativeFrom="paragraph">
                        <wp:posOffset>357863</wp:posOffset>
                      </wp:positionV>
                      <wp:extent cx="2345083" cy="787179"/>
                      <wp:effectExtent l="38100" t="38100" r="17145" b="32385"/>
                      <wp:wrapNone/>
                      <wp:docPr id="40" name="Gerade Verbindung mit Pfeil 40"/>
                      <wp:cNvGraphicFramePr/>
                      <a:graphic xmlns:a="http://schemas.openxmlformats.org/drawingml/2006/main">
                        <a:graphicData uri="http://schemas.microsoft.com/office/word/2010/wordprocessingShape">
                          <wps:wsp>
                            <wps:cNvCnPr/>
                            <wps:spPr>
                              <a:xfrm flipH="1" flipV="1">
                                <a:off x="0" y="0"/>
                                <a:ext cx="2345083" cy="7871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229B0" id="Gerade Verbindung mit Pfeil 40" o:spid="_x0000_s1026" type="#_x0000_t32" style="position:absolute;margin-left:116.7pt;margin-top:28.2pt;width:184.65pt;height:62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" strokecolor="red">
                      <v:stroke endarrow="block"/>
                    </v:shape>
                  </w:pict>
                </mc:Fallback>
              </mc:AlternateContent>
            </w:r>
            <w:r w:rsidRPr="00C428A4">
              <w:rPr>
                <w:noProof/>
                <w:lang w:eastAsia="de-CH"/>
              </w:rPr>
              <mc:AlternateContent>
                <mc:Choice Requires="wps">
                  <w:drawing>
                    <wp:anchor distT="0" distB="0" distL="114300" distR="114300" simplePos="0" relativeHeight="251679232" behindDoc="0" locked="0" layoutInCell="1" allowOverlap="1" wp14:anchorId="3040082F" wp14:editId="131B128B">
                      <wp:simplePos x="0" y="0"/>
                      <wp:positionH relativeFrom="column">
                        <wp:posOffset>843832</wp:posOffset>
                      </wp:positionH>
                      <wp:positionV relativeFrom="paragraph">
                        <wp:posOffset>111456</wp:posOffset>
                      </wp:positionV>
                      <wp:extent cx="807720" cy="295910"/>
                      <wp:effectExtent l="0" t="0" r="11430" b="27940"/>
                      <wp:wrapNone/>
                      <wp:docPr id="39" name="Ellipse 39"/>
                      <wp:cNvGraphicFramePr/>
                      <a:graphic xmlns:a="http://schemas.openxmlformats.org/drawingml/2006/main">
                        <a:graphicData uri="http://schemas.microsoft.com/office/word/2010/wordprocessingShape">
                          <wps:wsp>
                            <wps:cNvSpPr/>
                            <wps:spPr>
                              <a:xfrm>
                                <a:off x="0" y="0"/>
                                <a:ext cx="807720" cy="2959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B0076A" id="Ellipse 39" o:spid="_x0000_s1026" style="position:absolute;margin-left:66.45pt;margin-top:8.8pt;width:63.6pt;height:23.3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" filled="f" strokecolor="red" strokeweight="2pt"/>
                  </w:pict>
                </mc:Fallback>
              </mc:AlternateContent>
            </w:r>
            <w:r w:rsidR="005A5B87" w:rsidRPr="00C428A4">
              <w:rPr>
                <w:noProof/>
                <w:lang w:eastAsia="de-CH"/>
              </w:rPr>
              <w:drawing>
                <wp:anchor distT="0" distB="0" distL="114300" distR="114300" simplePos="0" relativeHeight="251629056" behindDoc="0" locked="0" layoutInCell="1" allowOverlap="1" wp14:anchorId="04FFE3BA" wp14:editId="5B758989">
                  <wp:simplePos x="0" y="0"/>
                  <wp:positionH relativeFrom="column">
                    <wp:posOffset>1905</wp:posOffset>
                  </wp:positionH>
                  <wp:positionV relativeFrom="paragraph">
                    <wp:posOffset>16081</wp:posOffset>
                  </wp:positionV>
                  <wp:extent cx="2014220" cy="2258060"/>
                  <wp:effectExtent l="0" t="0" r="5080" b="8890"/>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4220" cy="2258060"/>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0230664F" w14:textId="3F61B716" w:rsidR="005A5B87" w:rsidRPr="005A5B87" w:rsidRDefault="005A5B87" w:rsidP="00B56768">
            <w:pPr>
              <w:rPr>
                <w:rStyle w:val="HTMLZitat"/>
                <w:i w:val="0"/>
              </w:rPr>
            </w:pPr>
            <w:r w:rsidRPr="005A5B87">
              <w:rPr>
                <w:rStyle w:val="HTMLZitat"/>
                <w:i w:val="0"/>
              </w:rPr>
              <w:t>Klickt man unten rechts auf das «+», kann ein neuer Beitrag erstellt werden. Dieser lässt sich nach Wunsch einfärben, mit einem Titel versehen oder mit weiteren Textteilen und Dateien ergänzt werden.</w:t>
            </w:r>
          </w:p>
          <w:p w14:paraId="15D1A152" w14:textId="21CD91AF" w:rsidR="005A5B87" w:rsidRPr="005A5B87" w:rsidRDefault="005A5B87" w:rsidP="00B56768">
            <w:pPr>
              <w:rPr>
                <w:rStyle w:val="HTMLZitat"/>
                <w:i w:val="0"/>
              </w:rPr>
            </w:pPr>
          </w:p>
          <w:p w14:paraId="2626783F" w14:textId="303ED45F" w:rsidR="005A5B87" w:rsidRPr="005A5B87" w:rsidRDefault="005A5B87" w:rsidP="00B56768">
            <w:pPr>
              <w:rPr>
                <w:rStyle w:val="HTMLZitat"/>
                <w:i w:val="0"/>
              </w:rPr>
            </w:pPr>
            <w:r w:rsidRPr="005A5B87">
              <w:rPr>
                <w:rStyle w:val="HTMLZitat"/>
                <w:i w:val="0"/>
              </w:rPr>
              <w:t xml:space="preserve">Sobald der Beitrag vollständig ist, klickt man oben rechts auf «Veröffentlichen». </w:t>
            </w:r>
          </w:p>
          <w:p w14:paraId="2CDFCEDF" w14:textId="083CFF55" w:rsidR="005A5B87" w:rsidRPr="005A5B87" w:rsidRDefault="005A5B87" w:rsidP="00B56768">
            <w:pPr>
              <w:rPr>
                <w:rStyle w:val="HTMLZitat"/>
                <w:i w:val="0"/>
              </w:rPr>
            </w:pPr>
          </w:p>
          <w:p w14:paraId="21100D84" w14:textId="77777777" w:rsidR="005A5B87" w:rsidRPr="005A5B87" w:rsidRDefault="005A5B87" w:rsidP="00B56768">
            <w:pPr>
              <w:rPr>
                <w:rStyle w:val="HTMLZitat"/>
                <w:i w:val="0"/>
              </w:rPr>
            </w:pPr>
          </w:p>
          <w:p w14:paraId="7FE345E2" w14:textId="41F0291F" w:rsidR="005A5B87" w:rsidRDefault="005A5B87" w:rsidP="00B56768">
            <w:pPr>
              <w:rPr>
                <w:rStyle w:val="HTMLZitat"/>
                <w:i w:val="0"/>
              </w:rPr>
            </w:pPr>
          </w:p>
          <w:p w14:paraId="35666753" w14:textId="42194585" w:rsidR="00B971EC" w:rsidRDefault="00B971EC" w:rsidP="00B56768">
            <w:pPr>
              <w:rPr>
                <w:rStyle w:val="HTMLZitat"/>
                <w:i w:val="0"/>
              </w:rPr>
            </w:pPr>
          </w:p>
          <w:p w14:paraId="5E8CD2A3" w14:textId="6821194D" w:rsidR="00B971EC" w:rsidRDefault="00B971EC" w:rsidP="00B56768">
            <w:pPr>
              <w:rPr>
                <w:rStyle w:val="HTMLZitat"/>
                <w:i w:val="0"/>
              </w:rPr>
            </w:pPr>
          </w:p>
          <w:p w14:paraId="5989912A" w14:textId="53A3803D" w:rsidR="00B971EC" w:rsidRPr="005A5B87" w:rsidRDefault="00B971EC" w:rsidP="00B56768">
            <w:pPr>
              <w:rPr>
                <w:rStyle w:val="HTMLZitat"/>
                <w:i w:val="0"/>
              </w:rPr>
            </w:pPr>
          </w:p>
          <w:p w14:paraId="4CFCF380" w14:textId="77777777" w:rsidR="005A5B87" w:rsidRPr="005A5B87" w:rsidRDefault="005A5B87" w:rsidP="00B56768">
            <w:pPr>
              <w:rPr>
                <w:rStyle w:val="HTMLZitat"/>
                <w:i w:val="0"/>
              </w:rPr>
            </w:pPr>
          </w:p>
        </w:tc>
      </w:tr>
      <w:tr w:rsidR="005A5B87" w:rsidRPr="00C428A4" w14:paraId="05011E30" w14:textId="77777777" w:rsidTr="00B56768">
        <w:tc>
          <w:tcPr>
            <w:tcW w:w="6091" w:type="dxa"/>
          </w:tcPr>
          <w:p w14:paraId="35B510DD" w14:textId="3104302D" w:rsidR="005A5B87" w:rsidRPr="00C428A4" w:rsidRDefault="005A5B87" w:rsidP="00B56768">
            <w:r w:rsidRPr="00C428A4">
              <w:rPr>
                <w:noProof/>
                <w:lang w:eastAsia="de-CH"/>
              </w:rPr>
              <w:drawing>
                <wp:anchor distT="0" distB="0" distL="114300" distR="114300" simplePos="0" relativeHeight="251621888" behindDoc="0" locked="0" layoutInCell="1" allowOverlap="1" wp14:anchorId="691B5049" wp14:editId="57E3E512">
                  <wp:simplePos x="0" y="0"/>
                  <wp:positionH relativeFrom="column">
                    <wp:posOffset>1905</wp:posOffset>
                  </wp:positionH>
                  <wp:positionV relativeFrom="paragraph">
                    <wp:posOffset>56944</wp:posOffset>
                  </wp:positionV>
                  <wp:extent cx="2447342" cy="1772920"/>
                  <wp:effectExtent l="0" t="0" r="0" b="0"/>
                  <wp:wrapSquare wrapText="bothSides"/>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342" cy="1772920"/>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7E54CD5E" w14:textId="7E63F2FC" w:rsidR="005A5B87" w:rsidRPr="005A5B87" w:rsidRDefault="005A5B87" w:rsidP="00B56768">
            <w:pPr>
              <w:rPr>
                <w:noProof/>
              </w:rPr>
            </w:pPr>
            <w:r w:rsidRPr="005A5B87">
              <w:rPr>
                <w:rStyle w:val="HTMLZitat"/>
                <w:i w:val="0"/>
              </w:rPr>
              <w:t>Zusätzlich können durch Klicken auf die drei leicht ausgegrauten Punkte diverse Anhänge, wie beispielsweise Fotos, Dateien, Links, Videos etc., dem Beitrag angefügt werden.</w:t>
            </w:r>
            <w:r w:rsidRPr="005A5B87">
              <w:rPr>
                <w:noProof/>
              </w:rPr>
              <w:t xml:space="preserve"> </w:t>
            </w:r>
          </w:p>
          <w:p w14:paraId="16577C3F" w14:textId="77777777" w:rsidR="005A5B87" w:rsidRPr="005A5B87" w:rsidRDefault="005A5B87" w:rsidP="00B56768">
            <w:pPr>
              <w:rPr>
                <w:noProof/>
              </w:rPr>
            </w:pPr>
          </w:p>
          <w:p w14:paraId="35464259" w14:textId="77777777" w:rsidR="005A5B87" w:rsidRPr="005A5B87" w:rsidRDefault="005A5B87" w:rsidP="00B56768">
            <w:pPr>
              <w:rPr>
                <w:noProof/>
              </w:rPr>
            </w:pPr>
          </w:p>
          <w:p w14:paraId="636C126B" w14:textId="77777777" w:rsidR="005A5B87" w:rsidRPr="005A5B87" w:rsidRDefault="005A5B87" w:rsidP="00B56768">
            <w:pPr>
              <w:rPr>
                <w:noProof/>
              </w:rPr>
            </w:pPr>
          </w:p>
          <w:p w14:paraId="440B74A7" w14:textId="0C57BA5B" w:rsidR="005A5B87" w:rsidRDefault="005A5B87" w:rsidP="00B56768">
            <w:pPr>
              <w:rPr>
                <w:noProof/>
              </w:rPr>
            </w:pPr>
          </w:p>
          <w:p w14:paraId="1C94FABF" w14:textId="756D7EB8" w:rsidR="00B971EC" w:rsidRDefault="00B971EC" w:rsidP="00B56768">
            <w:pPr>
              <w:rPr>
                <w:noProof/>
              </w:rPr>
            </w:pPr>
          </w:p>
          <w:p w14:paraId="04A346D8" w14:textId="20CB0BFF" w:rsidR="00B971EC" w:rsidRDefault="00B971EC" w:rsidP="00B56768">
            <w:pPr>
              <w:rPr>
                <w:noProof/>
              </w:rPr>
            </w:pPr>
          </w:p>
          <w:p w14:paraId="2897FDF2" w14:textId="07282DA6" w:rsidR="00B971EC" w:rsidRDefault="00B971EC" w:rsidP="00B56768">
            <w:pPr>
              <w:rPr>
                <w:noProof/>
              </w:rPr>
            </w:pPr>
          </w:p>
          <w:p w14:paraId="2B6BEB5C" w14:textId="77777777" w:rsidR="00B971EC" w:rsidRPr="005A5B87" w:rsidRDefault="00B971EC" w:rsidP="00B56768">
            <w:pPr>
              <w:rPr>
                <w:noProof/>
              </w:rPr>
            </w:pPr>
          </w:p>
          <w:p w14:paraId="06870616" w14:textId="77777777" w:rsidR="005A5B87" w:rsidRDefault="005A5B87" w:rsidP="00B56768">
            <w:pPr>
              <w:rPr>
                <w:rStyle w:val="HTMLZitat"/>
                <w:i w:val="0"/>
              </w:rPr>
            </w:pPr>
          </w:p>
        </w:tc>
      </w:tr>
      <w:tr w:rsidR="005A5B87" w:rsidRPr="00C428A4" w14:paraId="439323F0" w14:textId="77777777" w:rsidTr="00B56768">
        <w:tc>
          <w:tcPr>
            <w:tcW w:w="6091" w:type="dxa"/>
          </w:tcPr>
          <w:p w14:paraId="16EFC0A7" w14:textId="77777777" w:rsidR="005A5B87" w:rsidRPr="00C428A4" w:rsidRDefault="005A5B87" w:rsidP="00B56768">
            <w:r w:rsidRPr="00C428A4">
              <w:rPr>
                <w:noProof/>
                <w:lang w:eastAsia="de-CH"/>
              </w:rPr>
              <w:lastRenderedPageBreak/>
              <w:drawing>
                <wp:anchor distT="0" distB="0" distL="114300" distR="114300" simplePos="0" relativeHeight="251620864" behindDoc="0" locked="0" layoutInCell="1" allowOverlap="1" wp14:anchorId="5CD7DA99" wp14:editId="5FEA1179">
                  <wp:simplePos x="0" y="0"/>
                  <wp:positionH relativeFrom="column">
                    <wp:posOffset>1905</wp:posOffset>
                  </wp:positionH>
                  <wp:positionV relativeFrom="paragraph">
                    <wp:posOffset>40846</wp:posOffset>
                  </wp:positionV>
                  <wp:extent cx="1762877" cy="1844298"/>
                  <wp:effectExtent l="0" t="0" r="8890" b="3810"/>
                  <wp:wrapSquare wrapText="bothSides"/>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2877" cy="1844298"/>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06BE7667" w14:textId="77777777" w:rsidR="005A5B87" w:rsidRPr="005A5B87" w:rsidRDefault="005A5B87" w:rsidP="00B56768">
            <w:pPr>
              <w:rPr>
                <w:rStyle w:val="HTMLZitat"/>
                <w:i w:val="0"/>
              </w:rPr>
            </w:pPr>
            <w:r w:rsidRPr="005A5B87">
              <w:rPr>
                <w:rStyle w:val="HTMLZitat"/>
                <w:i w:val="0"/>
              </w:rPr>
              <w:t xml:space="preserve">Erstellte Posts können auch im Nachhinein noch bearbeitet und erweitert, kopiert oder gelöscht werden. </w:t>
            </w:r>
          </w:p>
          <w:p w14:paraId="53D0F594" w14:textId="77777777" w:rsidR="005A5B87" w:rsidRPr="005A5B87" w:rsidRDefault="005A5B87" w:rsidP="00B56768">
            <w:pPr>
              <w:rPr>
                <w:rStyle w:val="HTMLZitat"/>
                <w:i w:val="0"/>
              </w:rPr>
            </w:pPr>
            <w:r w:rsidRPr="005A5B87">
              <w:rPr>
                <w:rStyle w:val="HTMLZitat"/>
                <w:i w:val="0"/>
              </w:rPr>
              <w:t>Diese Bearbeitungs-möglichkeiten bestehen aber nur bei eigenen Padlets.</w:t>
            </w:r>
          </w:p>
          <w:p w14:paraId="126A1665" w14:textId="77777777" w:rsidR="005A5B87" w:rsidRPr="005A5B87" w:rsidRDefault="005A5B87" w:rsidP="00B56768">
            <w:pPr>
              <w:rPr>
                <w:rStyle w:val="HTMLZitat"/>
                <w:i w:val="0"/>
              </w:rPr>
            </w:pPr>
          </w:p>
          <w:p w14:paraId="0AE9DC30" w14:textId="3A097720" w:rsidR="005A5B87" w:rsidRDefault="005A5B87" w:rsidP="00B56768">
            <w:pPr>
              <w:rPr>
                <w:rStyle w:val="HTMLZitat"/>
                <w:i w:val="0"/>
              </w:rPr>
            </w:pPr>
          </w:p>
          <w:p w14:paraId="182BE21D" w14:textId="3641C305" w:rsidR="00B971EC" w:rsidRDefault="00B971EC" w:rsidP="00B56768">
            <w:pPr>
              <w:rPr>
                <w:rStyle w:val="HTMLZitat"/>
                <w:i w:val="0"/>
              </w:rPr>
            </w:pPr>
          </w:p>
          <w:p w14:paraId="13E36053" w14:textId="4934597C" w:rsidR="00B971EC" w:rsidRDefault="00B971EC" w:rsidP="00B56768">
            <w:pPr>
              <w:rPr>
                <w:rStyle w:val="HTMLZitat"/>
                <w:i w:val="0"/>
              </w:rPr>
            </w:pPr>
          </w:p>
          <w:p w14:paraId="7859B832" w14:textId="718B8DAB" w:rsidR="00B971EC" w:rsidRDefault="00B971EC" w:rsidP="00B56768">
            <w:pPr>
              <w:rPr>
                <w:rStyle w:val="HTMLZitat"/>
                <w:i w:val="0"/>
              </w:rPr>
            </w:pPr>
          </w:p>
          <w:p w14:paraId="11C6D774" w14:textId="6369F65B" w:rsidR="00B971EC" w:rsidRDefault="00B971EC" w:rsidP="00B56768">
            <w:pPr>
              <w:rPr>
                <w:rStyle w:val="HTMLZitat"/>
                <w:i w:val="0"/>
              </w:rPr>
            </w:pPr>
          </w:p>
          <w:p w14:paraId="731CF412" w14:textId="77777777" w:rsidR="00B971EC" w:rsidRPr="005A5B87" w:rsidRDefault="00B971EC" w:rsidP="00B56768">
            <w:pPr>
              <w:rPr>
                <w:rStyle w:val="HTMLZitat"/>
                <w:i w:val="0"/>
              </w:rPr>
            </w:pPr>
          </w:p>
          <w:p w14:paraId="48B0D974" w14:textId="77777777" w:rsidR="005A5B87" w:rsidRPr="005A5B87" w:rsidRDefault="005A5B87" w:rsidP="00B56768">
            <w:pPr>
              <w:rPr>
                <w:rStyle w:val="HTMLZitat"/>
                <w:i w:val="0"/>
              </w:rPr>
            </w:pPr>
          </w:p>
        </w:tc>
      </w:tr>
      <w:tr w:rsidR="005A5B87" w:rsidRPr="00C428A4" w14:paraId="5C46B151" w14:textId="77777777" w:rsidTr="00B56768">
        <w:tc>
          <w:tcPr>
            <w:tcW w:w="6091" w:type="dxa"/>
          </w:tcPr>
          <w:p w14:paraId="7ED67E22" w14:textId="77777777" w:rsidR="005A5B87" w:rsidRPr="00C428A4" w:rsidRDefault="005A5B87" w:rsidP="00B56768">
            <w:r w:rsidRPr="00D41598">
              <w:rPr>
                <w:noProof/>
                <w:lang w:eastAsia="de-CH"/>
              </w:rPr>
              <w:drawing>
                <wp:anchor distT="0" distB="0" distL="114300" distR="114300" simplePos="0" relativeHeight="251619840" behindDoc="0" locked="0" layoutInCell="1" allowOverlap="1" wp14:anchorId="31AD2C65" wp14:editId="5B8CE592">
                  <wp:simplePos x="0" y="0"/>
                  <wp:positionH relativeFrom="column">
                    <wp:posOffset>1905</wp:posOffset>
                  </wp:positionH>
                  <wp:positionV relativeFrom="paragraph">
                    <wp:posOffset>84667</wp:posOffset>
                  </wp:positionV>
                  <wp:extent cx="617053" cy="2885909"/>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7053" cy="2885909"/>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05B1D74A" w14:textId="77777777" w:rsidR="005A5B87" w:rsidRPr="005A5B87" w:rsidRDefault="005A5B87" w:rsidP="00B56768">
            <w:pPr>
              <w:rPr>
                <w:rStyle w:val="HTMLZitat"/>
                <w:i w:val="0"/>
                <w:iCs w:val="0"/>
              </w:rPr>
            </w:pPr>
            <w:r w:rsidRPr="005A5B87">
              <w:rPr>
                <w:rStyle w:val="HTMLZitat"/>
                <w:i w:val="0"/>
              </w:rPr>
              <w:t xml:space="preserve">Das Auswahlmenü auf der rechten Seite ermöglicht </w:t>
            </w:r>
            <w:r w:rsidRPr="005A5B87">
              <w:rPr>
                <w:rStyle w:val="HTMLZitat"/>
                <w:i w:val="0"/>
                <w:iCs w:val="0"/>
              </w:rPr>
              <w:t xml:space="preserve">es, </w:t>
            </w:r>
            <w:r w:rsidRPr="005A5B87">
              <w:rPr>
                <w:rStyle w:val="HTMLZitat"/>
                <w:i w:val="0"/>
              </w:rPr>
              <w:t>weitere Funktionen auszuwählen, wie zum Beispiel Teil-Möglichkeiten, Kopieren des ganzen Padlets oder eine Diashow aller veröffentlichten Beiträge.</w:t>
            </w:r>
          </w:p>
          <w:p w14:paraId="129CEBF5" w14:textId="77777777" w:rsidR="005A5B87" w:rsidRPr="005A5B87" w:rsidRDefault="005A5B87" w:rsidP="00B56768">
            <w:pPr>
              <w:rPr>
                <w:rStyle w:val="HTMLZitat"/>
                <w:i w:val="0"/>
              </w:rPr>
            </w:pPr>
            <w:r w:rsidRPr="005A5B87">
              <w:rPr>
                <w:rStyle w:val="HTMLZitat"/>
                <w:i w:val="0"/>
              </w:rPr>
              <w:t>Zudem finden sich dort viele Einstellmöglichkeiten</w:t>
            </w:r>
          </w:p>
          <w:p w14:paraId="2914C0B7" w14:textId="77777777" w:rsidR="005A5B87" w:rsidRPr="005A5B87" w:rsidRDefault="005A5B87" w:rsidP="00B56768">
            <w:pPr>
              <w:rPr>
                <w:rStyle w:val="HTMLZitat"/>
                <w:i w:val="0"/>
              </w:rPr>
            </w:pPr>
          </w:p>
          <w:p w14:paraId="1C31F47D" w14:textId="77777777" w:rsidR="005A5B87" w:rsidRPr="005A5B87" w:rsidRDefault="005A5B87" w:rsidP="00B56768">
            <w:pPr>
              <w:rPr>
                <w:rStyle w:val="HTMLZitat"/>
                <w:i w:val="0"/>
              </w:rPr>
            </w:pPr>
          </w:p>
          <w:p w14:paraId="437D283E" w14:textId="77777777" w:rsidR="005A5B87" w:rsidRPr="005A5B87" w:rsidRDefault="005A5B87" w:rsidP="00B56768">
            <w:pPr>
              <w:rPr>
                <w:rStyle w:val="HTMLZitat"/>
                <w:i w:val="0"/>
              </w:rPr>
            </w:pPr>
          </w:p>
          <w:p w14:paraId="337D9B48" w14:textId="77777777" w:rsidR="005A5B87" w:rsidRPr="005A5B87" w:rsidRDefault="005A5B87" w:rsidP="00B56768">
            <w:pPr>
              <w:rPr>
                <w:rStyle w:val="HTMLZitat"/>
                <w:i w:val="0"/>
              </w:rPr>
            </w:pPr>
          </w:p>
          <w:p w14:paraId="74BADAF1" w14:textId="77777777" w:rsidR="005A5B87" w:rsidRPr="005A5B87" w:rsidRDefault="005A5B87" w:rsidP="00B56768">
            <w:pPr>
              <w:rPr>
                <w:rStyle w:val="HTMLZitat"/>
                <w:i w:val="0"/>
              </w:rPr>
            </w:pPr>
          </w:p>
          <w:p w14:paraId="3F6E3BD3" w14:textId="77777777" w:rsidR="005A5B87" w:rsidRPr="005A5B87" w:rsidRDefault="005A5B87" w:rsidP="00B56768">
            <w:pPr>
              <w:rPr>
                <w:rStyle w:val="HTMLZitat"/>
                <w:i w:val="0"/>
              </w:rPr>
            </w:pPr>
          </w:p>
          <w:p w14:paraId="02F9D344" w14:textId="77777777" w:rsidR="005A5B87" w:rsidRPr="005A5B87" w:rsidRDefault="005A5B87" w:rsidP="00B56768">
            <w:pPr>
              <w:rPr>
                <w:rStyle w:val="HTMLZitat"/>
                <w:i w:val="0"/>
              </w:rPr>
            </w:pPr>
          </w:p>
          <w:p w14:paraId="452A815D" w14:textId="67D555DE" w:rsidR="005A5B87" w:rsidRDefault="005A5B87" w:rsidP="00B56768">
            <w:pPr>
              <w:rPr>
                <w:rStyle w:val="HTMLZitat"/>
                <w:i w:val="0"/>
              </w:rPr>
            </w:pPr>
          </w:p>
          <w:p w14:paraId="7E4C0AA6" w14:textId="235A11CB" w:rsidR="00B971EC" w:rsidRDefault="00B971EC" w:rsidP="00B56768">
            <w:pPr>
              <w:rPr>
                <w:rStyle w:val="HTMLZitat"/>
                <w:i w:val="0"/>
              </w:rPr>
            </w:pPr>
          </w:p>
          <w:p w14:paraId="51696C37" w14:textId="2DD11577" w:rsidR="00B971EC" w:rsidRDefault="00B971EC" w:rsidP="00B56768">
            <w:pPr>
              <w:rPr>
                <w:rStyle w:val="HTMLZitat"/>
                <w:i w:val="0"/>
              </w:rPr>
            </w:pPr>
          </w:p>
          <w:p w14:paraId="493130F9" w14:textId="522399C2" w:rsidR="00B971EC" w:rsidRDefault="00B971EC" w:rsidP="00B56768">
            <w:pPr>
              <w:rPr>
                <w:rStyle w:val="HTMLZitat"/>
                <w:i w:val="0"/>
              </w:rPr>
            </w:pPr>
          </w:p>
          <w:p w14:paraId="3ACE849D" w14:textId="77777777" w:rsidR="00B971EC" w:rsidRPr="005A5B87" w:rsidRDefault="00B971EC" w:rsidP="00B56768">
            <w:pPr>
              <w:rPr>
                <w:rStyle w:val="HTMLZitat"/>
                <w:i w:val="0"/>
              </w:rPr>
            </w:pPr>
          </w:p>
          <w:p w14:paraId="0AB1A655" w14:textId="77777777" w:rsidR="005A5B87" w:rsidRPr="005A5B87" w:rsidRDefault="005A5B87" w:rsidP="00B56768">
            <w:pPr>
              <w:rPr>
                <w:rStyle w:val="HTMLZitat"/>
                <w:i w:val="0"/>
              </w:rPr>
            </w:pPr>
          </w:p>
        </w:tc>
      </w:tr>
      <w:tr w:rsidR="005A5B87" w:rsidRPr="00C428A4" w14:paraId="4AA412D5" w14:textId="77777777" w:rsidTr="00B56768">
        <w:tc>
          <w:tcPr>
            <w:tcW w:w="6091" w:type="dxa"/>
          </w:tcPr>
          <w:p w14:paraId="1F0D513C" w14:textId="77777777" w:rsidR="005A5B87" w:rsidRPr="00D41598" w:rsidRDefault="005A5B87" w:rsidP="00B56768">
            <w:pPr>
              <w:rPr>
                <w:rStyle w:val="HTMLZitat"/>
                <w:i w:val="0"/>
                <w:iCs w:val="0"/>
              </w:rPr>
            </w:pPr>
            <w:r w:rsidRPr="00D41598">
              <w:rPr>
                <w:noProof/>
                <w:lang w:eastAsia="de-CH"/>
              </w:rPr>
              <w:drawing>
                <wp:anchor distT="0" distB="0" distL="114300" distR="114300" simplePos="0" relativeHeight="251615744" behindDoc="0" locked="0" layoutInCell="1" allowOverlap="1" wp14:anchorId="47500BCC" wp14:editId="64E17151">
                  <wp:simplePos x="0" y="0"/>
                  <wp:positionH relativeFrom="column">
                    <wp:posOffset>1905</wp:posOffset>
                  </wp:positionH>
                  <wp:positionV relativeFrom="paragraph">
                    <wp:posOffset>33861</wp:posOffset>
                  </wp:positionV>
                  <wp:extent cx="1226185" cy="219202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4379" b="44065"/>
                          <a:stretch/>
                        </pic:blipFill>
                        <pic:spPr bwMode="auto">
                          <a:xfrm>
                            <a:off x="0" y="0"/>
                            <a:ext cx="1226185"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598">
              <w:rPr>
                <w:noProof/>
                <w:lang w:eastAsia="de-CH"/>
              </w:rPr>
              <w:drawing>
                <wp:anchor distT="0" distB="0" distL="114300" distR="114300" simplePos="0" relativeHeight="251617792" behindDoc="0" locked="0" layoutInCell="1" allowOverlap="1" wp14:anchorId="37C512F5" wp14:editId="1E751560">
                  <wp:simplePos x="0" y="0"/>
                  <wp:positionH relativeFrom="column">
                    <wp:posOffset>1187450</wp:posOffset>
                  </wp:positionH>
                  <wp:positionV relativeFrom="paragraph">
                    <wp:posOffset>40846</wp:posOffset>
                  </wp:positionV>
                  <wp:extent cx="1177925" cy="1682115"/>
                  <wp:effectExtent l="0" t="0" r="317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55322" r="4379"/>
                          <a:stretch/>
                        </pic:blipFill>
                        <pic:spPr bwMode="auto">
                          <a:xfrm>
                            <a:off x="0" y="0"/>
                            <a:ext cx="1177925"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598">
              <w:rPr>
                <w:noProof/>
                <w:lang w:eastAsia="de-CH"/>
              </w:rPr>
              <w:drawing>
                <wp:anchor distT="0" distB="0" distL="114300" distR="114300" simplePos="0" relativeHeight="251616768" behindDoc="0" locked="0" layoutInCell="1" allowOverlap="1" wp14:anchorId="0CC1CB96" wp14:editId="01ABE674">
                  <wp:simplePos x="0" y="0"/>
                  <wp:positionH relativeFrom="column">
                    <wp:posOffset>2353310</wp:posOffset>
                  </wp:positionH>
                  <wp:positionV relativeFrom="paragraph">
                    <wp:posOffset>23924</wp:posOffset>
                  </wp:positionV>
                  <wp:extent cx="1255395" cy="1812290"/>
                  <wp:effectExtent l="0" t="0" r="1905" b="0"/>
                  <wp:wrapSquare wrapText="bothSides"/>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rotWithShape="1">
                          <a:blip r:embed="rId21" cstate="print">
                            <a:extLst>
                              <a:ext uri="{28A0092B-C50C-407E-A947-70E740481C1C}">
                                <a14:useLocalDpi xmlns:a14="http://schemas.microsoft.com/office/drawing/2010/main" val="0"/>
                              </a:ext>
                            </a:extLst>
                          </a:blip>
                          <a:srcRect l="-1" r="2100"/>
                          <a:stretch/>
                        </pic:blipFill>
                        <pic:spPr bwMode="auto">
                          <a:xfrm>
                            <a:off x="0" y="0"/>
                            <a:ext cx="1255395"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BBA31" w14:textId="77777777" w:rsidR="005A5B87" w:rsidRDefault="005A5B87" w:rsidP="00B56768">
            <w:pPr>
              <w:rPr>
                <w:rStyle w:val="HTMLZitat"/>
                <w:i w:val="0"/>
                <w:iCs w:val="0"/>
              </w:rPr>
            </w:pPr>
          </w:p>
          <w:p w14:paraId="07F9F2B1" w14:textId="77777777" w:rsidR="005A5B87" w:rsidRDefault="005A5B87" w:rsidP="00B56768">
            <w:pPr>
              <w:rPr>
                <w:rStyle w:val="HTMLZitat"/>
                <w:i w:val="0"/>
                <w:iCs w:val="0"/>
              </w:rPr>
            </w:pPr>
          </w:p>
          <w:p w14:paraId="5CF23859" w14:textId="46215656" w:rsidR="005A5B87" w:rsidRPr="00D41598" w:rsidRDefault="005A5B87" w:rsidP="00B56768">
            <w:pPr>
              <w:rPr>
                <w:rStyle w:val="HTMLZitat"/>
                <w:i w:val="0"/>
                <w:iCs w:val="0"/>
              </w:rPr>
            </w:pPr>
          </w:p>
        </w:tc>
        <w:tc>
          <w:tcPr>
            <w:tcW w:w="2971" w:type="dxa"/>
          </w:tcPr>
          <w:p w14:paraId="53688818" w14:textId="77777777" w:rsidR="005A5B87" w:rsidRPr="005A5B87" w:rsidRDefault="005A5B87" w:rsidP="00B56768">
            <w:pPr>
              <w:rPr>
                <w:rStyle w:val="HTMLZitat"/>
                <w:i w:val="0"/>
                <w:iCs w:val="0"/>
              </w:rPr>
            </w:pPr>
            <w:r w:rsidRPr="005A5B87">
              <w:rPr>
                <w:rStyle w:val="HTMLZitat"/>
                <w:i w:val="0"/>
              </w:rPr>
              <w:t>Im Einstellungsmenü können diverse Einstellungen wie Titel, Hintergrundfarbe/-bild, Schift(grösse), Reihenfolge der Beiträge und Weiteres definiert werden.</w:t>
            </w:r>
          </w:p>
          <w:p w14:paraId="6C39F1C8" w14:textId="77777777" w:rsidR="005A5B87" w:rsidRPr="005A5B87" w:rsidRDefault="005A5B87" w:rsidP="00B56768">
            <w:pPr>
              <w:rPr>
                <w:rStyle w:val="HTMLZitat"/>
                <w:i w:val="0"/>
                <w:iCs w:val="0"/>
              </w:rPr>
            </w:pPr>
          </w:p>
          <w:p w14:paraId="05FD8989" w14:textId="77777777" w:rsidR="005A5B87" w:rsidRPr="005A5B87" w:rsidRDefault="005A5B87" w:rsidP="00B56768">
            <w:pPr>
              <w:rPr>
                <w:rStyle w:val="HTMLZitat"/>
                <w:i w:val="0"/>
                <w:iCs w:val="0"/>
              </w:rPr>
            </w:pPr>
            <w:r w:rsidRPr="005A5B87">
              <w:rPr>
                <w:rStyle w:val="HTMLZitat"/>
                <w:i w:val="0"/>
              </w:rPr>
              <w:t>Zudem findet sich in diesem Menü der Link zum erstellten Padlet, welcher über die individuell erwünschten Kanäle geteilt werden kann.</w:t>
            </w:r>
          </w:p>
          <w:p w14:paraId="6A91F441" w14:textId="77777777" w:rsidR="005A5B87" w:rsidRDefault="005A5B87" w:rsidP="00B56768">
            <w:pPr>
              <w:rPr>
                <w:rStyle w:val="HTMLZitat"/>
              </w:rPr>
            </w:pPr>
          </w:p>
          <w:p w14:paraId="7C54573F" w14:textId="77777777" w:rsidR="005A5B87" w:rsidRPr="00D41598" w:rsidRDefault="005A5B87" w:rsidP="00B56768">
            <w:pPr>
              <w:rPr>
                <w:rStyle w:val="HTMLZitat"/>
                <w:i w:val="0"/>
                <w:iCs w:val="0"/>
              </w:rPr>
            </w:pPr>
          </w:p>
        </w:tc>
      </w:tr>
    </w:tbl>
    <w:p w14:paraId="42FBF422" w14:textId="7BC4788F" w:rsidR="005A5B87" w:rsidRDefault="005A5B87" w:rsidP="00307B74">
      <w:pPr>
        <w:pStyle w:val="Liste"/>
        <w:numPr>
          <w:ilvl w:val="0"/>
          <w:numId w:val="0"/>
        </w:numPr>
        <w:ind w:left="284" w:hanging="57"/>
      </w:pPr>
    </w:p>
    <w:p w14:paraId="3B51F61E" w14:textId="77777777" w:rsidR="005A5B87" w:rsidRDefault="005A5B87">
      <w:r>
        <w:br w:type="page"/>
      </w:r>
    </w:p>
    <w:p w14:paraId="72C125DA" w14:textId="77777777" w:rsidR="005A5B87" w:rsidRPr="005A5B87" w:rsidRDefault="005A5B87" w:rsidP="005A5B87">
      <w:pPr>
        <w:rPr>
          <w:b/>
        </w:rPr>
      </w:pPr>
      <w:r w:rsidRPr="005A5B87">
        <w:rPr>
          <w:b/>
        </w:rPr>
        <w:lastRenderedPageBreak/>
        <w:t>Wichtig: Nicht-Besitzer des Padlets können nun Beiträge erstellen, wenn sie den Link oder QR-Code zum Padlet erhalten.</w:t>
      </w:r>
    </w:p>
    <w:tbl>
      <w:tblPr>
        <w:tblStyle w:val="Tabellenraster"/>
        <w:tblW w:w="0" w:type="auto"/>
        <w:tblLook w:val="04A0" w:firstRow="1" w:lastRow="0" w:firstColumn="1" w:lastColumn="0" w:noHBand="0" w:noVBand="1"/>
      </w:tblPr>
      <w:tblGrid>
        <w:gridCol w:w="6091"/>
        <w:gridCol w:w="2971"/>
      </w:tblGrid>
      <w:tr w:rsidR="005A5B87" w:rsidRPr="00C428A4" w14:paraId="5F70B773" w14:textId="77777777" w:rsidTr="00B56768">
        <w:tc>
          <w:tcPr>
            <w:tcW w:w="6091" w:type="dxa"/>
          </w:tcPr>
          <w:p w14:paraId="76D61FB1" w14:textId="77777777" w:rsidR="005A5B87" w:rsidRPr="00C428A4" w:rsidRDefault="005A5B87" w:rsidP="00B56768">
            <w:pPr>
              <w:rPr>
                <w:rStyle w:val="HTMLZitat"/>
                <w:i w:val="0"/>
                <w:iCs w:val="0"/>
              </w:rPr>
            </w:pPr>
            <w:r w:rsidRPr="00E10157">
              <w:rPr>
                <w:rStyle w:val="HTMLZitat"/>
                <w:i w:val="0"/>
                <w:iCs w:val="0"/>
                <w:noProof/>
                <w:lang w:eastAsia="de-CH"/>
              </w:rPr>
              <w:drawing>
                <wp:anchor distT="0" distB="0" distL="114300" distR="114300" simplePos="0" relativeHeight="251705856" behindDoc="0" locked="0" layoutInCell="1" allowOverlap="1" wp14:anchorId="7F1D1D84" wp14:editId="1B023D27">
                  <wp:simplePos x="0" y="0"/>
                  <wp:positionH relativeFrom="column">
                    <wp:posOffset>-24765</wp:posOffset>
                  </wp:positionH>
                  <wp:positionV relativeFrom="paragraph">
                    <wp:posOffset>27305</wp:posOffset>
                  </wp:positionV>
                  <wp:extent cx="2595245" cy="1468120"/>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5245" cy="1468120"/>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0F8AC11D" w14:textId="77777777" w:rsidR="005A5B87" w:rsidRPr="005A5B87" w:rsidRDefault="005A5B87" w:rsidP="00B56768">
            <w:pPr>
              <w:rPr>
                <w:rStyle w:val="HTMLZitat"/>
                <w:i w:val="0"/>
                <w:iCs w:val="0"/>
              </w:rPr>
            </w:pPr>
            <w:r w:rsidRPr="005A5B87">
              <w:rPr>
                <w:rStyle w:val="HTMLZitat"/>
                <w:i w:val="0"/>
              </w:rPr>
              <w:t>Berechtigte Personen sehen Beiträge anderer Personen mittels nebenstehend abgebildetem Auswahlmenü.</w:t>
            </w:r>
          </w:p>
          <w:p w14:paraId="591F3A18" w14:textId="77777777" w:rsidR="005A5B87" w:rsidRPr="005A5B87" w:rsidRDefault="005A5B87" w:rsidP="00B56768">
            <w:pPr>
              <w:rPr>
                <w:rStyle w:val="HTMLZitat"/>
                <w:i w:val="0"/>
              </w:rPr>
            </w:pPr>
          </w:p>
          <w:p w14:paraId="1E048C47" w14:textId="77777777" w:rsidR="005A5B87" w:rsidRPr="005A5B87" w:rsidRDefault="005A5B87" w:rsidP="00B56768">
            <w:pPr>
              <w:rPr>
                <w:rStyle w:val="HTMLZitat"/>
                <w:i w:val="0"/>
              </w:rPr>
            </w:pPr>
          </w:p>
          <w:p w14:paraId="2F86464D" w14:textId="77777777" w:rsidR="005A5B87" w:rsidRPr="005A5B87" w:rsidRDefault="005A5B87" w:rsidP="00B56768">
            <w:pPr>
              <w:rPr>
                <w:rStyle w:val="HTMLZitat"/>
                <w:i w:val="0"/>
              </w:rPr>
            </w:pPr>
          </w:p>
          <w:p w14:paraId="4D43CEE4" w14:textId="6569BC30" w:rsidR="005A5B87" w:rsidRDefault="005A5B87" w:rsidP="00B56768">
            <w:pPr>
              <w:rPr>
                <w:rStyle w:val="HTMLZitat"/>
                <w:i w:val="0"/>
              </w:rPr>
            </w:pPr>
          </w:p>
          <w:p w14:paraId="24656584" w14:textId="3B023882" w:rsidR="00B971EC" w:rsidRDefault="00B971EC" w:rsidP="00B56768">
            <w:pPr>
              <w:rPr>
                <w:rStyle w:val="HTMLZitat"/>
                <w:i w:val="0"/>
              </w:rPr>
            </w:pPr>
          </w:p>
          <w:p w14:paraId="5F3E9E27" w14:textId="6DEDAEB1" w:rsidR="00B971EC" w:rsidRDefault="00B971EC" w:rsidP="00B56768">
            <w:pPr>
              <w:rPr>
                <w:rStyle w:val="HTMLZitat"/>
                <w:i w:val="0"/>
              </w:rPr>
            </w:pPr>
          </w:p>
          <w:p w14:paraId="5253BAA1" w14:textId="77777777" w:rsidR="00B971EC" w:rsidRPr="005A5B87" w:rsidRDefault="00B971EC" w:rsidP="00B56768">
            <w:pPr>
              <w:rPr>
                <w:rStyle w:val="HTMLZitat"/>
                <w:i w:val="0"/>
              </w:rPr>
            </w:pPr>
          </w:p>
          <w:p w14:paraId="3D64CF47" w14:textId="77777777" w:rsidR="005A5B87" w:rsidRPr="005A5B87" w:rsidRDefault="005A5B87" w:rsidP="00B56768">
            <w:pPr>
              <w:rPr>
                <w:rStyle w:val="HTMLZitat"/>
                <w:i w:val="0"/>
                <w:iCs w:val="0"/>
              </w:rPr>
            </w:pPr>
          </w:p>
        </w:tc>
      </w:tr>
      <w:tr w:rsidR="005A5B87" w:rsidRPr="00C428A4" w14:paraId="653EAF51" w14:textId="77777777" w:rsidTr="00B56768">
        <w:tc>
          <w:tcPr>
            <w:tcW w:w="6091" w:type="dxa"/>
          </w:tcPr>
          <w:p w14:paraId="023A9CC2" w14:textId="77777777" w:rsidR="005A5B87" w:rsidRPr="00C428A4" w:rsidRDefault="005A5B87" w:rsidP="00B56768">
            <w:r w:rsidRPr="00E10157">
              <w:rPr>
                <w:noProof/>
                <w:lang w:eastAsia="de-CH"/>
              </w:rPr>
              <w:drawing>
                <wp:anchor distT="0" distB="0" distL="114300" distR="114300" simplePos="0" relativeHeight="251704832" behindDoc="0" locked="0" layoutInCell="1" allowOverlap="1" wp14:anchorId="3FF0CD85" wp14:editId="140944AE">
                  <wp:simplePos x="0" y="0"/>
                  <wp:positionH relativeFrom="column">
                    <wp:posOffset>-14326</wp:posOffset>
                  </wp:positionH>
                  <wp:positionV relativeFrom="paragraph">
                    <wp:posOffset>31713</wp:posOffset>
                  </wp:positionV>
                  <wp:extent cx="2235977" cy="1858385"/>
                  <wp:effectExtent l="0" t="0" r="0" b="889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5977" cy="1858385"/>
                          </a:xfrm>
                          <a:prstGeom prst="rect">
                            <a:avLst/>
                          </a:prstGeom>
                        </pic:spPr>
                      </pic:pic>
                    </a:graphicData>
                  </a:graphic>
                  <wp14:sizeRelH relativeFrom="page">
                    <wp14:pctWidth>0</wp14:pctWidth>
                  </wp14:sizeRelH>
                  <wp14:sizeRelV relativeFrom="page">
                    <wp14:pctHeight>0</wp14:pctHeight>
                  </wp14:sizeRelV>
                </wp:anchor>
              </w:drawing>
            </w:r>
          </w:p>
        </w:tc>
        <w:tc>
          <w:tcPr>
            <w:tcW w:w="2971" w:type="dxa"/>
          </w:tcPr>
          <w:p w14:paraId="1D9C7A1F" w14:textId="77777777" w:rsidR="005A5B87" w:rsidRPr="005A5B87" w:rsidRDefault="005A5B87" w:rsidP="00B56768">
            <w:pPr>
              <w:rPr>
                <w:rStyle w:val="HTMLZitat"/>
                <w:i w:val="0"/>
                <w:iCs w:val="0"/>
              </w:rPr>
            </w:pPr>
            <w:r w:rsidRPr="005A5B87">
              <w:rPr>
                <w:rStyle w:val="HTMLZitat"/>
                <w:i w:val="0"/>
              </w:rPr>
              <w:t>Diese Personen mit Zugang zum Padlet sehen bei ihren eigenen Beiträgen dieses Auswahlmenü und können diverse Anpassungen am Beitrag vornehmen.</w:t>
            </w:r>
          </w:p>
          <w:p w14:paraId="1705C139" w14:textId="77777777" w:rsidR="005A5B87" w:rsidRPr="005A5B87" w:rsidRDefault="005A5B87" w:rsidP="00B56768">
            <w:pPr>
              <w:rPr>
                <w:rStyle w:val="HTMLZitat"/>
                <w:i w:val="0"/>
                <w:iCs w:val="0"/>
              </w:rPr>
            </w:pPr>
          </w:p>
          <w:p w14:paraId="52D25689" w14:textId="77777777" w:rsidR="005A5B87" w:rsidRPr="005A5B87" w:rsidRDefault="005A5B87" w:rsidP="00B56768">
            <w:pPr>
              <w:rPr>
                <w:rStyle w:val="HTMLZitat"/>
                <w:i w:val="0"/>
                <w:iCs w:val="0"/>
              </w:rPr>
            </w:pPr>
          </w:p>
          <w:p w14:paraId="6A4EB3C3" w14:textId="77777777" w:rsidR="005A5B87" w:rsidRPr="005A5B87" w:rsidRDefault="005A5B87" w:rsidP="00B56768">
            <w:pPr>
              <w:rPr>
                <w:rStyle w:val="HTMLZitat"/>
                <w:i w:val="0"/>
                <w:iCs w:val="0"/>
              </w:rPr>
            </w:pPr>
          </w:p>
          <w:p w14:paraId="6853328E" w14:textId="3F32E732" w:rsidR="005A5B87" w:rsidRDefault="005A5B87" w:rsidP="00B56768">
            <w:pPr>
              <w:rPr>
                <w:rStyle w:val="HTMLZitat"/>
                <w:i w:val="0"/>
                <w:iCs w:val="0"/>
              </w:rPr>
            </w:pPr>
          </w:p>
          <w:p w14:paraId="1EDC3E0F" w14:textId="777FD290" w:rsidR="006874CD" w:rsidRDefault="006874CD" w:rsidP="00B56768">
            <w:pPr>
              <w:rPr>
                <w:rStyle w:val="HTMLZitat"/>
                <w:i w:val="0"/>
                <w:iCs w:val="0"/>
              </w:rPr>
            </w:pPr>
          </w:p>
          <w:p w14:paraId="7DBDDFA3" w14:textId="34EA8B59" w:rsidR="006874CD" w:rsidRDefault="006874CD" w:rsidP="00B56768">
            <w:pPr>
              <w:rPr>
                <w:rStyle w:val="HTMLZitat"/>
                <w:i w:val="0"/>
                <w:iCs w:val="0"/>
              </w:rPr>
            </w:pPr>
          </w:p>
          <w:p w14:paraId="24F0A6C8" w14:textId="7D94811C" w:rsidR="006874CD" w:rsidRDefault="006874CD" w:rsidP="00B56768">
            <w:pPr>
              <w:rPr>
                <w:rStyle w:val="HTMLZitat"/>
                <w:i w:val="0"/>
                <w:iCs w:val="0"/>
              </w:rPr>
            </w:pPr>
          </w:p>
          <w:p w14:paraId="452A0A81" w14:textId="77777777" w:rsidR="006874CD" w:rsidRPr="005A5B87" w:rsidRDefault="006874CD" w:rsidP="00B56768">
            <w:pPr>
              <w:rPr>
                <w:rStyle w:val="HTMLZitat"/>
                <w:i w:val="0"/>
                <w:iCs w:val="0"/>
              </w:rPr>
            </w:pPr>
          </w:p>
          <w:p w14:paraId="5AC74EF2" w14:textId="77777777" w:rsidR="005A5B87" w:rsidRPr="005A5B87" w:rsidRDefault="005A5B87" w:rsidP="00B56768">
            <w:pPr>
              <w:rPr>
                <w:rStyle w:val="HTMLZitat"/>
                <w:i w:val="0"/>
                <w:iCs w:val="0"/>
              </w:rPr>
            </w:pPr>
          </w:p>
          <w:p w14:paraId="2B2C8031" w14:textId="77777777" w:rsidR="005A5B87" w:rsidRPr="005A5B87" w:rsidRDefault="005A5B87" w:rsidP="00B56768">
            <w:pPr>
              <w:rPr>
                <w:rStyle w:val="HTMLZitat"/>
                <w:i w:val="0"/>
                <w:iCs w:val="0"/>
              </w:rPr>
            </w:pPr>
          </w:p>
        </w:tc>
      </w:tr>
    </w:tbl>
    <w:p w14:paraId="30D89643" w14:textId="77777777" w:rsidR="005A5B87" w:rsidRDefault="005A5B87" w:rsidP="005A5B87">
      <w:pPr>
        <w:rPr>
          <w:rStyle w:val="HTMLZitat"/>
          <w:i w:val="0"/>
          <w:iCs w:val="0"/>
        </w:rPr>
      </w:pPr>
    </w:p>
    <w:p w14:paraId="00094808" w14:textId="77777777" w:rsidR="005A5B87" w:rsidRPr="005A5B87" w:rsidRDefault="005A5B87" w:rsidP="005A5B87">
      <w:pPr>
        <w:rPr>
          <w:rStyle w:val="HTMLZitat"/>
          <w:i w:val="0"/>
          <w:iCs w:val="0"/>
        </w:rPr>
      </w:pPr>
      <w:r w:rsidRPr="005A5B87">
        <w:rPr>
          <w:rStyle w:val="HTMLZitat"/>
          <w:i w:val="0"/>
        </w:rPr>
        <w:t xml:space="preserve">Als Besitzer des Padlets besteht nun die Möglichkeit alle Beiträge (eigene und diejenigen von anderen Personen) zu verschieben, zu bearbeiten oder umzuformulieren. Für den Besitzer besteht hierbei kein Unterschied darin, ob der Beitrag selbst erstellt wurde oder von jemand anderem; die Bearbeitungsmöglichkeiten sind immer die selben. </w:t>
      </w:r>
    </w:p>
    <w:p w14:paraId="2325CA09" w14:textId="77777777" w:rsidR="00307B74" w:rsidRDefault="00307B74" w:rsidP="00307B74">
      <w:pPr>
        <w:pStyle w:val="Liste"/>
        <w:numPr>
          <w:ilvl w:val="0"/>
          <w:numId w:val="0"/>
        </w:numPr>
        <w:ind w:left="284" w:hanging="57"/>
      </w:pPr>
    </w:p>
    <w:p w14:paraId="7C8327FA" w14:textId="77777777" w:rsidR="00E32172" w:rsidRPr="00E32172" w:rsidRDefault="00E32172" w:rsidP="00E32172">
      <w:pPr>
        <w:pStyle w:val="LMVQuelle"/>
        <w:framePr w:wrap="around"/>
      </w:pPr>
      <w:r>
        <w:t>B</w:t>
      </w:r>
      <w:r w:rsidRPr="00E32172">
        <w:t>ildnachweis</w:t>
      </w:r>
    </w:p>
    <w:p w14:paraId="4EA1A791" w14:textId="317BF7EB" w:rsidR="00B846C6" w:rsidRPr="00E32172" w:rsidRDefault="00E32172" w:rsidP="00E32172">
      <w:pPr>
        <w:pStyle w:val="LMVQuelle"/>
        <w:framePr w:wrap="around"/>
      </w:pPr>
      <w:r w:rsidRPr="00E32172">
        <w:t>Alle Screenshots</w:t>
      </w:r>
      <w:r w:rsidR="005A5B87">
        <w:t xml:space="preserve"> </w:t>
      </w:r>
      <w:r w:rsidR="005A5B87" w:rsidRPr="005A5B87">
        <w:t>https://de.padlet.com</w:t>
      </w:r>
      <w:r w:rsidRPr="00E32172">
        <w:t xml:space="preserve">, </w:t>
      </w:r>
      <w:r w:rsidR="005A5B87">
        <w:t>2023-03</w:t>
      </w:r>
      <w:r w:rsidR="00307B74">
        <w:t>-15</w:t>
      </w:r>
    </w:p>
    <w:sectPr w:rsidR="00B846C6" w:rsidRPr="00E32172" w:rsidSect="00321841">
      <w:headerReference w:type="default" r:id="rId24"/>
      <w:footerReference w:type="default" r:id="rId25"/>
      <w:pgSz w:w="11906" w:h="16838" w:code="9"/>
      <w:pgMar w:top="1361" w:right="1134" w:bottom="1134" w:left="1134" w:header="567" w:footer="51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9BD40" w14:textId="77777777" w:rsidR="00E32172" w:rsidRDefault="00E32172" w:rsidP="00FB0212">
      <w:pPr>
        <w:spacing w:line="240" w:lineRule="auto"/>
      </w:pPr>
      <w:r>
        <w:separator/>
      </w:r>
    </w:p>
  </w:endnote>
  <w:endnote w:type="continuationSeparator" w:id="0">
    <w:p w14:paraId="4B192706" w14:textId="77777777" w:rsidR="00E32172" w:rsidRDefault="00E32172" w:rsidP="00FB0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B5171" w14:textId="0D14A0C1" w:rsidR="00FB0212" w:rsidRPr="00020912" w:rsidRDefault="00FB0212">
    <w:pPr>
      <w:pStyle w:val="Fuzeile"/>
      <w:rPr>
        <w:b/>
      </w:rPr>
    </w:pPr>
    <w:r w:rsidRPr="00C966BC">
      <w:rPr>
        <w:b/>
      </w:rPr>
      <w:tab/>
    </w:r>
    <w:r w:rsidRPr="00020912">
      <w:rPr>
        <w:b/>
      </w:rPr>
      <w:t xml:space="preserve">Seite </w:t>
    </w:r>
    <w:r w:rsidRPr="00020912">
      <w:rPr>
        <w:b/>
      </w:rPr>
      <w:fldChar w:fldCharType="begin"/>
    </w:r>
    <w:r w:rsidRPr="00020912">
      <w:rPr>
        <w:b/>
      </w:rPr>
      <w:instrText xml:space="preserve"> PAGE  \* Arabic  \* MERGEFORMAT </w:instrText>
    </w:r>
    <w:r w:rsidRPr="00020912">
      <w:rPr>
        <w:b/>
      </w:rPr>
      <w:fldChar w:fldCharType="separate"/>
    </w:r>
    <w:r w:rsidR="00497CF1">
      <w:rPr>
        <w:b/>
        <w:noProof/>
      </w:rPr>
      <w:t>5</w:t>
    </w:r>
    <w:r w:rsidRPr="00020912">
      <w:rPr>
        <w:b/>
      </w:rPr>
      <w:fldChar w:fldCharType="end"/>
    </w:r>
    <w:r w:rsidRPr="00020912">
      <w:rPr>
        <w:b/>
      </w:rPr>
      <w:t>/</w:t>
    </w:r>
    <w:r w:rsidR="001809AA" w:rsidRPr="00020912">
      <w:rPr>
        <w:b/>
      </w:rPr>
      <w:fldChar w:fldCharType="begin"/>
    </w:r>
    <w:r w:rsidR="001809AA" w:rsidRPr="00020912">
      <w:rPr>
        <w:b/>
      </w:rPr>
      <w:instrText xml:space="preserve"> NUMPAGES  \* Arabic  \* MERGEFORMAT </w:instrText>
    </w:r>
    <w:r w:rsidR="001809AA" w:rsidRPr="00020912">
      <w:rPr>
        <w:b/>
      </w:rPr>
      <w:fldChar w:fldCharType="separate"/>
    </w:r>
    <w:r w:rsidR="00497CF1">
      <w:rPr>
        <w:b/>
        <w:noProof/>
      </w:rPr>
      <w:t>5</w:t>
    </w:r>
    <w:r w:rsidR="001809AA" w:rsidRPr="00020912">
      <w:rPr>
        <w:b/>
        <w:noProof/>
      </w:rPr>
      <w:fldChar w:fldCharType="end"/>
    </w:r>
  </w:p>
  <w:p w14:paraId="38805669" w14:textId="77777777" w:rsidR="00FB0212" w:rsidRDefault="009810F5">
    <w:pPr>
      <w:pStyle w:val="Fuzeile"/>
    </w:pPr>
    <w:r>
      <w:rPr>
        <w:noProof/>
        <w:lang w:eastAsia="de-CH"/>
      </w:rPr>
      <w:drawing>
        <wp:anchor distT="0" distB="0" distL="114300" distR="114300" simplePos="0" relativeHeight="251659263" behindDoc="1" locked="1" layoutInCell="1" allowOverlap="1" wp14:anchorId="4D14610E" wp14:editId="21DC2822">
          <wp:simplePos x="0" y="0"/>
          <wp:positionH relativeFrom="page">
            <wp:posOffset>323850</wp:posOffset>
          </wp:positionH>
          <wp:positionV relativeFrom="page">
            <wp:posOffset>10213816</wp:posOffset>
          </wp:positionV>
          <wp:extent cx="552600" cy="181440"/>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52600" cy="181440"/>
                  </a:xfrm>
                  <a:prstGeom prst="rect">
                    <a:avLst/>
                  </a:prstGeom>
                </pic:spPr>
              </pic:pic>
            </a:graphicData>
          </a:graphic>
          <wp14:sizeRelH relativeFrom="margin">
            <wp14:pctWidth>0</wp14:pctWidth>
          </wp14:sizeRelH>
          <wp14:sizeRelV relativeFrom="margin">
            <wp14:pctHeight>0</wp14:pctHeight>
          </wp14:sizeRelV>
        </wp:anchor>
      </w:drawing>
    </w:r>
    <w:r w:rsidR="00FB0212">
      <w:tab/>
      <w:t xml:space="preserve">© Lehrmittelverlag </w:t>
    </w:r>
    <w:r w:rsidR="00FB0212">
      <w:rPr>
        <w:noProof/>
      </w:rPr>
      <w:t>St.Gallen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43939" w14:textId="77777777" w:rsidR="00E32172" w:rsidRDefault="00E32172" w:rsidP="00FB0212">
      <w:pPr>
        <w:spacing w:line="240" w:lineRule="auto"/>
      </w:pPr>
    </w:p>
  </w:footnote>
  <w:footnote w:type="continuationSeparator" w:id="0">
    <w:p w14:paraId="2C7F1D8A" w14:textId="77777777" w:rsidR="00E32172" w:rsidRDefault="00E32172" w:rsidP="00FB0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F0D93" w14:textId="5B531D74" w:rsidR="00FB0212" w:rsidRPr="00020912" w:rsidRDefault="00E32172">
    <w:pPr>
      <w:pStyle w:val="Kopfzeile"/>
    </w:pPr>
    <w:r>
      <w:t>Anwendung</w:t>
    </w:r>
    <w:r w:rsidR="001B2E28">
      <w:t xml:space="preserve"> – Unsere Netiquette</w:t>
    </w:r>
    <w:r w:rsidR="00FB0212">
      <w:tab/>
    </w:r>
    <w:r>
      <w:rPr>
        <w:b/>
      </w:rPr>
      <w:t>Ich im Netz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26B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F07F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36BD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705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92C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18B2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0C36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8F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909C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A80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D04BBF"/>
    <w:multiLevelType w:val="multilevel"/>
    <w:tmpl w:val="2688B074"/>
    <w:styleLink w:val="LMVAufz"/>
    <w:lvl w:ilvl="0">
      <w:start w:val="1"/>
      <w:numFmt w:val="bullet"/>
      <w:pStyle w:val="Aufzhlungszeichen"/>
      <w:lvlText w:val="–"/>
      <w:lvlJc w:val="left"/>
      <w:pPr>
        <w:tabs>
          <w:tab w:val="num" w:pos="142"/>
        </w:tabs>
        <w:ind w:left="142" w:hanging="142"/>
      </w:pPr>
      <w:rPr>
        <w:rFonts w:ascii="Arial" w:hAnsi="Arial" w:hint="default"/>
      </w:rPr>
    </w:lvl>
    <w:lvl w:ilvl="1">
      <w:start w:val="1"/>
      <w:numFmt w:val="none"/>
      <w:lvlText w:val=""/>
      <w:lvlJc w:val="left"/>
      <w:pPr>
        <w:tabs>
          <w:tab w:val="num" w:pos="113"/>
        </w:tabs>
        <w:ind w:left="142" w:hanging="142"/>
      </w:pPr>
      <w:rPr>
        <w:rFonts w:hint="default"/>
      </w:rPr>
    </w:lvl>
    <w:lvl w:ilvl="2">
      <w:start w:val="1"/>
      <w:numFmt w:val="none"/>
      <w:lvlText w:val=""/>
      <w:lvlJc w:val="left"/>
      <w:pPr>
        <w:tabs>
          <w:tab w:val="num" w:pos="113"/>
        </w:tabs>
        <w:ind w:left="142" w:hanging="142"/>
      </w:pPr>
      <w:rPr>
        <w:rFonts w:hint="default"/>
      </w:rPr>
    </w:lvl>
    <w:lvl w:ilvl="3">
      <w:start w:val="1"/>
      <w:numFmt w:val="none"/>
      <w:lvlText w:val=""/>
      <w:lvlJc w:val="left"/>
      <w:pPr>
        <w:tabs>
          <w:tab w:val="num" w:pos="113"/>
        </w:tabs>
        <w:ind w:left="142" w:hanging="142"/>
      </w:pPr>
      <w:rPr>
        <w:rFonts w:hint="default"/>
      </w:rPr>
    </w:lvl>
    <w:lvl w:ilvl="4">
      <w:start w:val="1"/>
      <w:numFmt w:val="none"/>
      <w:lvlText w:val=""/>
      <w:lvlJc w:val="left"/>
      <w:pPr>
        <w:tabs>
          <w:tab w:val="num" w:pos="113"/>
        </w:tabs>
        <w:ind w:left="142" w:hanging="142"/>
      </w:pPr>
      <w:rPr>
        <w:rFonts w:hint="default"/>
      </w:rPr>
    </w:lvl>
    <w:lvl w:ilvl="5">
      <w:start w:val="1"/>
      <w:numFmt w:val="none"/>
      <w:lvlText w:val=""/>
      <w:lvlJc w:val="left"/>
      <w:pPr>
        <w:tabs>
          <w:tab w:val="num" w:pos="113"/>
        </w:tabs>
        <w:ind w:left="142" w:hanging="142"/>
      </w:pPr>
      <w:rPr>
        <w:rFonts w:hint="default"/>
      </w:rPr>
    </w:lvl>
    <w:lvl w:ilvl="6">
      <w:start w:val="1"/>
      <w:numFmt w:val="none"/>
      <w:lvlText w:val=""/>
      <w:lvlJc w:val="left"/>
      <w:pPr>
        <w:tabs>
          <w:tab w:val="num" w:pos="113"/>
        </w:tabs>
        <w:ind w:left="142" w:hanging="142"/>
      </w:pPr>
      <w:rPr>
        <w:rFonts w:hint="default"/>
      </w:rPr>
    </w:lvl>
    <w:lvl w:ilvl="7">
      <w:start w:val="1"/>
      <w:numFmt w:val="none"/>
      <w:lvlText w:val=""/>
      <w:lvlJc w:val="left"/>
      <w:pPr>
        <w:tabs>
          <w:tab w:val="num" w:pos="113"/>
        </w:tabs>
        <w:ind w:left="142" w:hanging="142"/>
      </w:pPr>
      <w:rPr>
        <w:rFonts w:hint="default"/>
      </w:rPr>
    </w:lvl>
    <w:lvl w:ilvl="8">
      <w:start w:val="1"/>
      <w:numFmt w:val="none"/>
      <w:lvlText w:val=""/>
      <w:lvlJc w:val="left"/>
      <w:pPr>
        <w:tabs>
          <w:tab w:val="num" w:pos="113"/>
        </w:tabs>
        <w:ind w:left="142" w:hanging="142"/>
      </w:pPr>
      <w:rPr>
        <w:rFonts w:hint="default"/>
      </w:rPr>
    </w:lvl>
  </w:abstractNum>
  <w:abstractNum w:abstractNumId="11" w15:restartNumberingAfterBreak="0">
    <w:nsid w:val="5F016CE3"/>
    <w:multiLevelType w:val="multilevel"/>
    <w:tmpl w:val="2688B074"/>
    <w:numStyleLink w:val="LMVAufz"/>
  </w:abstractNum>
  <w:abstractNum w:abstractNumId="12" w15:restartNumberingAfterBreak="0">
    <w:nsid w:val="61FA7EE1"/>
    <w:multiLevelType w:val="multilevel"/>
    <w:tmpl w:val="48E0256E"/>
    <w:styleLink w:val="LMVListe"/>
    <w:lvl w:ilvl="0">
      <w:start w:val="1"/>
      <w:numFmt w:val="decimal"/>
      <w:pStyle w:val="Liste"/>
      <w:lvlText w:val="%1."/>
      <w:lvlJc w:val="right"/>
      <w:pPr>
        <w:tabs>
          <w:tab w:val="num" w:pos="284"/>
        </w:tabs>
        <w:ind w:left="284" w:hanging="57"/>
      </w:pPr>
      <w:rPr>
        <w:rFonts w:hint="default"/>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737"/>
  <w:drawingGridVerticalSpacing w:val="221"/>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172"/>
    <w:rsid w:val="00020912"/>
    <w:rsid w:val="000536B5"/>
    <w:rsid w:val="00077474"/>
    <w:rsid w:val="00105A6C"/>
    <w:rsid w:val="00170D9E"/>
    <w:rsid w:val="001809AA"/>
    <w:rsid w:val="00186147"/>
    <w:rsid w:val="001B0027"/>
    <w:rsid w:val="001B2E28"/>
    <w:rsid w:val="001E1F6D"/>
    <w:rsid w:val="00225A95"/>
    <w:rsid w:val="002502B0"/>
    <w:rsid w:val="00251786"/>
    <w:rsid w:val="00296238"/>
    <w:rsid w:val="002E2FB0"/>
    <w:rsid w:val="00307B74"/>
    <w:rsid w:val="00314D27"/>
    <w:rsid w:val="003171B0"/>
    <w:rsid w:val="00321841"/>
    <w:rsid w:val="00342238"/>
    <w:rsid w:val="003838FC"/>
    <w:rsid w:val="003B66F4"/>
    <w:rsid w:val="003E14BF"/>
    <w:rsid w:val="003F00C0"/>
    <w:rsid w:val="004071A2"/>
    <w:rsid w:val="004202F9"/>
    <w:rsid w:val="00456655"/>
    <w:rsid w:val="004978B5"/>
    <w:rsid w:val="00497CF1"/>
    <w:rsid w:val="004D0C8C"/>
    <w:rsid w:val="004D7D20"/>
    <w:rsid w:val="00525EF5"/>
    <w:rsid w:val="00531F79"/>
    <w:rsid w:val="00542FC8"/>
    <w:rsid w:val="00552732"/>
    <w:rsid w:val="00581B10"/>
    <w:rsid w:val="005A5B87"/>
    <w:rsid w:val="005E456D"/>
    <w:rsid w:val="006542BD"/>
    <w:rsid w:val="0067080D"/>
    <w:rsid w:val="006874CD"/>
    <w:rsid w:val="0069632F"/>
    <w:rsid w:val="006E5951"/>
    <w:rsid w:val="007030A6"/>
    <w:rsid w:val="00703401"/>
    <w:rsid w:val="0074357E"/>
    <w:rsid w:val="00752325"/>
    <w:rsid w:val="00761683"/>
    <w:rsid w:val="007B4AC6"/>
    <w:rsid w:val="007C5C29"/>
    <w:rsid w:val="007D17AB"/>
    <w:rsid w:val="007D6F67"/>
    <w:rsid w:val="007D7235"/>
    <w:rsid w:val="007E2A2C"/>
    <w:rsid w:val="00810980"/>
    <w:rsid w:val="00820D69"/>
    <w:rsid w:val="00823406"/>
    <w:rsid w:val="00823742"/>
    <w:rsid w:val="00885ED1"/>
    <w:rsid w:val="008C07AF"/>
    <w:rsid w:val="008D3A9F"/>
    <w:rsid w:val="009161C4"/>
    <w:rsid w:val="00932C5C"/>
    <w:rsid w:val="00941A48"/>
    <w:rsid w:val="009577BF"/>
    <w:rsid w:val="009810F5"/>
    <w:rsid w:val="009A018A"/>
    <w:rsid w:val="009A6701"/>
    <w:rsid w:val="009B3439"/>
    <w:rsid w:val="009D16AB"/>
    <w:rsid w:val="009D5780"/>
    <w:rsid w:val="00A368BB"/>
    <w:rsid w:val="00A67B59"/>
    <w:rsid w:val="00A951EC"/>
    <w:rsid w:val="00AA10D7"/>
    <w:rsid w:val="00AD3C46"/>
    <w:rsid w:val="00B21936"/>
    <w:rsid w:val="00B30255"/>
    <w:rsid w:val="00B846C6"/>
    <w:rsid w:val="00B90177"/>
    <w:rsid w:val="00B971EC"/>
    <w:rsid w:val="00BB5AE8"/>
    <w:rsid w:val="00BD66D4"/>
    <w:rsid w:val="00BE21F3"/>
    <w:rsid w:val="00BE7A75"/>
    <w:rsid w:val="00BF48FA"/>
    <w:rsid w:val="00C44D44"/>
    <w:rsid w:val="00C6038B"/>
    <w:rsid w:val="00C966BC"/>
    <w:rsid w:val="00CB08D5"/>
    <w:rsid w:val="00CB7519"/>
    <w:rsid w:val="00D23388"/>
    <w:rsid w:val="00D53554"/>
    <w:rsid w:val="00D6069F"/>
    <w:rsid w:val="00D61051"/>
    <w:rsid w:val="00D615EE"/>
    <w:rsid w:val="00D673E3"/>
    <w:rsid w:val="00DA3715"/>
    <w:rsid w:val="00DA4F15"/>
    <w:rsid w:val="00DC7851"/>
    <w:rsid w:val="00DE194C"/>
    <w:rsid w:val="00DF7481"/>
    <w:rsid w:val="00E21736"/>
    <w:rsid w:val="00E32172"/>
    <w:rsid w:val="00E6707D"/>
    <w:rsid w:val="00E76BFC"/>
    <w:rsid w:val="00EF7DFD"/>
    <w:rsid w:val="00F022F6"/>
    <w:rsid w:val="00F70BDE"/>
    <w:rsid w:val="00F81AF7"/>
    <w:rsid w:val="00F92135"/>
    <w:rsid w:val="00FA1220"/>
    <w:rsid w:val="00FB0212"/>
    <w:rsid w:val="00FE7637"/>
    <w:rsid w:val="00FF440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502254"/>
  <w15:docId w15:val="{3CFF9B5F-50DB-47AF-A62D-0631B1FE2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e-CH" w:eastAsia="en-US" w:bidi="ar-SA"/>
      </w:rPr>
    </w:rPrDefault>
    <w:pPrDefault>
      <w:pPr>
        <w:spacing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46C6"/>
  </w:style>
  <w:style w:type="paragraph" w:styleId="berschrift1">
    <w:name w:val="heading 1"/>
    <w:basedOn w:val="Standard"/>
    <w:next w:val="Standard"/>
    <w:link w:val="berschrift1Zchn"/>
    <w:uiPriority w:val="9"/>
    <w:qFormat/>
    <w:rsid w:val="00E21736"/>
    <w:pPr>
      <w:keepNext/>
      <w:keepLines/>
      <w:spacing w:before="660" w:after="220" w:line="300" w:lineRule="exact"/>
      <w:contextualSpacing/>
      <w:outlineLvl w:val="0"/>
    </w:pPr>
    <w:rPr>
      <w:rFonts w:eastAsiaTheme="majorEastAsia" w:cstheme="majorBidi"/>
      <w:bCs/>
      <w:sz w:val="26"/>
      <w:szCs w:val="28"/>
    </w:rPr>
  </w:style>
  <w:style w:type="paragraph" w:styleId="berschrift2">
    <w:name w:val="heading 2"/>
    <w:basedOn w:val="Standard"/>
    <w:next w:val="Standard"/>
    <w:link w:val="berschrift2Zchn"/>
    <w:uiPriority w:val="9"/>
    <w:unhideWhenUsed/>
    <w:qFormat/>
    <w:rsid w:val="00E21736"/>
    <w:pPr>
      <w:keepNext/>
      <w:keepLines/>
      <w:spacing w:before="440" w:after="220"/>
      <w:contextualSpacing/>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E21736"/>
    <w:pPr>
      <w:keepNext/>
      <w:keepLines/>
      <w:spacing w:before="220"/>
      <w:contextualSpacing/>
      <w:outlineLvl w:val="2"/>
    </w:pPr>
    <w:rPr>
      <w:rFonts w:eastAsiaTheme="majorEastAsia" w:cstheme="majorBidi"/>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36B5"/>
    <w:rPr>
      <w:color w:val="auto"/>
      <w:u w:val="none"/>
    </w:rPr>
  </w:style>
  <w:style w:type="character" w:styleId="BesuchterLink">
    <w:name w:val="FollowedHyperlink"/>
    <w:basedOn w:val="Absatz-Standardschriftart"/>
    <w:uiPriority w:val="99"/>
    <w:semiHidden/>
    <w:unhideWhenUsed/>
    <w:rsid w:val="000536B5"/>
    <w:rPr>
      <w:color w:val="auto"/>
      <w:u w:val="none"/>
    </w:rPr>
  </w:style>
  <w:style w:type="character" w:customStyle="1" w:styleId="SmartHyperlink1">
    <w:name w:val="Smart Hyperlink1"/>
    <w:basedOn w:val="Absatz-Standardschriftart"/>
    <w:uiPriority w:val="99"/>
    <w:semiHidden/>
    <w:unhideWhenUsed/>
    <w:rsid w:val="000536B5"/>
    <w:rPr>
      <w:u w:val="none"/>
    </w:rPr>
  </w:style>
  <w:style w:type="paragraph" w:styleId="Kopfzeile">
    <w:name w:val="header"/>
    <w:basedOn w:val="Standard"/>
    <w:link w:val="KopfzeileZchn"/>
    <w:uiPriority w:val="99"/>
    <w:unhideWhenUsed/>
    <w:rsid w:val="00FB0212"/>
    <w:pPr>
      <w:tabs>
        <w:tab w:val="right" w:pos="10206"/>
      </w:tabs>
      <w:spacing w:line="240" w:lineRule="auto"/>
      <w:ind w:left="-567" w:right="-567"/>
    </w:pPr>
    <w:rPr>
      <w:sz w:val="15"/>
    </w:rPr>
  </w:style>
  <w:style w:type="character" w:customStyle="1" w:styleId="KopfzeileZchn">
    <w:name w:val="Kopfzeile Zchn"/>
    <w:basedOn w:val="Absatz-Standardschriftart"/>
    <w:link w:val="Kopfzeile"/>
    <w:uiPriority w:val="99"/>
    <w:rsid w:val="00FB0212"/>
    <w:rPr>
      <w:sz w:val="15"/>
    </w:rPr>
  </w:style>
  <w:style w:type="paragraph" w:styleId="Fuzeile">
    <w:name w:val="footer"/>
    <w:basedOn w:val="Standard"/>
    <w:link w:val="FuzeileZchn"/>
    <w:uiPriority w:val="99"/>
    <w:unhideWhenUsed/>
    <w:rsid w:val="00FB0212"/>
    <w:pPr>
      <w:tabs>
        <w:tab w:val="right" w:pos="10206"/>
      </w:tabs>
      <w:spacing w:line="284" w:lineRule="exact"/>
      <w:ind w:left="-567" w:right="-567"/>
    </w:pPr>
    <w:rPr>
      <w:sz w:val="15"/>
    </w:rPr>
  </w:style>
  <w:style w:type="character" w:customStyle="1" w:styleId="FuzeileZchn">
    <w:name w:val="Fußzeile Zchn"/>
    <w:basedOn w:val="Absatz-Standardschriftart"/>
    <w:link w:val="Fuzeile"/>
    <w:uiPriority w:val="99"/>
    <w:rsid w:val="00FB0212"/>
    <w:rPr>
      <w:sz w:val="15"/>
    </w:rPr>
  </w:style>
  <w:style w:type="paragraph" w:styleId="Untertitel">
    <w:name w:val="Subtitle"/>
    <w:basedOn w:val="Standard"/>
    <w:next w:val="Standard"/>
    <w:link w:val="UntertitelZchn"/>
    <w:uiPriority w:val="11"/>
    <w:qFormat/>
    <w:rsid w:val="00823406"/>
    <w:pPr>
      <w:numPr>
        <w:ilvl w:val="1"/>
      </w:numPr>
      <w:spacing w:after="60" w:line="300" w:lineRule="exact"/>
      <w:ind w:left="-567"/>
      <w:contextualSpacing/>
    </w:pPr>
    <w:rPr>
      <w:rFonts w:eastAsiaTheme="majorEastAsia" w:cstheme="majorBidi"/>
      <w:iCs/>
      <w:sz w:val="26"/>
      <w:szCs w:val="24"/>
    </w:rPr>
  </w:style>
  <w:style w:type="character" w:customStyle="1" w:styleId="UntertitelZchn">
    <w:name w:val="Untertitel Zchn"/>
    <w:basedOn w:val="Absatz-Standardschriftart"/>
    <w:link w:val="Untertitel"/>
    <w:uiPriority w:val="11"/>
    <w:rsid w:val="00823406"/>
    <w:rPr>
      <w:rFonts w:eastAsiaTheme="majorEastAsia" w:cstheme="majorBidi"/>
      <w:iCs/>
      <w:sz w:val="26"/>
      <w:szCs w:val="24"/>
    </w:rPr>
  </w:style>
  <w:style w:type="paragraph" w:styleId="Titel">
    <w:name w:val="Title"/>
    <w:basedOn w:val="Standard"/>
    <w:next w:val="Standard"/>
    <w:link w:val="TitelZchn"/>
    <w:uiPriority w:val="10"/>
    <w:qFormat/>
    <w:rsid w:val="00823406"/>
    <w:pPr>
      <w:spacing w:after="440" w:line="720" w:lineRule="exact"/>
      <w:ind w:left="-567"/>
      <w:contextualSpacing/>
    </w:pPr>
    <w:rPr>
      <w:rFonts w:eastAsiaTheme="majorEastAsia" w:cstheme="majorBidi"/>
      <w:b/>
      <w:color w:val="000000" w:themeColor="text2" w:themeShade="BF"/>
      <w:kern w:val="28"/>
      <w:sz w:val="60"/>
      <w:szCs w:val="52"/>
    </w:rPr>
  </w:style>
  <w:style w:type="character" w:customStyle="1" w:styleId="TitelZchn">
    <w:name w:val="Titel Zchn"/>
    <w:basedOn w:val="Absatz-Standardschriftart"/>
    <w:link w:val="Titel"/>
    <w:uiPriority w:val="10"/>
    <w:rsid w:val="00823406"/>
    <w:rPr>
      <w:rFonts w:eastAsiaTheme="majorEastAsia" w:cstheme="majorBidi"/>
      <w:b/>
      <w:color w:val="000000" w:themeColor="text2" w:themeShade="BF"/>
      <w:kern w:val="28"/>
      <w:sz w:val="60"/>
      <w:szCs w:val="52"/>
    </w:rPr>
  </w:style>
  <w:style w:type="character" w:customStyle="1" w:styleId="berschrift1Zchn">
    <w:name w:val="Überschrift 1 Zchn"/>
    <w:basedOn w:val="Absatz-Standardschriftart"/>
    <w:link w:val="berschrift1"/>
    <w:uiPriority w:val="9"/>
    <w:rsid w:val="00E21736"/>
    <w:rPr>
      <w:rFonts w:eastAsiaTheme="majorEastAsia" w:cstheme="majorBidi"/>
      <w:bCs/>
      <w:sz w:val="26"/>
      <w:szCs w:val="28"/>
    </w:rPr>
  </w:style>
  <w:style w:type="character" w:customStyle="1" w:styleId="berschrift2Zchn">
    <w:name w:val="Überschrift 2 Zchn"/>
    <w:basedOn w:val="Absatz-Standardschriftart"/>
    <w:link w:val="berschrift2"/>
    <w:uiPriority w:val="9"/>
    <w:rsid w:val="00E21736"/>
    <w:rPr>
      <w:rFonts w:eastAsiaTheme="majorEastAsia" w:cstheme="majorBidi"/>
      <w:b/>
      <w:bCs/>
      <w:szCs w:val="26"/>
    </w:rPr>
  </w:style>
  <w:style w:type="character" w:customStyle="1" w:styleId="berschrift3Zchn">
    <w:name w:val="Überschrift 3 Zchn"/>
    <w:basedOn w:val="Absatz-Standardschriftart"/>
    <w:link w:val="berschrift3"/>
    <w:uiPriority w:val="9"/>
    <w:rsid w:val="00E21736"/>
    <w:rPr>
      <w:rFonts w:eastAsiaTheme="majorEastAsia" w:cstheme="majorBidi"/>
      <w:bCs/>
      <w:u w:val="single"/>
    </w:rPr>
  </w:style>
  <w:style w:type="numbering" w:customStyle="1" w:styleId="LMVAufz">
    <w:name w:val="LMV_Aufz"/>
    <w:uiPriority w:val="99"/>
    <w:rsid w:val="00E21736"/>
    <w:pPr>
      <w:numPr>
        <w:numId w:val="11"/>
      </w:numPr>
    </w:pPr>
  </w:style>
  <w:style w:type="numbering" w:customStyle="1" w:styleId="LMVListe">
    <w:name w:val="LMV_Liste"/>
    <w:uiPriority w:val="99"/>
    <w:rsid w:val="00E21736"/>
    <w:pPr>
      <w:numPr>
        <w:numId w:val="13"/>
      </w:numPr>
    </w:pPr>
  </w:style>
  <w:style w:type="paragraph" w:styleId="Aufzhlungszeichen">
    <w:name w:val="List Bullet"/>
    <w:basedOn w:val="Standard"/>
    <w:uiPriority w:val="99"/>
    <w:unhideWhenUsed/>
    <w:rsid w:val="00E21736"/>
    <w:pPr>
      <w:numPr>
        <w:numId w:val="12"/>
      </w:numPr>
      <w:contextualSpacing/>
    </w:pPr>
  </w:style>
  <w:style w:type="paragraph" w:styleId="Funotentext">
    <w:name w:val="footnote text"/>
    <w:basedOn w:val="Standard"/>
    <w:link w:val="FunotentextZchn"/>
    <w:uiPriority w:val="99"/>
    <w:semiHidden/>
    <w:unhideWhenUsed/>
    <w:rsid w:val="007030A6"/>
    <w:pPr>
      <w:spacing w:line="180" w:lineRule="atLeast"/>
    </w:pPr>
    <w:rPr>
      <w:sz w:val="15"/>
      <w:szCs w:val="20"/>
    </w:rPr>
  </w:style>
  <w:style w:type="paragraph" w:styleId="Liste">
    <w:name w:val="List"/>
    <w:basedOn w:val="Standard"/>
    <w:uiPriority w:val="99"/>
    <w:unhideWhenUsed/>
    <w:qFormat/>
    <w:rsid w:val="00E21736"/>
    <w:pPr>
      <w:numPr>
        <w:numId w:val="13"/>
      </w:numPr>
      <w:contextualSpacing/>
    </w:pPr>
  </w:style>
  <w:style w:type="character" w:customStyle="1" w:styleId="FunotentextZchn">
    <w:name w:val="Fußnotentext Zchn"/>
    <w:basedOn w:val="Absatz-Standardschriftart"/>
    <w:link w:val="Funotentext"/>
    <w:uiPriority w:val="99"/>
    <w:semiHidden/>
    <w:rsid w:val="007030A6"/>
    <w:rPr>
      <w:sz w:val="15"/>
      <w:szCs w:val="20"/>
    </w:rPr>
  </w:style>
  <w:style w:type="character" w:styleId="Funotenzeichen">
    <w:name w:val="footnote reference"/>
    <w:basedOn w:val="Absatz-Standardschriftart"/>
    <w:uiPriority w:val="99"/>
    <w:semiHidden/>
    <w:unhideWhenUsed/>
    <w:rsid w:val="007030A6"/>
    <w:rPr>
      <w:vertAlign w:val="superscript"/>
    </w:rPr>
  </w:style>
  <w:style w:type="paragraph" w:customStyle="1" w:styleId="LMVQuelle">
    <w:name w:val="LMV_Quelle"/>
    <w:basedOn w:val="Standard"/>
    <w:qFormat/>
    <w:rsid w:val="00E32172"/>
    <w:pPr>
      <w:framePr w:w="9639" w:h="454" w:hRule="exact" w:wrap="around" w:vAnchor="page" w:hAnchor="page" w:x="1135" w:y="15423" w:anchorLock="1"/>
      <w:spacing w:line="180" w:lineRule="atLeast"/>
    </w:pPr>
    <w:rPr>
      <w:sz w:val="15"/>
    </w:rPr>
  </w:style>
  <w:style w:type="table" w:styleId="Tabellenraster">
    <w:name w:val="Table Grid"/>
    <w:basedOn w:val="NormaleTabelle"/>
    <w:uiPriority w:val="39"/>
    <w:rsid w:val="00180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VTabelle">
    <w:name w:val="LMV_Tabelle"/>
    <w:basedOn w:val="NormaleTabelle"/>
    <w:uiPriority w:val="99"/>
    <w:rsid w:val="007D17AB"/>
    <w:pPr>
      <w:spacing w:line="200" w:lineRule="atLeast"/>
      <w:ind w:left="113" w:right="113"/>
    </w:pPr>
    <w:rPr>
      <w:sz w:val="16"/>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68" w:type="dxa"/>
        <w:left w:w="0" w:type="dxa"/>
        <w:bottom w:w="68"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vAlign w:val="center"/>
      </w:tcPr>
    </w:tblStylePr>
    <w:tblStylePr w:type="firstCol">
      <w:rPr>
        <w:b/>
        <w:i w:val="0"/>
      </w:rPr>
    </w:tblStylePr>
  </w:style>
  <w:style w:type="paragraph" w:customStyle="1" w:styleId="LMVSchreiblinie">
    <w:name w:val="LMV_Schreiblinie"/>
    <w:basedOn w:val="Standard"/>
    <w:qFormat/>
    <w:rsid w:val="007D17AB"/>
    <w:pPr>
      <w:pBdr>
        <w:bottom w:val="single" w:sz="4" w:space="0" w:color="auto"/>
        <w:between w:val="single" w:sz="4" w:space="0" w:color="auto"/>
      </w:pBdr>
      <w:spacing w:before="440"/>
    </w:pPr>
  </w:style>
  <w:style w:type="paragraph" w:customStyle="1" w:styleId="StdHalbeBlindzeile">
    <w:name w:val="Std Halbe Blindzeile"/>
    <w:basedOn w:val="Standard"/>
    <w:qFormat/>
    <w:rsid w:val="00342238"/>
    <w:pPr>
      <w:spacing w:line="110" w:lineRule="exact"/>
    </w:pPr>
  </w:style>
  <w:style w:type="paragraph" w:customStyle="1" w:styleId="StandardBildplatzierung">
    <w:name w:val="Standard Bildplatzierung"/>
    <w:basedOn w:val="Standard"/>
    <w:qFormat/>
    <w:rsid w:val="00542FC8"/>
    <w:pPr>
      <w:ind w:right="-567"/>
    </w:pPr>
    <w:rPr>
      <w:noProof/>
      <w:lang w:eastAsia="de-CH"/>
    </w:rPr>
  </w:style>
  <w:style w:type="paragraph" w:styleId="Sprechblasentext">
    <w:name w:val="Balloon Text"/>
    <w:basedOn w:val="Standard"/>
    <w:link w:val="SprechblasentextZchn"/>
    <w:uiPriority w:val="99"/>
    <w:semiHidden/>
    <w:unhideWhenUsed/>
    <w:rsid w:val="00542FC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2FC8"/>
    <w:rPr>
      <w:rFonts w:ascii="Tahoma" w:hAnsi="Tahoma" w:cs="Tahoma"/>
      <w:sz w:val="16"/>
      <w:szCs w:val="16"/>
    </w:rPr>
  </w:style>
  <w:style w:type="paragraph" w:customStyle="1" w:styleId="Std10mmrechts">
    <w:name w:val="Std +10 mm rechts"/>
    <w:basedOn w:val="Standard"/>
    <w:qFormat/>
    <w:rsid w:val="007E2A2C"/>
    <w:pPr>
      <w:ind w:right="-567"/>
    </w:pPr>
  </w:style>
  <w:style w:type="table" w:customStyle="1" w:styleId="LMVTabellegross">
    <w:name w:val="LMV_Tabelle_gross"/>
    <w:basedOn w:val="LMVTabelle"/>
    <w:uiPriority w:val="99"/>
    <w:rsid w:val="007C5C29"/>
    <w:pPr>
      <w:spacing w:line="240" w:lineRule="auto"/>
    </w:pPr>
    <w:tblPr>
      <w:tblCellMar>
        <w:top w:w="181" w:type="dxa"/>
        <w:bottom w:w="181"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tcMar>
          <w:top w:w="68" w:type="dxa"/>
          <w:left w:w="0" w:type="nil"/>
          <w:bottom w:w="68" w:type="dxa"/>
          <w:right w:w="0" w:type="nil"/>
        </w:tcMar>
        <w:vAlign w:val="center"/>
      </w:tcPr>
    </w:tblStylePr>
    <w:tblStylePr w:type="firstCol">
      <w:rPr>
        <w:b/>
        <w:i w:val="0"/>
      </w:rPr>
    </w:tblStylePr>
  </w:style>
  <w:style w:type="character" w:styleId="HTMLZitat">
    <w:name w:val="HTML Cite"/>
    <w:basedOn w:val="Absatz-Standardschriftart"/>
    <w:uiPriority w:val="99"/>
    <w:semiHidden/>
    <w:unhideWhenUsed/>
    <w:rsid w:val="005A5B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Z&#246;pfel\AppData\Roaming\Microsoft\Templates\LMV_SG_inform-at-21.dotx" TargetMode="External"/></Relationships>
</file>

<file path=word/theme/theme1.xml><?xml version="1.0" encoding="utf-8"?>
<a:theme xmlns:a="http://schemas.openxmlformats.org/drawingml/2006/main" name="Larissa-Design">
  <a:themeElements>
    <a:clrScheme name="Grau">
      <a:dk1>
        <a:sysClr val="windowText" lastClr="000000"/>
      </a:dk1>
      <a:lt1>
        <a:sysClr val="window" lastClr="FFFFFF"/>
      </a:lt1>
      <a:dk2>
        <a:srgbClr val="000000"/>
      </a:dk2>
      <a:lt2>
        <a:srgbClr val="F8F8F8"/>
      </a:lt2>
      <a:accent1>
        <a:srgbClr val="E0E0E0"/>
      </a:accent1>
      <a:accent2>
        <a:srgbClr val="C0C0C0"/>
      </a:accent2>
      <a:accent3>
        <a:srgbClr val="A0A0A0"/>
      </a:accent3>
      <a:accent4>
        <a:srgbClr val="808080"/>
      </a:accent4>
      <a:accent5>
        <a:srgbClr val="606060"/>
      </a:accent5>
      <a:accent6>
        <a:srgbClr val="404040"/>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2EEA0-6BEB-4EB6-88A3-55314CB0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LMV_SG_inform-at-21.dotx</Template>
  <TotalTime>0</TotalTime>
  <Pages>5</Pages>
  <Words>517</Words>
  <Characters>3263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Lehrmittelverlag St.Gallen</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Zöpfel</dc:creator>
  <cp:lastModifiedBy>Hasselbach Kornelia BLD-AVS-LMV</cp:lastModifiedBy>
  <cp:revision>4</cp:revision>
  <cp:lastPrinted>2023-03-20T15:39:00Z</cp:lastPrinted>
  <dcterms:created xsi:type="dcterms:W3CDTF">2023-03-20T15:24:00Z</dcterms:created>
  <dcterms:modified xsi:type="dcterms:W3CDTF">2023-03-20T15:39:00Z</dcterms:modified>
</cp:coreProperties>
</file>