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EDC7C" w14:textId="4F3B710A" w:rsidR="00A62069" w:rsidRDefault="00A62069" w:rsidP="00A62069">
      <w:pPr>
        <w:pStyle w:val="Untertitel"/>
      </w:pPr>
      <w:r>
        <w:t>Anleitung für Schülerinnen und Schüler</w:t>
      </w:r>
    </w:p>
    <w:p w14:paraId="467D2BD5" w14:textId="77777777" w:rsidR="00A62069" w:rsidRDefault="00A62069" w:rsidP="00A62069">
      <w:pPr>
        <w:pStyle w:val="Titel"/>
        <w:rPr>
          <w:noProof/>
        </w:rPr>
      </w:pPr>
      <w:r>
        <w:rPr>
          <w:noProof/>
        </w:rPr>
        <w:t>Scratch 1</w:t>
      </w:r>
    </w:p>
    <w:p w14:paraId="4B07595B" w14:textId="7B244F57" w:rsidR="00A62069" w:rsidRDefault="00241ACF" w:rsidP="00A62069">
      <w:pPr>
        <w:pStyle w:val="Std10mmrechts"/>
      </w:pPr>
      <w:r w:rsidRPr="00704B47">
        <w:rPr>
          <w:noProof/>
          <w:lang w:eastAsia="de-CH"/>
        </w:rPr>
        <w:drawing>
          <wp:inline distT="0" distB="0" distL="0" distR="0" wp14:anchorId="3FA4A17A" wp14:editId="333833FD">
            <wp:extent cx="6120130" cy="2628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B4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738A0E3" wp14:editId="681BBAF0">
                <wp:simplePos x="0" y="0"/>
                <wp:positionH relativeFrom="column">
                  <wp:posOffset>675005</wp:posOffset>
                </wp:positionH>
                <wp:positionV relativeFrom="paragraph">
                  <wp:posOffset>3810</wp:posOffset>
                </wp:positionV>
                <wp:extent cx="614362" cy="238125"/>
                <wp:effectExtent l="0" t="0" r="1460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BCE9E79" id="Rechteck 4" o:spid="_x0000_s1026" style="position:absolute;margin-left:53.15pt;margin-top:.3pt;width:48.35pt;height:18.7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" filled="f" strokecolor="red" strokeweight="2pt"/>
            </w:pict>
          </mc:Fallback>
        </mc:AlternateContent>
      </w:r>
    </w:p>
    <w:p w14:paraId="73FBC83B" w14:textId="39CA5D9A" w:rsidR="00A62069" w:rsidRDefault="00A62069" w:rsidP="00A62069"/>
    <w:p w14:paraId="1D3D66E9" w14:textId="60002688" w:rsidR="00A62069" w:rsidRDefault="00A62069" w:rsidP="00A62069">
      <w:r>
        <w:t xml:space="preserve">Mit dieser Anleitung lernst du die Programmier-Oberfläche kennen, welche du für das Erstellen </w:t>
      </w:r>
      <w:r w:rsidR="00ED3DA9">
        <w:t>deines Trickfilms</w:t>
      </w:r>
      <w:r>
        <w:t xml:space="preserve"> verwenden wirst. Scratch ist eine Programmiersprache, mit der du eigene interaktive Geschichten, Animationen, Spiele, Musik und viele weitere Dinge erstellen kannst.</w:t>
      </w:r>
    </w:p>
    <w:p w14:paraId="57A1CCA3" w14:textId="668B316F" w:rsidR="00A62069" w:rsidRDefault="00A62069" w:rsidP="00A62069">
      <w:pPr>
        <w:pStyle w:val="berschrift1"/>
      </w:pPr>
      <w:r>
        <w:t>Überblick gewinnen – Programmieroberfläche</w:t>
      </w:r>
    </w:p>
    <w:p w14:paraId="75347ACE" w14:textId="6049D670" w:rsidR="00A62069" w:rsidRDefault="00A62069" w:rsidP="00A62069">
      <w:pPr>
        <w:pStyle w:val="berschrift2"/>
      </w:pPr>
      <w:r>
        <w:t>Programmieroberfläche öffnen</w:t>
      </w:r>
      <w:r w:rsidR="00ED3DA9" w:rsidRPr="00ED3DA9">
        <w:t>, Benutzerkonto anlegen und der Klasse beitreten</w:t>
      </w:r>
    </w:p>
    <w:p w14:paraId="795818C2" w14:textId="282E954F" w:rsidR="00A62069" w:rsidRDefault="00ED3DA9" w:rsidP="00667F76">
      <w:pPr>
        <w:pStyle w:val="Liste"/>
      </w:pPr>
      <w:r>
        <w:t xml:space="preserve">Öffne den Link, den dir deine Lehrperson zur Verfügung gestellt hat (z.B. </w:t>
      </w:r>
      <w:hyperlink r:id="rId9" w:history="1">
        <w:r w:rsidRPr="009A5BFE">
          <w:rPr>
            <w:rStyle w:val="Hyperlink"/>
          </w:rPr>
          <w:t>http://scratch.mit.edu/signup/</w:t>
        </w:r>
      </w:hyperlink>
      <w:r>
        <w:t>.....).</w:t>
      </w:r>
      <w:r>
        <w:t xml:space="preserve"> </w:t>
      </w:r>
      <w:r>
        <w:br/>
      </w:r>
      <w:r>
        <w:t>Hier kannst du selbst Scratch-Programme entwickeln. Dein Trickfilm wird hier entstehen. Zuerst müssen wir aber ein Benutzerkonto anlegen.</w:t>
      </w:r>
      <w:r w:rsidR="00A62069">
        <w:t>.</w:t>
      </w:r>
    </w:p>
    <w:p w14:paraId="43BAC848" w14:textId="2DDB81DD" w:rsidR="00A62069" w:rsidRDefault="00ED3DA9" w:rsidP="00A62069">
      <w:r>
        <w:rPr>
          <w:noProof/>
          <w:lang w:eastAsia="de-CH"/>
        </w:rPr>
        <w:drawing>
          <wp:anchor distT="0" distB="0" distL="114300" distR="114300" simplePos="0" relativeHeight="251705856" behindDoc="1" locked="0" layoutInCell="1" allowOverlap="1" wp14:anchorId="699B142C" wp14:editId="4B739495">
            <wp:simplePos x="0" y="0"/>
            <wp:positionH relativeFrom="margin">
              <wp:posOffset>3658870</wp:posOffset>
            </wp:positionH>
            <wp:positionV relativeFrom="paragraph">
              <wp:posOffset>6985</wp:posOffset>
            </wp:positionV>
            <wp:extent cx="24257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74" y="21478"/>
                <wp:lineTo x="21374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D638" w14:textId="77777777" w:rsidR="00ED3DA9" w:rsidRDefault="00ED3DA9" w:rsidP="00ED3DA9">
      <w:pPr>
        <w:pStyle w:val="Liste"/>
      </w:pPr>
      <w:r w:rsidRPr="00ED3DA9">
        <w:t>Klicke nun auf «Loslegen».</w:t>
      </w:r>
    </w:p>
    <w:p w14:paraId="1E53DC79" w14:textId="77777777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53B4FB2E" w14:textId="77777777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7407A857" w14:textId="77777777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3928832A" w14:textId="77777777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1B886CC1" w14:textId="77777777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1FFA0C5A" w14:textId="77777777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627C4382" w14:textId="26BCB345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12F21943" w14:textId="73B5EB33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3C7C731F" w14:textId="4CE27B64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3386F007" w14:textId="56825934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3292C411" w14:textId="2DD50E21" w:rsidR="00ED3DA9" w:rsidRDefault="00ED3DA9" w:rsidP="00ED3DA9">
      <w:pPr>
        <w:pStyle w:val="Liste"/>
        <w:numPr>
          <w:ilvl w:val="0"/>
          <w:numId w:val="0"/>
        </w:numPr>
        <w:ind w:left="284"/>
      </w:pPr>
    </w:p>
    <w:p w14:paraId="67C04462" w14:textId="429EAFE4" w:rsidR="00ED3DA9" w:rsidRDefault="00ED3DA9" w:rsidP="00ED3DA9">
      <w:pPr>
        <w:pStyle w:val="Liste"/>
      </w:pPr>
      <w:r w:rsidRPr="00F40C2D">
        <w:drawing>
          <wp:anchor distT="0" distB="0" distL="114300" distR="114300" simplePos="0" relativeHeight="251708928" behindDoc="1" locked="0" layoutInCell="1" allowOverlap="1" wp14:anchorId="7F2895B3" wp14:editId="2ECC31FD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437130" cy="1918335"/>
            <wp:effectExtent l="0" t="0" r="1270" b="5715"/>
            <wp:wrapTight wrapText="bothSides">
              <wp:wrapPolygon edited="0">
                <wp:start x="0" y="0"/>
                <wp:lineTo x="0" y="21450"/>
                <wp:lineTo x="21442" y="21450"/>
                <wp:lineTo x="21442" y="0"/>
                <wp:lineTo x="0" y="0"/>
              </wp:wrapPolygon>
            </wp:wrapTight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Wähle nun einen Benutzernamen und ein Passwort. Die Lehrperson gibt dir vor, wie der Benutzername gebildet wird. Anschliessend klickst du auf «Nächster Schritt».</w:t>
      </w:r>
    </w:p>
    <w:p w14:paraId="5CCE94AB" w14:textId="097443D3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4C5AAFDF" w14:textId="183F53FD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5085CDD4" w14:textId="57B9A4EB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07F89F38" w14:textId="0E59CA6B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5B72E3C" w14:textId="613A1313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0BFA9AA5" w14:textId="3F54782D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6931A89" w14:textId="152F4BA4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0FBD6489" w14:textId="04535E50" w:rsidR="00D55066" w:rsidRDefault="00D55066" w:rsidP="00D55066">
      <w:pPr>
        <w:pStyle w:val="Liste"/>
        <w:numPr>
          <w:ilvl w:val="0"/>
          <w:numId w:val="0"/>
        </w:numPr>
        <w:ind w:left="284"/>
      </w:pPr>
      <w:r w:rsidRPr="00F40C2D">
        <w:rPr>
          <w:noProof/>
          <w:lang w:eastAsia="de-CH"/>
        </w:rPr>
        <w:drawing>
          <wp:anchor distT="0" distB="0" distL="114300" distR="114300" simplePos="0" relativeHeight="251709952" behindDoc="1" locked="0" layoutInCell="1" allowOverlap="1" wp14:anchorId="29720273" wp14:editId="689A0E90">
            <wp:simplePos x="0" y="0"/>
            <wp:positionH relativeFrom="column">
              <wp:posOffset>165100</wp:posOffset>
            </wp:positionH>
            <wp:positionV relativeFrom="paragraph">
              <wp:posOffset>31115</wp:posOffset>
            </wp:positionV>
            <wp:extent cx="2646680" cy="2480945"/>
            <wp:effectExtent l="0" t="0" r="1270" b="0"/>
            <wp:wrapTight wrapText="bothSides">
              <wp:wrapPolygon edited="0">
                <wp:start x="0" y="0"/>
                <wp:lineTo x="0" y="21395"/>
                <wp:lineTo x="21455" y="21395"/>
                <wp:lineTo x="21455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8DF93" w14:textId="5970B7B1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0E03ADAD" w14:textId="73391F58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17EBDAFE" w14:textId="1AF074F2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6E2A92EF" w14:textId="2BD12A08" w:rsidR="00D55066" w:rsidRDefault="00D55066" w:rsidP="00D55066">
      <w:pPr>
        <w:pStyle w:val="Liste"/>
        <w:tabs>
          <w:tab w:val="clear" w:pos="284"/>
          <w:tab w:val="num" w:pos="4678"/>
        </w:tabs>
        <w:ind w:firstLine="142"/>
      </w:pPr>
      <w:r>
        <w:t>Fülle auch die nachfolgenden Informationen weiter aus. Und bestätige wieder mit einem Klick auf «Nächster Schritt».</w:t>
      </w:r>
    </w:p>
    <w:p w14:paraId="2094565C" w14:textId="0E44E6B5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77B6FF7A" w14:textId="27ECA8B8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432E39D" w14:textId="3A75F9B1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137B2A98" w14:textId="4989EC78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1F75DF96" w14:textId="4E6DA503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5F60493E" w14:textId="5161C109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6B800003" w14:textId="3BBF2AF0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1F91D293" w14:textId="4787BAE9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6CDF15C1" w14:textId="5DD29463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79F651F1" w14:textId="332B8C90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8BC377F" w14:textId="037A2DA0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72253DE9" w14:textId="7DE39A94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50EAADB7" w14:textId="68E18698" w:rsidR="00D55066" w:rsidRDefault="00D55066" w:rsidP="00ED3DA9">
      <w:pPr>
        <w:pStyle w:val="Liste"/>
      </w:pPr>
      <w:r w:rsidRPr="00F40C2D">
        <w:rPr>
          <w:noProof/>
          <w:lang w:eastAsia="de-CH"/>
        </w:rPr>
        <w:lastRenderedPageBreak/>
        <w:drawing>
          <wp:anchor distT="0" distB="0" distL="114300" distR="114300" simplePos="0" relativeHeight="251710976" behindDoc="1" locked="0" layoutInCell="1" allowOverlap="1" wp14:anchorId="0467F66F" wp14:editId="5153336A">
            <wp:simplePos x="0" y="0"/>
            <wp:positionH relativeFrom="column">
              <wp:posOffset>3510977</wp:posOffset>
            </wp:positionH>
            <wp:positionV relativeFrom="paragraph">
              <wp:posOffset>554</wp:posOffset>
            </wp:positionV>
            <wp:extent cx="2724172" cy="2143724"/>
            <wp:effectExtent l="0" t="0" r="0" b="9525"/>
            <wp:wrapTight wrapText="bothSides">
              <wp:wrapPolygon edited="0">
                <wp:start x="0" y="0"/>
                <wp:lineTo x="0" y="21504"/>
                <wp:lineTo x="21449" y="21504"/>
                <wp:lineTo x="21449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72" cy="214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Mit einem Klick auf «Zur Klasse gehen» beendest du deinen Anmeldungsprozess.</w:t>
      </w:r>
    </w:p>
    <w:p w14:paraId="2EF566A9" w14:textId="6B368489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5875EFA" w14:textId="5949BCB5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7CD94BBC" w14:textId="20BA5884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7E28B08" w14:textId="7EEF9E9A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49A4805E" w14:textId="294DD140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9615027" w14:textId="09579F95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0191DB9E" w14:textId="729633CF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074E781A" w14:textId="6A494D76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192D957D" w14:textId="5A92B211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48C609CC" w14:textId="7AAE08AE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018FE5FD" w14:textId="03B3C8B3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2327388C" w14:textId="687B1342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549EB7C6" w14:textId="77777777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33FEE09D" w14:textId="77777777" w:rsidR="00D55066" w:rsidRDefault="00D55066" w:rsidP="00D55066">
      <w:pPr>
        <w:pStyle w:val="Liste"/>
        <w:numPr>
          <w:ilvl w:val="0"/>
          <w:numId w:val="0"/>
        </w:numPr>
        <w:ind w:left="284"/>
      </w:pPr>
    </w:p>
    <w:p w14:paraId="3E4DB181" w14:textId="77777777" w:rsidR="00D55066" w:rsidRPr="00D55066" w:rsidRDefault="00D55066" w:rsidP="00D55066">
      <w:pPr>
        <w:pStyle w:val="Liste"/>
        <w:rPr>
          <w:rFonts w:asciiTheme="majorHAnsi" w:hAnsiTheme="majorHAnsi" w:cstheme="majorHAnsi"/>
          <w:szCs w:val="24"/>
        </w:rPr>
      </w:pPr>
      <w:r w:rsidRPr="00D55066">
        <w:rPr>
          <w:rFonts w:asciiTheme="majorHAnsi" w:hAnsiTheme="majorHAnsi" w:cstheme="majorHAnsi"/>
          <w:szCs w:val="24"/>
        </w:rPr>
        <w:t>Du klickst nun auf den Knopf «Entwickeln» und wirst dadurch auf die Programmieroberfläche umgeleitet. Jetzt bist du am Start angelangt und kannst mit dem Programmieren beginnen.</w:t>
      </w:r>
    </w:p>
    <w:p w14:paraId="6E74EBA3" w14:textId="58C0F3A7" w:rsidR="00ED3DA9" w:rsidRPr="00D55066" w:rsidRDefault="00D55066" w:rsidP="00D55066">
      <w:pPr>
        <w:pStyle w:val="Liste"/>
        <w:numPr>
          <w:ilvl w:val="0"/>
          <w:numId w:val="0"/>
        </w:numPr>
        <w:ind w:left="284"/>
      </w:pPr>
      <w:r>
        <w:rPr>
          <w:rFonts w:asciiTheme="minorHAnsi" w:hAnsiTheme="minorHAnsi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12A36F4" wp14:editId="42745DE1">
                <wp:simplePos x="0" y="0"/>
                <wp:positionH relativeFrom="column">
                  <wp:posOffset>796863</wp:posOffset>
                </wp:positionH>
                <wp:positionV relativeFrom="paragraph">
                  <wp:posOffset>133412</wp:posOffset>
                </wp:positionV>
                <wp:extent cx="592667" cy="248421"/>
                <wp:effectExtent l="0" t="0" r="17145" b="1841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7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7B27A" id="Rechteck 11" o:spid="_x0000_s1026" style="position:absolute;margin-left:62.75pt;margin-top:10.5pt;width:46.65pt;height:19.5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" filled="f" strokecolor="red" strokeweight="2pt"/>
            </w:pict>
          </mc:Fallback>
        </mc:AlternateContent>
      </w:r>
    </w:p>
    <w:p w14:paraId="1680B664" w14:textId="7C918A5E" w:rsidR="00ED3DA9" w:rsidRDefault="00ED3DA9" w:rsidP="00D55066">
      <w:pPr>
        <w:pStyle w:val="Liste"/>
        <w:numPr>
          <w:ilvl w:val="0"/>
          <w:numId w:val="0"/>
        </w:numPr>
        <w:ind w:left="284"/>
        <w:rPr>
          <w:noProof/>
          <w:lang w:eastAsia="de-CH"/>
        </w:rPr>
      </w:pPr>
      <w:r w:rsidRPr="00704B47">
        <w:rPr>
          <w:noProof/>
          <w:lang w:eastAsia="de-CH"/>
        </w:rPr>
        <w:drawing>
          <wp:inline distT="0" distB="0" distL="0" distR="0" wp14:anchorId="389BBB62" wp14:editId="31EF1456">
            <wp:extent cx="5760720" cy="247452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6DE7" w14:textId="4145D9E2" w:rsidR="00ED3DA9" w:rsidRDefault="00ED3DA9" w:rsidP="00937DBB">
      <w:pPr>
        <w:pStyle w:val="Liste"/>
        <w:numPr>
          <w:ilvl w:val="0"/>
          <w:numId w:val="0"/>
        </w:numPr>
      </w:pPr>
    </w:p>
    <w:p w14:paraId="4027C8DC" w14:textId="460707B0" w:rsidR="00A62069" w:rsidRDefault="000A72C5" w:rsidP="00937DBB">
      <w:pPr>
        <w:pStyle w:val="berschrift2"/>
      </w:pPr>
      <w:r>
        <w:rPr>
          <w:rFonts w:asciiTheme="minorHAnsi" w:hAnsiTheme="minorHAnsi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6FD310E" wp14:editId="4A6A09E4">
                <wp:simplePos x="0" y="0"/>
                <wp:positionH relativeFrom="column">
                  <wp:posOffset>3714416</wp:posOffset>
                </wp:positionH>
                <wp:positionV relativeFrom="paragraph">
                  <wp:posOffset>460257</wp:posOffset>
                </wp:positionV>
                <wp:extent cx="507412" cy="179709"/>
                <wp:effectExtent l="0" t="0" r="26035" b="10795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2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BD7DA" id="Rechteck 33" o:spid="_x0000_s1026" style="position:absolute;margin-left:292.45pt;margin-top:36.25pt;width:39.95pt;height:14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" filled="f" strokecolor="red" strokeweight="2pt"/>
            </w:pict>
          </mc:Fallback>
        </mc:AlternateContent>
      </w:r>
      <w:r w:rsidRPr="000B606D">
        <w:rPr>
          <w:noProof/>
          <w:lang w:eastAsia="de-CH"/>
        </w:rPr>
        <w:drawing>
          <wp:anchor distT="0" distB="0" distL="114300" distR="114300" simplePos="0" relativeHeight="251712000" behindDoc="1" locked="0" layoutInCell="1" allowOverlap="1" wp14:anchorId="30883F86" wp14:editId="09846589">
            <wp:simplePos x="0" y="0"/>
            <wp:positionH relativeFrom="margin">
              <wp:posOffset>3117215</wp:posOffset>
            </wp:positionH>
            <wp:positionV relativeFrom="paragraph">
              <wp:posOffset>127000</wp:posOffset>
            </wp:positionV>
            <wp:extent cx="284099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36" y="21258"/>
                <wp:lineTo x="21436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69">
        <w:t>Programm speichern</w:t>
      </w:r>
    </w:p>
    <w:p w14:paraId="5151848D" w14:textId="40546E75" w:rsidR="00A62069" w:rsidRDefault="00241ACF" w:rsidP="00A62069">
      <w:pPr>
        <w:pStyle w:val="Liste"/>
        <w:numPr>
          <w:ilvl w:val="0"/>
          <w:numId w:val="14"/>
        </w:numPr>
      </w:pPr>
      <w:r>
        <w:t>K</w:t>
      </w:r>
      <w:r w:rsidR="00A62069">
        <w:t>licke auf «Datei», um das Menü zu öffnen.</w:t>
      </w:r>
      <w:r w:rsidR="00937DBB" w:rsidRPr="00937DBB">
        <w:t xml:space="preserve"> </w:t>
      </w:r>
    </w:p>
    <w:p w14:paraId="3F56ECE4" w14:textId="5AF36218" w:rsidR="00A62069" w:rsidRDefault="00A62069" w:rsidP="00A62069">
      <w:bookmarkStart w:id="0" w:name="_GoBack"/>
      <w:bookmarkEnd w:id="0"/>
    </w:p>
    <w:p w14:paraId="37BAA703" w14:textId="186A4801" w:rsidR="00801FB7" w:rsidRDefault="00A62069" w:rsidP="00A62069">
      <w:pPr>
        <w:pStyle w:val="Liste"/>
      </w:pPr>
      <w:r>
        <w:t>Klicke «</w:t>
      </w:r>
      <w:r w:rsidR="0004530A">
        <w:t>Jetzt</w:t>
      </w:r>
      <w:r w:rsidR="00937DBB">
        <w:t xml:space="preserve"> speichern</w:t>
      </w:r>
      <w:r w:rsidR="00801FB7">
        <w:t>», um das Programm i</w:t>
      </w:r>
      <w:r>
        <w:t xml:space="preserve">n </w:t>
      </w:r>
      <w:r w:rsidR="00801FB7">
        <w:t>d</w:t>
      </w:r>
      <w:r>
        <w:t xml:space="preserve">einem </w:t>
      </w:r>
      <w:r w:rsidR="00801FB7">
        <w:t xml:space="preserve">Profil   </w:t>
      </w:r>
      <w:r>
        <w:t>zu speichern.</w:t>
      </w:r>
      <w:r>
        <w:br/>
      </w:r>
      <w:r>
        <w:br/>
      </w:r>
    </w:p>
    <w:p w14:paraId="49B70972" w14:textId="048D0FC6" w:rsidR="00FD352C" w:rsidRDefault="00FD352C" w:rsidP="00801FB7">
      <w:pPr>
        <w:pStyle w:val="Liste"/>
        <w:numPr>
          <w:ilvl w:val="0"/>
          <w:numId w:val="0"/>
        </w:numPr>
        <w:ind w:left="284"/>
      </w:pPr>
    </w:p>
    <w:p w14:paraId="6E8B119B" w14:textId="6C7F27A9" w:rsidR="00A62069" w:rsidRDefault="00A62069" w:rsidP="00A62069">
      <w:pPr>
        <w:pStyle w:val="berschrift2"/>
      </w:pPr>
      <w:r>
        <w:t>Sprache ändern</w:t>
      </w:r>
    </w:p>
    <w:p w14:paraId="682F5108" w14:textId="4FE7EC28" w:rsidR="00A62069" w:rsidRDefault="00982948" w:rsidP="00A62069">
      <w:pPr>
        <w:pStyle w:val="Liste"/>
        <w:numPr>
          <w:ilvl w:val="0"/>
          <w:numId w:val="15"/>
        </w:num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0627EEFE" wp14:editId="7D8CB575">
                <wp:simplePos x="0" y="0"/>
                <wp:positionH relativeFrom="column">
                  <wp:posOffset>3862705</wp:posOffset>
                </wp:positionH>
                <wp:positionV relativeFrom="paragraph">
                  <wp:posOffset>22860</wp:posOffset>
                </wp:positionV>
                <wp:extent cx="1635760" cy="2044700"/>
                <wp:effectExtent l="0" t="0" r="254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760" cy="2044700"/>
                          <a:chOff x="0" y="304800"/>
                          <a:chExt cx="1635760" cy="2044700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1635760" cy="204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hteck 13"/>
                        <wps:cNvSpPr/>
                        <wps:spPr>
                          <a:xfrm>
                            <a:off x="466725" y="307975"/>
                            <a:ext cx="25082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hteck 14"/>
                        <wps:cNvSpPr/>
                        <wps:spPr>
                          <a:xfrm>
                            <a:off x="434975" y="1660525"/>
                            <a:ext cx="752475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A3A75" id="Gruppieren 21" o:spid="_x0000_s1026" style="position:absolute;margin-left:304.15pt;margin-top:1.8pt;width:128.8pt;height:161pt;z-index:251683328;mso-height-relative:margin" coordorigin=",3048" coordsize="16357,2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">
                <v:shape id="Grafik 12" o:spid="_x0000_s1027" type="#_x0000_t75" style="position:absolute;top:3048;width:16357;height:20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">
                  <v:imagedata r:id="rId16" o:title=""/>
                  <v:path arrowok="t"/>
                </v:shape>
                <v:rect id="Rechteck 13" o:spid="_x0000_s1028" style="position:absolute;left:4667;top:3079;width:250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" filled="f" strokecolor="red" strokeweight="2pt"/>
                <v:rect id="Rechteck 14" o:spid="_x0000_s1029" style="position:absolute;left:4349;top:16605;width:7525;height:1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" filled="f" strokecolor="red" strokeweight="2pt"/>
              </v:group>
            </w:pict>
          </mc:Fallback>
        </mc:AlternateContent>
      </w:r>
      <w:r w:rsidR="00A62069">
        <w:t>Klicke auf die Weltkugel und wähle «Deutsch» als Sprache aus.</w:t>
      </w:r>
    </w:p>
    <w:p w14:paraId="7A448522" w14:textId="7345C8AA" w:rsidR="00A62069" w:rsidRPr="00904A0C" w:rsidRDefault="00A62069" w:rsidP="00904A0C">
      <w:pPr>
        <w:pStyle w:val="berschrift1"/>
        <w:spacing w:line="276" w:lineRule="auto"/>
        <w:rPr>
          <w:u w:val="single"/>
        </w:rPr>
      </w:pPr>
      <w:r w:rsidRPr="00904A0C">
        <w:rPr>
          <w:u w:val="single"/>
        </w:rPr>
        <w:t>Jetzt kannst du …</w:t>
      </w:r>
    </w:p>
    <w:p w14:paraId="31B45267" w14:textId="710FE898" w:rsidR="00A62069" w:rsidRPr="00904A0C" w:rsidRDefault="00A62069" w:rsidP="00904A0C">
      <w:pPr>
        <w:spacing w:line="276" w:lineRule="auto"/>
        <w:rPr>
          <w:sz w:val="26"/>
          <w:szCs w:val="26"/>
        </w:rPr>
      </w:pPr>
      <w:r w:rsidRPr="00904A0C">
        <w:rPr>
          <w:sz w:val="26"/>
          <w:szCs w:val="26"/>
        </w:rPr>
        <w:t xml:space="preserve">… </w:t>
      </w:r>
      <w:r w:rsidR="00904A0C">
        <w:rPr>
          <w:sz w:val="26"/>
          <w:szCs w:val="26"/>
        </w:rPr>
        <w:t>die Programmiero</w:t>
      </w:r>
      <w:r w:rsidRPr="00904A0C">
        <w:rPr>
          <w:sz w:val="26"/>
          <w:szCs w:val="26"/>
        </w:rPr>
        <w:t>berfläche Scratch öffnen.</w:t>
      </w:r>
    </w:p>
    <w:p w14:paraId="6DCA065E" w14:textId="09DFE99B" w:rsidR="00A62069" w:rsidRPr="00904A0C" w:rsidRDefault="00A62069" w:rsidP="00904A0C">
      <w:pPr>
        <w:spacing w:line="276" w:lineRule="auto"/>
        <w:rPr>
          <w:sz w:val="26"/>
          <w:szCs w:val="26"/>
        </w:rPr>
      </w:pPr>
      <w:r w:rsidRPr="00904A0C">
        <w:rPr>
          <w:sz w:val="26"/>
          <w:szCs w:val="26"/>
        </w:rPr>
        <w:t xml:space="preserve">… Programme </w:t>
      </w:r>
      <w:r w:rsidR="00801FB7" w:rsidRPr="00801FB7">
        <w:rPr>
          <w:sz w:val="26"/>
          <w:szCs w:val="26"/>
        </w:rPr>
        <w:t>in deinem Benutzerprofil</w:t>
      </w:r>
      <w:r w:rsidR="00801FB7">
        <w:rPr>
          <w:sz w:val="26"/>
          <w:szCs w:val="26"/>
        </w:rPr>
        <w:t xml:space="preserve"> </w:t>
      </w:r>
      <w:r w:rsidRPr="00904A0C">
        <w:rPr>
          <w:sz w:val="26"/>
          <w:szCs w:val="26"/>
        </w:rPr>
        <w:t>speichern.</w:t>
      </w:r>
    </w:p>
    <w:p w14:paraId="7A6332E4" w14:textId="04C4E6EA" w:rsidR="00A62069" w:rsidRPr="00904A0C" w:rsidRDefault="00A62069" w:rsidP="00904A0C">
      <w:pPr>
        <w:spacing w:line="276" w:lineRule="auto"/>
        <w:rPr>
          <w:sz w:val="26"/>
          <w:szCs w:val="26"/>
        </w:rPr>
      </w:pPr>
      <w:r w:rsidRPr="00904A0C">
        <w:rPr>
          <w:sz w:val="26"/>
          <w:szCs w:val="26"/>
        </w:rPr>
        <w:t>… die Sprache auf Deutsch ändern.</w:t>
      </w:r>
    </w:p>
    <w:p w14:paraId="4AA440A6" w14:textId="5D4F3EAF" w:rsidR="00A62069" w:rsidRDefault="00A62069" w:rsidP="00A62069"/>
    <w:p w14:paraId="1A5108D5" w14:textId="0D73EAED" w:rsidR="00A62069" w:rsidRDefault="00A62069" w:rsidP="00A62069">
      <w:r>
        <w:br w:type="page"/>
      </w:r>
    </w:p>
    <w:p w14:paraId="31CC95C4" w14:textId="43FA0FED" w:rsidR="00A62069" w:rsidRDefault="00982948" w:rsidP="00A62069">
      <w:pPr>
        <w:pStyle w:val="berschrift1"/>
      </w:pPr>
      <w:r w:rsidRPr="005167A6">
        <w:rPr>
          <w:noProof/>
          <w:lang w:eastAsia="de-CH"/>
        </w:rPr>
        <w:lastRenderedPageBreak/>
        <w:drawing>
          <wp:anchor distT="0" distB="0" distL="114300" distR="114300" simplePos="0" relativeHeight="251704832" behindDoc="0" locked="0" layoutInCell="1" allowOverlap="1" wp14:anchorId="6B41D3EE" wp14:editId="72A0A13A">
            <wp:simplePos x="0" y="0"/>
            <wp:positionH relativeFrom="column">
              <wp:posOffset>2632710</wp:posOffset>
            </wp:positionH>
            <wp:positionV relativeFrom="paragraph">
              <wp:posOffset>1453878</wp:posOffset>
            </wp:positionV>
            <wp:extent cx="244800" cy="224704"/>
            <wp:effectExtent l="0" t="0" r="3175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4800" cy="2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37B5">
        <w:rPr>
          <w:noProof/>
          <w:lang w:eastAsia="de-CH"/>
        </w:rPr>
        <w:drawing>
          <wp:anchor distT="0" distB="0" distL="114300" distR="114300" simplePos="0" relativeHeight="251702784" behindDoc="0" locked="0" layoutInCell="1" allowOverlap="1" wp14:anchorId="0F5FD009" wp14:editId="54F5EFA9">
            <wp:simplePos x="0" y="0"/>
            <wp:positionH relativeFrom="column">
              <wp:posOffset>1484267</wp:posOffset>
            </wp:positionH>
            <wp:positionV relativeFrom="paragraph">
              <wp:posOffset>980349</wp:posOffset>
            </wp:positionV>
            <wp:extent cx="244800" cy="230400"/>
            <wp:effectExtent l="0" t="0" r="317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A121875" wp14:editId="65BAAA8D">
                <wp:simplePos x="0" y="0"/>
                <wp:positionH relativeFrom="column">
                  <wp:posOffset>3810</wp:posOffset>
                </wp:positionH>
                <wp:positionV relativeFrom="paragraph">
                  <wp:posOffset>343535</wp:posOffset>
                </wp:positionV>
                <wp:extent cx="6120130" cy="1727835"/>
                <wp:effectExtent l="0" t="0" r="0" b="5715"/>
                <wp:wrapSquare wrapText="bothSides"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727835"/>
                          <a:chOff x="342198" y="0"/>
                          <a:chExt cx="6120130" cy="1727835"/>
                        </a:xfrm>
                      </wpg:grpSpPr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2198" y="0"/>
                            <a:ext cx="6120130" cy="1727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hteck 19"/>
                        <wps:cNvSpPr/>
                        <wps:spPr>
                          <a:xfrm>
                            <a:off x="342198" y="401102"/>
                            <a:ext cx="286101" cy="22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erade Verbindung mit Pfeil 22"/>
                        <wps:cNvCnPr/>
                        <wps:spPr>
                          <a:xfrm>
                            <a:off x="1307087" y="720862"/>
                            <a:ext cx="976108" cy="314149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E46DF3" id="Gruppieren 30" o:spid="_x0000_s1026" style="position:absolute;margin-left:.3pt;margin-top:27.05pt;width:481.9pt;height:136.05pt;z-index:251692544;mso-width-relative:margin" coordorigin="3421" coordsize="61201,1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">
                <v:shape id="Grafik 18" o:spid="_x0000_s1027" type="#_x0000_t75" style="position:absolute;left:3421;width:61202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">
                  <v:imagedata r:id="rId20" o:title=""/>
                  <v:path arrowok="t"/>
                </v:shape>
                <v:rect id="Rechteck 19" o:spid="_x0000_s1028" style="position:absolute;left:3421;top:4011;width:2861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2" o:spid="_x0000_s1029" type="#_x0000_t32" style="position:absolute;left:13070;top:7208;width:9761;height:31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" strokecolor="red" strokeweight="2pt">
                  <v:stroke endarrow="block"/>
                </v:shape>
                <w10:wrap type="square"/>
              </v:group>
            </w:pict>
          </mc:Fallback>
        </mc:AlternateContent>
      </w:r>
      <w:r w:rsidRPr="00D437B5">
        <w:rPr>
          <w:noProof/>
          <w:lang w:eastAsia="de-CH"/>
        </w:rPr>
        <w:drawing>
          <wp:anchor distT="0" distB="0" distL="114300" distR="114300" simplePos="0" relativeHeight="251700736" behindDoc="0" locked="0" layoutInCell="1" allowOverlap="1" wp14:anchorId="3708C0D4" wp14:editId="2CBB8B61">
            <wp:simplePos x="0" y="0"/>
            <wp:positionH relativeFrom="column">
              <wp:posOffset>-315685</wp:posOffset>
            </wp:positionH>
            <wp:positionV relativeFrom="paragraph">
              <wp:posOffset>744002</wp:posOffset>
            </wp:positionV>
            <wp:extent cx="244475" cy="203729"/>
            <wp:effectExtent l="0" t="0" r="3175" b="635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69">
        <w:t>Bewegungen einfügen</w:t>
      </w:r>
    </w:p>
    <w:p w14:paraId="109A577F" w14:textId="05E9F69F" w:rsidR="00A62069" w:rsidRDefault="00A62069" w:rsidP="00A62069"/>
    <w:p w14:paraId="53FE7DFB" w14:textId="71439381" w:rsidR="00CB320E" w:rsidRDefault="00CB320E" w:rsidP="00A62069"/>
    <w:p w14:paraId="135A4E3B" w14:textId="77E2731D" w:rsidR="00A62069" w:rsidRDefault="00A62069" w:rsidP="00A62069">
      <w:r>
        <w:t xml:space="preserve">Siehst du die Katze </w:t>
      </w:r>
      <w:r w:rsidR="001F3811">
        <w:t>auf der rechten Seite</w:t>
      </w:r>
      <w:r w:rsidR="00D127D4">
        <w:t xml:space="preserve"> </w:t>
      </w:r>
      <w:r>
        <w:t xml:space="preserve">des Bühnen-Bereiches? Wir wollen sie nun bewegen. Bewegungen wird es </w:t>
      </w:r>
      <w:r w:rsidR="00801FB7" w:rsidRPr="00801FB7">
        <w:t>natürlich auch in deinem Trickfilm geben</w:t>
      </w:r>
      <w:r>
        <w:t xml:space="preserve">. </w:t>
      </w:r>
    </w:p>
    <w:p w14:paraId="0A77EEED" w14:textId="36765A6B" w:rsidR="00A62069" w:rsidRDefault="00A62069" w:rsidP="00A62069">
      <w:pPr>
        <w:pStyle w:val="berschrift2"/>
      </w:pPr>
      <w:r>
        <w:t>Bewegungsbefehle einfügen</w:t>
      </w:r>
    </w:p>
    <w:p w14:paraId="3615A422" w14:textId="1CC55C04" w:rsidR="00A62069" w:rsidRDefault="00A62069" w:rsidP="00A62069">
      <w:pPr>
        <w:pStyle w:val="Liste"/>
        <w:numPr>
          <w:ilvl w:val="0"/>
          <w:numId w:val="16"/>
        </w:numPr>
      </w:pPr>
      <w:r>
        <w:t>Wähle im Bereich der Block-Paletten mit den Befehlen den Bereich «Bewegung» aus.</w:t>
      </w:r>
    </w:p>
    <w:p w14:paraId="7746825E" w14:textId="2C8C6BE3" w:rsidR="00A62069" w:rsidRDefault="00A62069" w:rsidP="00A62069"/>
    <w:p w14:paraId="67043E11" w14:textId="77777777" w:rsidR="00A62069" w:rsidRDefault="00A62069" w:rsidP="00A62069">
      <w:pPr>
        <w:pStyle w:val="Liste"/>
        <w:numPr>
          <w:ilvl w:val="0"/>
          <w:numId w:val="16"/>
        </w:numPr>
      </w:pPr>
      <w:r>
        <w:t>Ziehe nun mit der Maus den Bewegungs-Block in den Skript-Bereich.</w:t>
      </w:r>
    </w:p>
    <w:p w14:paraId="28CDFE00" w14:textId="3B4CF050" w:rsidR="00A62069" w:rsidRDefault="00A62069" w:rsidP="00A62069"/>
    <w:p w14:paraId="01960817" w14:textId="33C74AA2" w:rsidR="00A62069" w:rsidRDefault="00A62069" w:rsidP="00A62069">
      <w:pPr>
        <w:pStyle w:val="Liste"/>
        <w:numPr>
          <w:ilvl w:val="0"/>
          <w:numId w:val="16"/>
        </w:numPr>
      </w:pPr>
      <w:r>
        <w:t>Klicke auf den Bewegungs-Block und beobachte, was mit der Katze passiert. Klicke nun mehrmals nacheinander auf den Block. Und siehe da, die Katze bewegt sich.</w:t>
      </w:r>
    </w:p>
    <w:p w14:paraId="73C115C5" w14:textId="25E6814F" w:rsidR="00A62069" w:rsidRDefault="00A62069" w:rsidP="00A62069">
      <w:pPr>
        <w:pStyle w:val="berschrift2"/>
      </w:pPr>
      <w:r>
        <w:t>Programmablauf erstellen</w:t>
      </w:r>
    </w:p>
    <w:p w14:paraId="516D2858" w14:textId="16FB7DE2" w:rsidR="00A62069" w:rsidRDefault="001F3811" w:rsidP="00A62069">
      <w:pPr>
        <w:pStyle w:val="Liste"/>
        <w:numPr>
          <w:ilvl w:val="0"/>
          <w:numId w:val="17"/>
        </w:numPr>
      </w:pPr>
      <w:r>
        <w:rPr>
          <w:noProof/>
          <w:lang w:eastAsia="de-CH"/>
        </w:rPr>
        <w:drawing>
          <wp:anchor distT="0" distB="0" distL="114300" distR="114300" simplePos="0" relativeHeight="251648512" behindDoc="1" locked="0" layoutInCell="1" allowOverlap="1" wp14:anchorId="429CCED3" wp14:editId="425FED5B">
            <wp:simplePos x="0" y="0"/>
            <wp:positionH relativeFrom="column">
              <wp:posOffset>4613910</wp:posOffset>
            </wp:positionH>
            <wp:positionV relativeFrom="paragraph">
              <wp:posOffset>5715</wp:posOffset>
            </wp:positionV>
            <wp:extent cx="179832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280" y="21321"/>
                <wp:lineTo x="2128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69">
        <w:t>Um ein Programm jeweils mit dem Startknopf (Fähnchen) starten zu können, ziehst du aus dem Bereich «Ereignisse» zuerst den Start-Block in den Skript-Bereich.</w:t>
      </w:r>
    </w:p>
    <w:p w14:paraId="63B18E0F" w14:textId="7F155EEC" w:rsidR="00A62069" w:rsidRPr="0052098F" w:rsidRDefault="00A62069" w:rsidP="00A62069"/>
    <w:p w14:paraId="2DA3CA57" w14:textId="77777777" w:rsidR="00A62069" w:rsidRDefault="00A62069" w:rsidP="00A62069">
      <w:pPr>
        <w:pStyle w:val="Liste"/>
        <w:numPr>
          <w:ilvl w:val="0"/>
          <w:numId w:val="16"/>
        </w:numPr>
      </w:pPr>
      <w:r>
        <w:t>Wähle weitere Blöcke aus und ziehe sie bis an die untere Kante des ersten Bewegungs-Blocks.</w:t>
      </w:r>
    </w:p>
    <w:p w14:paraId="7F962CDD" w14:textId="77777777" w:rsidR="00A62069" w:rsidRDefault="00A62069" w:rsidP="00A62069"/>
    <w:p w14:paraId="3F442281" w14:textId="77777777" w:rsidR="00A62069" w:rsidRDefault="00A62069" w:rsidP="00A62069">
      <w:pPr>
        <w:pStyle w:val="Liste"/>
        <w:numPr>
          <w:ilvl w:val="0"/>
          <w:numId w:val="16"/>
        </w:numPr>
      </w:pPr>
      <w:r>
        <w:t>In den weissen Feldern kannst du die Distanz oder Menge der jeweiligen Bewegung verändern.</w:t>
      </w:r>
    </w:p>
    <w:p w14:paraId="33EC9165" w14:textId="77777777" w:rsidR="00A62069" w:rsidRDefault="00A62069" w:rsidP="00A62069"/>
    <w:p w14:paraId="1592A410" w14:textId="77777777" w:rsidR="00A62069" w:rsidRDefault="00A62069" w:rsidP="00A62069">
      <w:pPr>
        <w:pStyle w:val="Liste"/>
        <w:numPr>
          <w:ilvl w:val="0"/>
          <w:numId w:val="16"/>
        </w:numPr>
      </w:pPr>
      <w:r>
        <w:t>Teste die Befehle im Bereich «Bewegung» ein bisschen aus. Wer findet den besten Bewegungsablauf?</w:t>
      </w:r>
    </w:p>
    <w:p w14:paraId="35ACC185" w14:textId="77777777" w:rsidR="00A62069" w:rsidRPr="00904A0C" w:rsidRDefault="00A62069" w:rsidP="00A62069">
      <w:pPr>
        <w:pStyle w:val="berschrift1"/>
        <w:rPr>
          <w:u w:val="single"/>
        </w:rPr>
      </w:pPr>
      <w:r w:rsidRPr="00904A0C">
        <w:rPr>
          <w:u w:val="single"/>
        </w:rPr>
        <w:t>Jetzt kannst du …</w:t>
      </w:r>
    </w:p>
    <w:p w14:paraId="3F88DEA3" w14:textId="77777777" w:rsidR="00A62069" w:rsidRPr="00904A0C" w:rsidRDefault="00A62069" w:rsidP="00904A0C">
      <w:pPr>
        <w:spacing w:line="276" w:lineRule="auto"/>
        <w:rPr>
          <w:sz w:val="26"/>
          <w:szCs w:val="26"/>
        </w:rPr>
      </w:pPr>
      <w:r w:rsidRPr="00904A0C">
        <w:rPr>
          <w:sz w:val="26"/>
          <w:szCs w:val="26"/>
        </w:rPr>
        <w:t>… die Figuren bewegen.</w:t>
      </w:r>
    </w:p>
    <w:p w14:paraId="00D1EC75" w14:textId="77777777" w:rsidR="00A62069" w:rsidRPr="00904A0C" w:rsidRDefault="00A62069" w:rsidP="00904A0C">
      <w:pPr>
        <w:spacing w:line="276" w:lineRule="auto"/>
        <w:rPr>
          <w:sz w:val="26"/>
          <w:szCs w:val="26"/>
        </w:rPr>
      </w:pPr>
      <w:r w:rsidRPr="00904A0C">
        <w:rPr>
          <w:sz w:val="26"/>
          <w:szCs w:val="26"/>
        </w:rPr>
        <w:t>… erste Programme mit mehreren Programmier-Blöcken zusammenfügen.</w:t>
      </w:r>
    </w:p>
    <w:p w14:paraId="106904CC" w14:textId="77777777" w:rsidR="00A62069" w:rsidRDefault="00A62069" w:rsidP="00A62069"/>
    <w:p w14:paraId="27E9B3BE" w14:textId="77777777" w:rsidR="00A62069" w:rsidRDefault="00A62069" w:rsidP="00A62069">
      <w:r>
        <w:br w:type="page"/>
      </w:r>
    </w:p>
    <w:p w14:paraId="4BA156C1" w14:textId="43395005" w:rsidR="00A62069" w:rsidRDefault="00A66FD4" w:rsidP="00457FB7">
      <w:pPr>
        <w:pStyle w:val="berschrift1"/>
        <w:spacing w:after="360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A5A49D" wp14:editId="75219033">
                <wp:simplePos x="0" y="0"/>
                <wp:positionH relativeFrom="column">
                  <wp:posOffset>5521960</wp:posOffset>
                </wp:positionH>
                <wp:positionV relativeFrom="paragraph">
                  <wp:posOffset>22860</wp:posOffset>
                </wp:positionV>
                <wp:extent cx="730623" cy="300318"/>
                <wp:effectExtent l="19050" t="19050" r="12700" b="24130"/>
                <wp:wrapNone/>
                <wp:docPr id="6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623" cy="3003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609703D" id="Rechteck 5" o:spid="_x0000_s1026" style="position:absolute;margin-left:434.8pt;margin-top:1.8pt;width:57.55pt;height:2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" filled="f" strokecolor="red" strokeweight="3pt"/>
            </w:pict>
          </mc:Fallback>
        </mc:AlternateContent>
      </w:r>
      <w:r w:rsidR="00457FB7">
        <w:rPr>
          <w:noProof/>
          <w:lang w:eastAsia="de-CH"/>
        </w:rPr>
        <w:drawing>
          <wp:anchor distT="0" distB="0" distL="114300" distR="114300" simplePos="0" relativeHeight="251656704" behindDoc="1" locked="0" layoutInCell="1" allowOverlap="1" wp14:anchorId="7F3D8E5A" wp14:editId="23A5F40F">
            <wp:simplePos x="0" y="0"/>
            <wp:positionH relativeFrom="column">
              <wp:posOffset>3454400</wp:posOffset>
            </wp:positionH>
            <wp:positionV relativeFrom="paragraph">
              <wp:posOffset>5080</wp:posOffset>
            </wp:positionV>
            <wp:extent cx="2831465" cy="340360"/>
            <wp:effectExtent l="0" t="0" r="6985" b="2540"/>
            <wp:wrapTight wrapText="bothSides">
              <wp:wrapPolygon edited="0">
                <wp:start x="0" y="0"/>
                <wp:lineTo x="0" y="20552"/>
                <wp:lineTo x="21508" y="20552"/>
                <wp:lineTo x="21508" y="0"/>
                <wp:lineTo x="0" y="0"/>
              </wp:wrapPolygon>
            </wp:wrapTight>
            <wp:docPr id="5" name="Bildplatzhalter 4" descr="Untitled-4 on Scratch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platzhalter 4" descr="Untitled-4 on Scratch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69">
        <w:t>T</w:t>
      </w:r>
      <w:r w:rsidR="00457FB7">
        <w:t>utorien</w:t>
      </w:r>
      <w:r w:rsidR="00A62069">
        <w:t xml:space="preserve"> – Anleitungen</w:t>
      </w:r>
    </w:p>
    <w:p w14:paraId="0789FA54" w14:textId="3E89B032" w:rsidR="00A62069" w:rsidRDefault="00A62069" w:rsidP="00A62069">
      <w:r>
        <w:t>Du hast nun ein erstes Programm geschrieben. Die Katze bewegt sich. Doch vielleicht willst du für die digitale Anleitung eine ganz spezielle Bewegung finden, weisst aber nicht wie. Die T</w:t>
      </w:r>
      <w:r w:rsidR="00457FB7">
        <w:t>utorien</w:t>
      </w:r>
      <w:r>
        <w:t xml:space="preserve"> von Scratch helfen dir dabei.</w:t>
      </w:r>
      <w:r w:rsidR="001F3811" w:rsidRPr="001F3811">
        <w:rPr>
          <w:noProof/>
          <w:lang w:eastAsia="de-CH"/>
        </w:rPr>
        <w:t xml:space="preserve"> </w:t>
      </w:r>
    </w:p>
    <w:p w14:paraId="535519F8" w14:textId="77777777" w:rsidR="00A62069" w:rsidRDefault="00A62069" w:rsidP="00A62069">
      <w:pPr>
        <w:pStyle w:val="berschrift2"/>
      </w:pPr>
      <w:r>
        <w:t>Tipps und Hilfen aufrufen</w:t>
      </w:r>
    </w:p>
    <w:p w14:paraId="02D21471" w14:textId="2213AA0A" w:rsidR="00A62069" w:rsidRDefault="00A62069" w:rsidP="00904A0C">
      <w:pPr>
        <w:pStyle w:val="Liste"/>
        <w:numPr>
          <w:ilvl w:val="0"/>
          <w:numId w:val="0"/>
        </w:numPr>
        <w:ind w:left="227"/>
      </w:pPr>
      <w:r>
        <w:t>Klicke o</w:t>
      </w:r>
      <w:r w:rsidR="00457FB7">
        <w:t>ben im Menü «Tutorien</w:t>
      </w:r>
      <w:r>
        <w:t xml:space="preserve">» an. Jetzt erscheint </w:t>
      </w:r>
      <w:r w:rsidR="00457FB7">
        <w:t>eine neue</w:t>
      </w:r>
      <w:r>
        <w:t xml:space="preserve"> Bildschirmseite mit vielen Anleitungen</w:t>
      </w:r>
      <w:r w:rsidR="00D127D4">
        <w:t>, welche</w:t>
      </w:r>
      <w:r>
        <w:t xml:space="preserve"> </w:t>
      </w:r>
      <w:r w:rsidR="00D127D4">
        <w:t>in verschiedene Bereiche</w:t>
      </w:r>
      <w:r w:rsidR="00457FB7">
        <w:t xml:space="preserve"> unterteilt</w:t>
      </w:r>
      <w:r w:rsidR="00D127D4">
        <w:t xml:space="preserve"> sind</w:t>
      </w:r>
      <w:r>
        <w:t>:</w:t>
      </w:r>
    </w:p>
    <w:p w14:paraId="676EF88E" w14:textId="77777777" w:rsidR="00D127D4" w:rsidRDefault="00D127D4" w:rsidP="00904A0C">
      <w:pPr>
        <w:pStyle w:val="Liste"/>
        <w:numPr>
          <w:ilvl w:val="0"/>
          <w:numId w:val="0"/>
        </w:numPr>
        <w:ind w:left="227"/>
      </w:pPr>
    </w:p>
    <w:p w14:paraId="5066E241" w14:textId="313D16F9" w:rsidR="00A62069" w:rsidRDefault="00457FB7" w:rsidP="00A62069">
      <w:pPr>
        <w:pStyle w:val="Aufzhlungszeichen"/>
        <w:ind w:left="426"/>
      </w:pPr>
      <w:r w:rsidRPr="00D127D4">
        <w:rPr>
          <w:b/>
        </w:rPr>
        <w:t>Alles</w:t>
      </w:r>
      <w:r w:rsidR="00A62069">
        <w:t xml:space="preserve"> – Hier </w:t>
      </w:r>
      <w:r>
        <w:t>sind alle Anleitungen abgelegt</w:t>
      </w:r>
    </w:p>
    <w:p w14:paraId="1602C217" w14:textId="1021C5B9" w:rsidR="00A62069" w:rsidRDefault="00457FB7" w:rsidP="00A62069">
      <w:pPr>
        <w:pStyle w:val="Aufzhlungszeichen"/>
        <w:ind w:left="426"/>
      </w:pPr>
      <w:r w:rsidRPr="00D127D4">
        <w:rPr>
          <w:b/>
        </w:rPr>
        <w:t>Animationen</w:t>
      </w:r>
      <w:r w:rsidR="00A62069">
        <w:t xml:space="preserve"> – Dieser Teil erklärt viele spezielle Funktionen</w:t>
      </w:r>
      <w:r>
        <w:t xml:space="preserve"> zum Thema Animationen</w:t>
      </w:r>
      <w:r w:rsidR="00A62069">
        <w:t>.</w:t>
      </w:r>
    </w:p>
    <w:p w14:paraId="02DCBB1C" w14:textId="27423EE6" w:rsidR="00A62069" w:rsidRDefault="00457FB7" w:rsidP="00457FB7">
      <w:pPr>
        <w:pStyle w:val="Aufzhlungszeichen"/>
        <w:ind w:left="426"/>
      </w:pPr>
      <w:r w:rsidRPr="00D127D4">
        <w:rPr>
          <w:b/>
        </w:rPr>
        <w:t>Art</w:t>
      </w:r>
      <w:r w:rsidR="00A62069">
        <w:t xml:space="preserve"> –</w:t>
      </w:r>
      <w:r>
        <w:t xml:space="preserve"> Dieser Teil erklärt viele spezielle Funktionen zur Gestaltung</w:t>
      </w:r>
      <w:r w:rsidR="00D127D4">
        <w:t>.</w:t>
      </w:r>
    </w:p>
    <w:p w14:paraId="22823C71" w14:textId="3373B2D4" w:rsidR="00457FB7" w:rsidRDefault="00457FB7" w:rsidP="00457FB7">
      <w:pPr>
        <w:pStyle w:val="Aufzhlungszeichen"/>
        <w:ind w:left="426"/>
      </w:pPr>
      <w:r w:rsidRPr="00D127D4">
        <w:rPr>
          <w:b/>
        </w:rPr>
        <w:t>Musik</w:t>
      </w:r>
      <w:r>
        <w:t xml:space="preserve"> – Dieser Teil erklärt viele spezielle Funktionen zum Thema Musik</w:t>
      </w:r>
      <w:r w:rsidR="00D127D4">
        <w:t>.</w:t>
      </w:r>
    </w:p>
    <w:p w14:paraId="77AD6541" w14:textId="78A04E79" w:rsidR="00457FB7" w:rsidRDefault="00457FB7" w:rsidP="00A62069">
      <w:pPr>
        <w:pStyle w:val="Aufzhlungszeichen"/>
        <w:ind w:left="426"/>
      </w:pPr>
      <w:r w:rsidRPr="00D127D4">
        <w:rPr>
          <w:b/>
        </w:rPr>
        <w:t>Games</w:t>
      </w:r>
      <w:r>
        <w:t xml:space="preserve"> – Wenn Du ein Spiel kreieren willst, findest du hier die Anleitungen</w:t>
      </w:r>
      <w:r w:rsidR="00D127D4">
        <w:t>.</w:t>
      </w:r>
    </w:p>
    <w:p w14:paraId="5C21A162" w14:textId="2EEFDEEC" w:rsidR="00457FB7" w:rsidRDefault="00457FB7" w:rsidP="00A62069">
      <w:pPr>
        <w:pStyle w:val="Aufzhlungszeichen"/>
        <w:ind w:left="426"/>
      </w:pPr>
      <w:r w:rsidRPr="00D127D4">
        <w:rPr>
          <w:b/>
        </w:rPr>
        <w:t>Stories</w:t>
      </w:r>
      <w:r>
        <w:t xml:space="preserve"> – Falls du ganze Stories programmieren willst, schau in diese Filme.</w:t>
      </w:r>
    </w:p>
    <w:p w14:paraId="4347DCAD" w14:textId="0509ABB4" w:rsidR="00E970E1" w:rsidRDefault="00E970E1" w:rsidP="00E970E1">
      <w:pPr>
        <w:pStyle w:val="Aufzhlungszeichen"/>
        <w:numPr>
          <w:ilvl w:val="0"/>
          <w:numId w:val="0"/>
        </w:numPr>
        <w:ind w:left="142" w:hanging="142"/>
      </w:pPr>
    </w:p>
    <w:p w14:paraId="6C3CEC23" w14:textId="77777777" w:rsidR="00E970E1" w:rsidRDefault="00E970E1" w:rsidP="00E970E1">
      <w:pPr>
        <w:pStyle w:val="Aufzhlungszeichen"/>
        <w:numPr>
          <w:ilvl w:val="0"/>
          <w:numId w:val="0"/>
        </w:numPr>
        <w:ind w:left="142" w:hanging="142"/>
      </w:pPr>
      <w:r>
        <w:rPr>
          <w:noProof/>
          <w:lang w:eastAsia="de-CH"/>
        </w:rPr>
        <w:drawing>
          <wp:inline distT="0" distB="0" distL="0" distR="0" wp14:anchorId="7E8FD560" wp14:editId="0F9F5D2D">
            <wp:extent cx="6120130" cy="347027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D169" w14:textId="735DB02F" w:rsidR="00E970E1" w:rsidRDefault="00E970E1" w:rsidP="00E970E1">
      <w:pPr>
        <w:pStyle w:val="Aufzhlungszeichen"/>
        <w:numPr>
          <w:ilvl w:val="0"/>
          <w:numId w:val="0"/>
        </w:numPr>
        <w:ind w:left="142" w:hanging="142"/>
      </w:pPr>
    </w:p>
    <w:p w14:paraId="346CFC25" w14:textId="77777777" w:rsidR="00A62069" w:rsidRPr="00904A0C" w:rsidRDefault="00A62069" w:rsidP="00A62069">
      <w:pPr>
        <w:pStyle w:val="berschrift1"/>
        <w:rPr>
          <w:szCs w:val="26"/>
          <w:u w:val="single"/>
        </w:rPr>
      </w:pPr>
      <w:r w:rsidRPr="00904A0C">
        <w:rPr>
          <w:szCs w:val="26"/>
          <w:u w:val="single"/>
        </w:rPr>
        <w:t>Jetzt kannst du …</w:t>
      </w:r>
    </w:p>
    <w:p w14:paraId="5411E404" w14:textId="77777777" w:rsidR="00A62069" w:rsidRPr="00904A0C" w:rsidRDefault="00A62069" w:rsidP="00904A0C">
      <w:pPr>
        <w:spacing w:line="276" w:lineRule="auto"/>
        <w:rPr>
          <w:sz w:val="26"/>
          <w:szCs w:val="26"/>
        </w:rPr>
      </w:pPr>
      <w:r w:rsidRPr="00904A0C">
        <w:rPr>
          <w:sz w:val="26"/>
          <w:szCs w:val="26"/>
        </w:rPr>
        <w:t>… bei Fragen anhand der Tipps Antworten und Lösungen finden.</w:t>
      </w:r>
    </w:p>
    <w:p w14:paraId="4D655FB8" w14:textId="77777777" w:rsidR="00A62069" w:rsidRPr="00904A0C" w:rsidRDefault="00A62069" w:rsidP="00904A0C">
      <w:pPr>
        <w:spacing w:line="276" w:lineRule="auto"/>
        <w:rPr>
          <w:sz w:val="26"/>
          <w:szCs w:val="26"/>
        </w:rPr>
      </w:pPr>
      <w:r w:rsidRPr="00904A0C">
        <w:rPr>
          <w:sz w:val="26"/>
          <w:szCs w:val="26"/>
        </w:rPr>
        <w:t>… erste Programme mit mehreren Programmier-Blöcken zusammenfügen.</w:t>
      </w:r>
    </w:p>
    <w:p w14:paraId="4515EFC2" w14:textId="77777777" w:rsidR="00A62069" w:rsidRDefault="00A62069" w:rsidP="00A62069"/>
    <w:p w14:paraId="759BBE1D" w14:textId="77777777" w:rsidR="00A62069" w:rsidRDefault="00A62069" w:rsidP="00A62069"/>
    <w:p w14:paraId="1764F260" w14:textId="0A521EC0" w:rsidR="00A62069" w:rsidRDefault="00A62069" w:rsidP="00A62069">
      <w:r>
        <w:t>Du kennst jetzt erste Möglichkeiten, um etwas Bewegung in deine</w:t>
      </w:r>
      <w:r w:rsidR="00801FB7">
        <w:t>n</w:t>
      </w:r>
      <w:r>
        <w:t xml:space="preserve"> </w:t>
      </w:r>
      <w:r w:rsidR="00801FB7">
        <w:t>Trickfilm zu bringen. Doch wie soll dein</w:t>
      </w:r>
      <w:r>
        <w:t xml:space="preserve"> </w:t>
      </w:r>
      <w:r w:rsidR="00801FB7">
        <w:t>Trickfilm</w:t>
      </w:r>
      <w:r>
        <w:t xml:space="preserve"> aussehen? Was passiert? Welche Figuren sind </w:t>
      </w:r>
      <w:r w:rsidR="00801FB7">
        <w:t>darin</w:t>
      </w:r>
      <w:r>
        <w:t xml:space="preserve"> zu sehen?</w:t>
      </w:r>
    </w:p>
    <w:p w14:paraId="16B2FCC2" w14:textId="77777777" w:rsidR="00A62069" w:rsidRDefault="00A62069" w:rsidP="00A62069"/>
    <w:p w14:paraId="6B975493" w14:textId="502AFB21" w:rsidR="00A62069" w:rsidRDefault="00A62069" w:rsidP="00A62069">
      <w:r>
        <w:t>Gehe jetz</w:t>
      </w:r>
      <w:r w:rsidR="00801FB7">
        <w:t>t an die konkrete Planung deines</w:t>
      </w:r>
      <w:r>
        <w:t xml:space="preserve"> </w:t>
      </w:r>
      <w:r w:rsidR="00801FB7">
        <w:t>Trickfilms</w:t>
      </w:r>
      <w:r>
        <w:t xml:space="preserve"> im Faltblatt.</w:t>
      </w:r>
    </w:p>
    <w:p w14:paraId="17B64C56" w14:textId="303C181F" w:rsidR="00CA0DE9" w:rsidRDefault="00CA0DE9" w:rsidP="00A62069"/>
    <w:p w14:paraId="479B3EB5" w14:textId="77777777" w:rsidR="00CA0DE9" w:rsidRDefault="00CA0DE9" w:rsidP="00CA0DE9">
      <w:pPr>
        <w:pStyle w:val="LMVQuelle"/>
        <w:framePr w:wrap="around"/>
      </w:pPr>
    </w:p>
    <w:p w14:paraId="7E6B65D8" w14:textId="47765F40" w:rsidR="00CA0DE9" w:rsidRDefault="00CA0DE9" w:rsidP="00CA0DE9">
      <w:pPr>
        <w:pStyle w:val="LMVQuelle"/>
        <w:framePr w:wrap="around"/>
      </w:pPr>
    </w:p>
    <w:p w14:paraId="2330EDFC" w14:textId="77777777" w:rsidR="00E970E1" w:rsidRDefault="00E970E1" w:rsidP="00CA0DE9">
      <w:pPr>
        <w:pStyle w:val="LMVQuelle"/>
        <w:framePr w:wrap="around"/>
      </w:pPr>
    </w:p>
    <w:p w14:paraId="792F19A2" w14:textId="77777777" w:rsidR="00CA0DE9" w:rsidRDefault="00CA0DE9" w:rsidP="00CA0DE9">
      <w:pPr>
        <w:pStyle w:val="LMVQuelle"/>
        <w:framePr w:wrap="around"/>
      </w:pPr>
    </w:p>
    <w:p w14:paraId="1EF759F5" w14:textId="77777777" w:rsidR="00CA0DE9" w:rsidRPr="00F0651F" w:rsidRDefault="00CA0DE9" w:rsidP="00CA0DE9">
      <w:pPr>
        <w:pStyle w:val="LMVQuelle"/>
        <w:framePr w:wrap="around"/>
      </w:pPr>
      <w:r w:rsidRPr="00CA0DE9">
        <w:t>Scratch wird von der Lifelong-Kindergarten-Group am MIT-Media-Lab entwickelt. Siehe https://scratch.mit.edu.</w:t>
      </w:r>
    </w:p>
    <w:sectPr w:rsidR="00CA0DE9" w:rsidRPr="00F0651F" w:rsidSect="00904A0C">
      <w:headerReference w:type="default" r:id="rId25"/>
      <w:footerReference w:type="default" r:id="rId26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CA9A8" w14:textId="77777777" w:rsidR="00767621" w:rsidRDefault="00767621" w:rsidP="00FB0212">
      <w:pPr>
        <w:spacing w:line="240" w:lineRule="auto"/>
      </w:pPr>
      <w:r>
        <w:separator/>
      </w:r>
    </w:p>
  </w:endnote>
  <w:endnote w:type="continuationSeparator" w:id="0">
    <w:p w14:paraId="58B977C3" w14:textId="77777777" w:rsidR="00767621" w:rsidRDefault="00767621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C0199" w14:textId="141A60D8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Pr="00020912">
      <w:rPr>
        <w:b/>
      </w:rPr>
      <w:t xml:space="preserve">Seite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053879">
      <w:rPr>
        <w:b/>
        <w:noProof/>
      </w:rPr>
      <w:t>4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053879">
      <w:rPr>
        <w:b/>
        <w:noProof/>
      </w:rPr>
      <w:t>4</w:t>
    </w:r>
    <w:r w:rsidR="001809AA" w:rsidRPr="00020912">
      <w:rPr>
        <w:b/>
        <w:noProof/>
      </w:rPr>
      <w:fldChar w:fldCharType="end"/>
    </w:r>
  </w:p>
  <w:p w14:paraId="7C162A57" w14:textId="77777777" w:rsidR="00FB0212" w:rsidRDefault="009810F5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3" behindDoc="1" locked="1" layoutInCell="1" allowOverlap="1" wp14:anchorId="10BC1AD2" wp14:editId="1B5D97C6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Lehrmittelverlag </w:t>
    </w:r>
    <w:r w:rsidR="00FB0212">
      <w:rPr>
        <w:noProof/>
      </w:rPr>
      <w:t>St.Gallen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503D3" w14:textId="77777777" w:rsidR="00767621" w:rsidRDefault="00767621" w:rsidP="00FB0212">
      <w:pPr>
        <w:spacing w:line="240" w:lineRule="auto"/>
      </w:pPr>
    </w:p>
  </w:footnote>
  <w:footnote w:type="continuationSeparator" w:id="0">
    <w:p w14:paraId="52E33046" w14:textId="77777777" w:rsidR="00767621" w:rsidRDefault="00767621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A0585" w14:textId="1A0CCAFA" w:rsidR="00A62069" w:rsidRPr="00020912" w:rsidRDefault="00656628" w:rsidP="00A62069">
    <w:pPr>
      <w:pStyle w:val="Kopfzeile"/>
      <w:rPr>
        <w:noProof/>
      </w:rPr>
    </w:pPr>
    <w:r>
      <w:t>Informatik – Programmierte Welten</w:t>
    </w:r>
    <w:r w:rsidR="00A62069">
      <w:rPr>
        <w:noProof/>
      </w:rPr>
      <w:tab/>
    </w:r>
    <w:r w:rsidR="00A62069">
      <w:rPr>
        <w:b/>
        <w:noProof/>
      </w:rPr>
      <w:t>Programmieren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CA4B7E"/>
    <w:multiLevelType w:val="hybridMultilevel"/>
    <w:tmpl w:val="51AC8F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2" w15:restartNumberingAfterBreak="0">
    <w:nsid w:val="5F016CE3"/>
    <w:multiLevelType w:val="multilevel"/>
    <w:tmpl w:val="2688B074"/>
    <w:numStyleLink w:val="LMVAufz"/>
  </w:abstractNum>
  <w:abstractNum w:abstractNumId="13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  <w:lvlOverride w:ilvl="0">
      <w:lvl w:ilvl="0">
        <w:start w:val="1"/>
        <w:numFmt w:val="decimal"/>
        <w:pStyle w:val="Liste"/>
        <w:lvlText w:val="%1."/>
        <w:lvlJc w:val="right"/>
        <w:pPr>
          <w:tabs>
            <w:tab w:val="num" w:pos="284"/>
          </w:tabs>
          <w:ind w:left="284" w:hanging="57"/>
        </w:pPr>
        <w:rPr>
          <w:rFonts w:hint="default"/>
        </w:rPr>
      </w:lvl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69"/>
    <w:rsid w:val="00020912"/>
    <w:rsid w:val="0004530A"/>
    <w:rsid w:val="000536B5"/>
    <w:rsid w:val="00053879"/>
    <w:rsid w:val="00077474"/>
    <w:rsid w:val="00077EE7"/>
    <w:rsid w:val="000A72C5"/>
    <w:rsid w:val="00105A6C"/>
    <w:rsid w:val="00170D9E"/>
    <w:rsid w:val="001809AA"/>
    <w:rsid w:val="00186147"/>
    <w:rsid w:val="001E1F6D"/>
    <w:rsid w:val="001F3811"/>
    <w:rsid w:val="00225A95"/>
    <w:rsid w:val="00241ACF"/>
    <w:rsid w:val="002502B0"/>
    <w:rsid w:val="00251786"/>
    <w:rsid w:val="00314D27"/>
    <w:rsid w:val="00321841"/>
    <w:rsid w:val="00342238"/>
    <w:rsid w:val="003838FC"/>
    <w:rsid w:val="003B66F4"/>
    <w:rsid w:val="003E14BF"/>
    <w:rsid w:val="003F00C0"/>
    <w:rsid w:val="004071A2"/>
    <w:rsid w:val="004202F9"/>
    <w:rsid w:val="00457FB7"/>
    <w:rsid w:val="004978B5"/>
    <w:rsid w:val="004D7D20"/>
    <w:rsid w:val="00525EF5"/>
    <w:rsid w:val="00531F79"/>
    <w:rsid w:val="00542FC8"/>
    <w:rsid w:val="00552732"/>
    <w:rsid w:val="006542BD"/>
    <w:rsid w:val="00656628"/>
    <w:rsid w:val="0067080D"/>
    <w:rsid w:val="0069632F"/>
    <w:rsid w:val="006C1F3D"/>
    <w:rsid w:val="007030A6"/>
    <w:rsid w:val="00704B47"/>
    <w:rsid w:val="00710206"/>
    <w:rsid w:val="0074357E"/>
    <w:rsid w:val="00752325"/>
    <w:rsid w:val="00761683"/>
    <w:rsid w:val="00767621"/>
    <w:rsid w:val="007B4AC6"/>
    <w:rsid w:val="007C5C29"/>
    <w:rsid w:val="007D17AB"/>
    <w:rsid w:val="007D6F67"/>
    <w:rsid w:val="007D7235"/>
    <w:rsid w:val="007E1C40"/>
    <w:rsid w:val="007E2A2C"/>
    <w:rsid w:val="00801FB7"/>
    <w:rsid w:val="00810980"/>
    <w:rsid w:val="00823406"/>
    <w:rsid w:val="00885ED1"/>
    <w:rsid w:val="008C07AF"/>
    <w:rsid w:val="008D3A9F"/>
    <w:rsid w:val="008E1C35"/>
    <w:rsid w:val="00904A0C"/>
    <w:rsid w:val="009161C4"/>
    <w:rsid w:val="00932C5C"/>
    <w:rsid w:val="00937DBB"/>
    <w:rsid w:val="00941A48"/>
    <w:rsid w:val="009577BF"/>
    <w:rsid w:val="00957C36"/>
    <w:rsid w:val="009810F5"/>
    <w:rsid w:val="00982948"/>
    <w:rsid w:val="009B3439"/>
    <w:rsid w:val="009D5780"/>
    <w:rsid w:val="00A038CA"/>
    <w:rsid w:val="00A368BB"/>
    <w:rsid w:val="00A5162C"/>
    <w:rsid w:val="00A62069"/>
    <w:rsid w:val="00A66FD4"/>
    <w:rsid w:val="00A67B59"/>
    <w:rsid w:val="00A951EC"/>
    <w:rsid w:val="00AA10D7"/>
    <w:rsid w:val="00AD3C46"/>
    <w:rsid w:val="00B21936"/>
    <w:rsid w:val="00B30255"/>
    <w:rsid w:val="00B846C6"/>
    <w:rsid w:val="00B90177"/>
    <w:rsid w:val="00BB5AE8"/>
    <w:rsid w:val="00BE21F3"/>
    <w:rsid w:val="00BE7A75"/>
    <w:rsid w:val="00BF48FA"/>
    <w:rsid w:val="00C44D44"/>
    <w:rsid w:val="00C6038B"/>
    <w:rsid w:val="00C966BC"/>
    <w:rsid w:val="00CA0DE9"/>
    <w:rsid w:val="00CB320E"/>
    <w:rsid w:val="00CB7519"/>
    <w:rsid w:val="00D127D4"/>
    <w:rsid w:val="00D53554"/>
    <w:rsid w:val="00D55066"/>
    <w:rsid w:val="00D61051"/>
    <w:rsid w:val="00D615EE"/>
    <w:rsid w:val="00D673E3"/>
    <w:rsid w:val="00DA3715"/>
    <w:rsid w:val="00DA4F15"/>
    <w:rsid w:val="00DC7851"/>
    <w:rsid w:val="00DE194C"/>
    <w:rsid w:val="00E21736"/>
    <w:rsid w:val="00E6707D"/>
    <w:rsid w:val="00E970E1"/>
    <w:rsid w:val="00EC3032"/>
    <w:rsid w:val="00ED3DA9"/>
    <w:rsid w:val="00EF7DFD"/>
    <w:rsid w:val="00F70BDE"/>
    <w:rsid w:val="00F81AF7"/>
    <w:rsid w:val="00F92135"/>
    <w:rsid w:val="00FA1220"/>
    <w:rsid w:val="00FB0212"/>
    <w:rsid w:val="00FD352C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030A0884"/>
  <w15:docId w15:val="{748D2F51-6ABA-4377-A38A-CE9FC3B8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069"/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paragraph" w:styleId="StandardWeb">
    <w:name w:val="Normal (Web)"/>
    <w:basedOn w:val="Standard"/>
    <w:uiPriority w:val="99"/>
    <w:semiHidden/>
    <w:unhideWhenUsed/>
    <w:rsid w:val="007102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paragraph" w:styleId="Listenabsatz">
    <w:name w:val="List Paragraph"/>
    <w:basedOn w:val="Standard"/>
    <w:uiPriority w:val="34"/>
    <w:qFormat/>
    <w:rsid w:val="00ED3DA9"/>
    <w:pPr>
      <w:spacing w:line="240" w:lineRule="auto"/>
      <w:ind w:left="720"/>
      <w:contextualSpacing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scratch.mit.edu/signup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595AE-B404-47EA-BC4B-E9F2395FA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LMV_SG_inform-at-21.dotx</Template>
  <TotalTime>0</TotalTime>
  <Pages>4</Pages>
  <Words>573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Hasselbach Kornelia BLD-AVS-LMV</cp:lastModifiedBy>
  <cp:revision>4</cp:revision>
  <cp:lastPrinted>2023-05-03T10:00:00Z</cp:lastPrinted>
  <dcterms:created xsi:type="dcterms:W3CDTF">2023-05-03T09:57:00Z</dcterms:created>
  <dcterms:modified xsi:type="dcterms:W3CDTF">2023-05-03T10:00:00Z</dcterms:modified>
</cp:coreProperties>
</file>